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E14DCE">
        <w:rPr>
          <w:b/>
          <w:sz w:val="28"/>
          <w:szCs w:val="28"/>
        </w:rPr>
        <w:t>zeminy a sutí</w:t>
      </w:r>
      <w:r w:rsidR="00C86690">
        <w:rPr>
          <w:b/>
          <w:sz w:val="28"/>
          <w:szCs w:val="28"/>
        </w:rPr>
        <w:t xml:space="preserve"> </w:t>
      </w:r>
      <w:r w:rsidR="00F72AFE">
        <w:rPr>
          <w:b/>
          <w:sz w:val="28"/>
          <w:szCs w:val="28"/>
        </w:rPr>
        <w:t>2017</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této Smlouvě dohodnuté druhy odpadů. Zajistit přepravu převzatých odpadů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679D5"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 xml:space="preserve">stanovuje </w:t>
      </w:r>
      <w:r w:rsidRPr="00717EB1">
        <w:rPr>
          <w:b/>
        </w:rPr>
        <w:t xml:space="preserve">do </w:t>
      </w:r>
      <w:proofErr w:type="gramStart"/>
      <w:r w:rsidR="00717EB1" w:rsidRPr="00717EB1">
        <w:rPr>
          <w:b/>
        </w:rPr>
        <w:t>10.7.2017</w:t>
      </w:r>
      <w:proofErr w:type="gramEnd"/>
      <w:r w:rsidRPr="00717EB1">
        <w:rPr>
          <w:b/>
        </w:rPr>
        <w:t xml:space="preserve">  do </w:t>
      </w:r>
      <w:r w:rsidR="00717EB1" w:rsidRPr="00717EB1">
        <w:rPr>
          <w:b/>
        </w:rPr>
        <w:t>10:30</w:t>
      </w:r>
      <w:r w:rsidR="007674B4" w:rsidRPr="00717EB1">
        <w:rPr>
          <w:b/>
        </w:rPr>
        <w:t xml:space="preserve"> </w:t>
      </w:r>
      <w:r w:rsidRPr="00717EB1">
        <w:rPr>
          <w:b/>
        </w:rPr>
        <w:t>hodin</w:t>
      </w:r>
      <w:r w:rsidRPr="00717EB1">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14DCE" w:rsidRPr="00E14DCE">
        <w:rPr>
          <w:b/>
        </w:rPr>
        <w:t>Další nakládání a likvidace zeminy a sutí 2017</w:t>
      </w:r>
      <w:r w:rsidRPr="00E14DCE">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bookmarkStart w:id="0" w:name="_GoBack"/>
      <w:bookmarkEnd w:id="0"/>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9D5" w:rsidRDefault="008679D5" w:rsidP="00516332">
      <w:r>
        <w:separator/>
      </w:r>
    </w:p>
  </w:endnote>
  <w:endnote w:type="continuationSeparator" w:id="0">
    <w:p w:rsidR="008679D5" w:rsidRDefault="008679D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679D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9D5" w:rsidRDefault="008679D5" w:rsidP="00516332">
      <w:r>
        <w:separator/>
      </w:r>
    </w:p>
  </w:footnote>
  <w:footnote w:type="continuationSeparator" w:id="0">
    <w:p w:rsidR="008679D5" w:rsidRDefault="008679D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679D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471FC"/>
    <w:rsid w:val="00750F2D"/>
    <w:rsid w:val="007538AA"/>
    <w:rsid w:val="007674B4"/>
    <w:rsid w:val="00793F55"/>
    <w:rsid w:val="007952C4"/>
    <w:rsid w:val="007B464E"/>
    <w:rsid w:val="007C3565"/>
    <w:rsid w:val="007E0B6E"/>
    <w:rsid w:val="007E4454"/>
    <w:rsid w:val="007E78D7"/>
    <w:rsid w:val="00837322"/>
    <w:rsid w:val="008407A8"/>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6690"/>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14DCE"/>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7E9CC77"/>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DBAD3-DA78-4658-9966-9604D8E8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1180</TotalTime>
  <Pages>3</Pages>
  <Words>1095</Words>
  <Characters>6464</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6</cp:revision>
  <cp:lastPrinted>2013-08-09T05:29:00Z</cp:lastPrinted>
  <dcterms:created xsi:type="dcterms:W3CDTF">2014-03-07T15:02:00Z</dcterms:created>
  <dcterms:modified xsi:type="dcterms:W3CDTF">2017-06-22T06:22:00Z</dcterms:modified>
</cp:coreProperties>
</file>