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97994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EB0669">
        <w:rPr>
          <w:b/>
          <w:bCs/>
          <w:sz w:val="24"/>
          <w:szCs w:val="24"/>
        </w:rPr>
        <w:t xml:space="preserve">Příloha č. </w:t>
      </w:r>
      <w:r w:rsidR="00C47097" w:rsidRPr="00EB0669">
        <w:rPr>
          <w:b/>
          <w:bCs/>
          <w:sz w:val="24"/>
          <w:szCs w:val="24"/>
        </w:rPr>
        <w:t>2</w:t>
      </w:r>
      <w:r w:rsidRPr="00EB0669">
        <w:rPr>
          <w:b/>
          <w:bCs/>
          <w:sz w:val="24"/>
          <w:szCs w:val="24"/>
        </w:rPr>
        <w:t xml:space="preserve"> </w:t>
      </w:r>
      <w:r w:rsidR="00505CF7" w:rsidRPr="00EB0669">
        <w:rPr>
          <w:b/>
          <w:bCs/>
          <w:sz w:val="24"/>
          <w:szCs w:val="24"/>
        </w:rPr>
        <w:t>V</w:t>
      </w:r>
      <w:r w:rsidRPr="00EB0669">
        <w:rPr>
          <w:b/>
          <w:bCs/>
          <w:sz w:val="24"/>
          <w:szCs w:val="24"/>
        </w:rPr>
        <w:t>ýzvy</w:t>
      </w:r>
      <w:r w:rsidRPr="00440028">
        <w:rPr>
          <w:b/>
          <w:bCs/>
          <w:sz w:val="24"/>
          <w:szCs w:val="24"/>
        </w:rPr>
        <w:t xml:space="preserve"> k podání nabídek</w:t>
      </w:r>
    </w:p>
    <w:p w14:paraId="629A1B2C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440028">
        <w:rPr>
          <w:b/>
          <w:bCs/>
          <w:sz w:val="24"/>
          <w:szCs w:val="24"/>
        </w:rPr>
        <w:t>ČESTNÉ PROHLÁŠENÍ O SPLNĚNÍ ZÁKLADNÍ ZPŮSOBILOSTI</w:t>
      </w:r>
    </w:p>
    <w:p w14:paraId="4D11634A" w14:textId="77777777" w:rsidR="00440028" w:rsidRDefault="00440028" w:rsidP="00440028"/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440028" w:rsidRPr="00440028" w14:paraId="113174FF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F1AF4D6" w14:textId="77777777" w:rsidR="00440028" w:rsidRPr="00440028" w:rsidRDefault="00440028" w:rsidP="00440028">
            <w:pPr>
              <w:pStyle w:val="TableTextZafin"/>
            </w:pPr>
            <w:r w:rsidRPr="00440028">
              <w:t>Obchodní firma/název účastníka: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382F7F3F" w14:textId="2BBF67F2" w:rsidR="00440028" w:rsidRPr="00440028" w:rsidRDefault="00440028" w:rsidP="00440028">
            <w:pPr>
              <w:pStyle w:val="TableTextZafin"/>
            </w:pPr>
          </w:p>
        </w:tc>
      </w:tr>
      <w:tr w:rsidR="00440028" w:rsidRPr="00440028" w14:paraId="321613E7" w14:textId="77777777" w:rsidTr="00440028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1621DB3" w14:textId="77777777" w:rsidR="00440028" w:rsidRPr="00440028" w:rsidRDefault="00440028" w:rsidP="00440028">
            <w:pPr>
              <w:pStyle w:val="TableTextZafin"/>
            </w:pPr>
            <w:r w:rsidRPr="00440028">
              <w:t>Sídlo: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1C1A254F" w14:textId="77777777" w:rsidR="00440028" w:rsidRPr="00440028" w:rsidRDefault="00440028" w:rsidP="00440028">
            <w:pPr>
              <w:pStyle w:val="TableTextZafin"/>
            </w:pPr>
          </w:p>
        </w:tc>
      </w:tr>
      <w:tr w:rsidR="00440028" w:rsidRPr="00440028" w14:paraId="5F4CAE64" w14:textId="77777777" w:rsidTr="004400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4065458" w14:textId="77777777" w:rsidR="00440028" w:rsidRPr="00440028" w:rsidRDefault="00440028" w:rsidP="00440028">
            <w:pPr>
              <w:pStyle w:val="TableTextZafin"/>
            </w:pPr>
            <w:r w:rsidRPr="00440028">
              <w:t>IČO/DIČ: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51DE7C20" w14:textId="77777777" w:rsidR="00440028" w:rsidRPr="00440028" w:rsidRDefault="00440028" w:rsidP="00440028">
            <w:pPr>
              <w:pStyle w:val="TableTextZafin"/>
            </w:pPr>
          </w:p>
        </w:tc>
      </w:tr>
    </w:tbl>
    <w:p w14:paraId="1BCB1935" w14:textId="77777777" w:rsidR="00440028" w:rsidRDefault="00440028" w:rsidP="00440028"/>
    <w:p w14:paraId="5992C8CA" w14:textId="77777777" w:rsidR="00440028" w:rsidRDefault="00440028" w:rsidP="00440028">
      <w:r>
        <w:t>Jmenovaný účastník o veřejnou zakázku prokazuje splnění základní způsobilosti tímto čestným prohlášením:</w:t>
      </w:r>
    </w:p>
    <w:p w14:paraId="6F2DD29C" w14:textId="77777777" w:rsidR="00440028" w:rsidRDefault="00440028" w:rsidP="00440028">
      <w:r>
        <w:t>Prohlašuji tímto čestně, že jsem účastník</w:t>
      </w:r>
    </w:p>
    <w:p w14:paraId="4BF593B9" w14:textId="77777777" w:rsidR="00440028" w:rsidRDefault="00440028" w:rsidP="00440028"/>
    <w:p w14:paraId="2730ED29" w14:textId="77777777" w:rsidR="00440028" w:rsidRDefault="00440028" w:rsidP="00440028">
      <w:pPr>
        <w:pStyle w:val="slovanseznam"/>
      </w:pPr>
      <w:r>
        <w:t>který nebyl v zemi svého sídla v posledních 5 letech před zahájením zadávacího řízení pravomocně odsouzen pro trestný čin uvedený v příloze č. 3 zákona č. 134/2016 Sb. nebo obdobný trestný čin podle právního řádu země sídla dodavatele; k zahlazeným odsouzením se nepřihlíží,</w:t>
      </w:r>
    </w:p>
    <w:p w14:paraId="1B070647" w14:textId="77777777" w:rsidR="00440028" w:rsidRDefault="00440028" w:rsidP="00440028">
      <w:pPr>
        <w:pStyle w:val="slovanseznam"/>
      </w:pPr>
      <w:r>
        <w:t xml:space="preserve">který nemá v České republice nebo v zemi svého sídla v evidenci daní zachycen splatný daňový nedoplatek, </w:t>
      </w:r>
    </w:p>
    <w:p w14:paraId="77889719" w14:textId="77777777" w:rsidR="00440028" w:rsidRDefault="00440028" w:rsidP="00440028">
      <w:pPr>
        <w:pStyle w:val="slovanseznam"/>
      </w:pPr>
      <w:r>
        <w:t>který nemá v České republice nebo v zemi svého sídla splatný nedoplatek na pojistném nebo na penále na veřejné zdravotní pojištění,</w:t>
      </w:r>
    </w:p>
    <w:p w14:paraId="4E199AF5" w14:textId="77777777" w:rsidR="00440028" w:rsidRDefault="00440028" w:rsidP="00440028">
      <w:pPr>
        <w:pStyle w:val="slovanseznam"/>
      </w:pPr>
      <w:r>
        <w:t>který nemá v České republice nebo v zemi svého sídla splatný nedoplatek na pojistném nebo na penále na sociální zabezpečení a příspěvku na státní politiku zaměstnanosti,</w:t>
      </w:r>
    </w:p>
    <w:p w14:paraId="475A9307" w14:textId="77777777" w:rsidR="00440028" w:rsidRDefault="00440028" w:rsidP="00440028">
      <w:pPr>
        <w:pStyle w:val="slovanseznam"/>
      </w:pPr>
      <w:r>
        <w:t>který není v likvidaci, proti němuž nebylo vydáno rozhodnutí o úpadku, vůči němuž nebyla nařízena nucená správa podle jiného právního předpisu nebo v obdobné situaci podle právního řádu země sídla dodavatele.</w:t>
      </w:r>
    </w:p>
    <w:p w14:paraId="78C74E34" w14:textId="77777777" w:rsidR="00440028" w:rsidRDefault="00440028" w:rsidP="00440028"/>
    <w:p w14:paraId="111018DB" w14:textId="77777777" w:rsidR="00440028" w:rsidRDefault="00440028" w:rsidP="00440028">
      <w:r>
        <w:t>Dále prohlašuji, že podmínku podle odstavce a) tohoto čestného prohlášení splňuji jako právnická osoba a zároveň tuto podmínku splňuje každý člen statutárního orgánu účastníka.</w:t>
      </w:r>
    </w:p>
    <w:p w14:paraId="319635B1" w14:textId="77777777" w:rsidR="00440028" w:rsidRDefault="00440028" w:rsidP="00440028"/>
    <w:tbl>
      <w:tblPr>
        <w:tblStyle w:val="Tabulkasmkou4zvraznn5"/>
        <w:tblW w:w="9322" w:type="dxa"/>
        <w:tblLayout w:type="fixed"/>
        <w:tblLook w:val="01C0" w:firstRow="0" w:lastRow="1" w:firstColumn="1" w:lastColumn="1" w:noHBand="0" w:noVBand="0"/>
      </w:tblPr>
      <w:tblGrid>
        <w:gridCol w:w="4786"/>
        <w:gridCol w:w="4536"/>
      </w:tblGrid>
      <w:tr w:rsidR="00440028" w:rsidRPr="009D5865" w14:paraId="24FFC0E8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A96A09D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Datum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F9C94A8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58D1BEFD" w14:textId="77777777" w:rsidTr="00440028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2984FE3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Titul, jméno, příjmení osoby oprávněné jednat za účastníka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83D7582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04272FEB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198DAB0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Funkce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600A3F31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3ED41608" w14:textId="77777777" w:rsidTr="0044002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E6605A3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 xml:space="preserve">Podpis osoby oprávněné jednat za účastníka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AF3320D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0AD52194" w14:textId="77777777" w:rsidTr="004400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95E0DAA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Razítko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83F2E04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</w:tbl>
    <w:p w14:paraId="2D75E13D" w14:textId="77777777" w:rsidR="003950E6" w:rsidRPr="00440028" w:rsidRDefault="003950E6" w:rsidP="00440028">
      <w:pPr>
        <w:rPr>
          <w:b/>
          <w:bCs/>
        </w:rPr>
      </w:pPr>
    </w:p>
    <w:sectPr w:rsidR="003950E6" w:rsidRPr="00440028" w:rsidSect="00440028">
      <w:headerReference w:type="default" r:id="rId11"/>
      <w:footerReference w:type="default" r:id="rId12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08AD0" w14:textId="77777777" w:rsidR="00D02BF7" w:rsidRDefault="00D02BF7">
      <w:r>
        <w:separator/>
      </w:r>
    </w:p>
    <w:p w14:paraId="531A3EC7" w14:textId="77777777" w:rsidR="00D02BF7" w:rsidRDefault="00D02BF7"/>
    <w:p w14:paraId="30E743D1" w14:textId="77777777" w:rsidR="00D02BF7" w:rsidRDefault="00D02BF7"/>
  </w:endnote>
  <w:endnote w:type="continuationSeparator" w:id="0">
    <w:p w14:paraId="25A5A1C4" w14:textId="77777777" w:rsidR="00D02BF7" w:rsidRDefault="00D02BF7">
      <w:r>
        <w:continuationSeparator/>
      </w:r>
    </w:p>
    <w:p w14:paraId="5E3BB61E" w14:textId="77777777" w:rsidR="00D02BF7" w:rsidRDefault="00D02BF7"/>
    <w:p w14:paraId="33C6758A" w14:textId="77777777" w:rsidR="00D02BF7" w:rsidRDefault="00D02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1C155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229BF8" w14:textId="77777777" w:rsidR="00440028" w:rsidRDefault="00440028" w:rsidP="00440028">
    <w:pPr>
      <w:pStyle w:val="LegalcopyEV"/>
      <w:framePr w:hSpace="0" w:vSpace="0" w:wrap="auto" w:yAlign="inline"/>
    </w:pPr>
  </w:p>
  <w:p w14:paraId="4AC6348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30D96101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6D0EA" w14:textId="77777777" w:rsidR="00D02BF7" w:rsidRDefault="00D02BF7">
      <w:r>
        <w:separator/>
      </w:r>
    </w:p>
    <w:p w14:paraId="6F697A65" w14:textId="77777777" w:rsidR="00D02BF7" w:rsidRDefault="00D02BF7"/>
    <w:p w14:paraId="3C896948" w14:textId="77777777" w:rsidR="00D02BF7" w:rsidRDefault="00D02BF7"/>
  </w:footnote>
  <w:footnote w:type="continuationSeparator" w:id="0">
    <w:p w14:paraId="4447489F" w14:textId="77777777" w:rsidR="00D02BF7" w:rsidRDefault="00D02BF7">
      <w:r>
        <w:continuationSeparator/>
      </w:r>
    </w:p>
    <w:p w14:paraId="7DB9DCCA" w14:textId="77777777" w:rsidR="00D02BF7" w:rsidRDefault="00D02BF7"/>
    <w:p w14:paraId="5E583A33" w14:textId="77777777" w:rsidR="00D02BF7" w:rsidRDefault="00D02B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B5813" w14:textId="6ADEC9AA" w:rsidR="005D447E" w:rsidRPr="00DB78C8" w:rsidRDefault="00F440E9" w:rsidP="00DB78C8">
    <w:pPr>
      <w:pStyle w:val="Zhlav"/>
      <w:jc w:val="right"/>
    </w:pPr>
    <w:r w:rsidRPr="00F440E9">
      <w:rPr>
        <w:rFonts w:ascii="Calibri" w:hAnsi="Calibri"/>
        <w:i/>
        <w:iCs/>
        <w:sz w:val="22"/>
        <w:szCs w:val="22"/>
      </w:rPr>
      <w:t xml:space="preserve">POJIŠTĚNÍ MAJETKU MĚSTA VALTICE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8ACF02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806810048" o:spid="_x0000_i1025" type="#_x0000_t75" style="width:2in;height:151.5pt;visibility:visible;mso-wrap-style:square">
            <v:imagedata r:id="rId1" o:title=""/>
          </v:shape>
        </w:pict>
      </mc:Choice>
      <mc:Fallback>
        <w:drawing>
          <wp:inline distT="0" distB="0" distL="0" distR="0" wp14:anchorId="46C28E5E">
            <wp:extent cx="1828800" cy="1924050"/>
            <wp:effectExtent l="0" t="0" r="0" b="0"/>
            <wp:docPr id="1806810048" name="Obrázek 18068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0F14752" id="Obrázek 1136523394" o:spid="_x0000_i1025" type="#_x0000_t75" style="width:395.25pt;height:395.25pt;visibility:visible;mso-wrap-style:square">
            <v:imagedata r:id="rId3" o:title=""/>
          </v:shape>
        </w:pict>
      </mc:Choice>
      <mc:Fallback>
        <w:drawing>
          <wp:inline distT="0" distB="0" distL="0" distR="0" wp14:anchorId="46C28E5F">
            <wp:extent cx="5019675" cy="5019675"/>
            <wp:effectExtent l="0" t="0" r="0" b="0"/>
            <wp:docPr id="1136523394" name="Obrázek 113652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20DB6EBA" id="Obrázek 592808263" o:spid="_x0000_i1025" type="#_x0000_t75" style="width:395.25pt;height:395.25pt;visibility:visible;mso-wrap-style:square">
            <v:imagedata r:id="rId5" o:title=""/>
          </v:shape>
        </w:pict>
      </mc:Choice>
      <mc:Fallback>
        <w:drawing>
          <wp:inline distT="0" distB="0" distL="0" distR="0" wp14:anchorId="46C28E60">
            <wp:extent cx="5019675" cy="5019675"/>
            <wp:effectExtent l="0" t="0" r="0" b="0"/>
            <wp:docPr id="592808263" name="Obrázek 59280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0643A96C" id="Obrázek 1725356738" o:spid="_x0000_i1025" type="#_x0000_t75" style="width:2in;height:151.5pt;visibility:visible;mso-wrap-style:square">
            <v:imagedata r:id="rId7" o:title=""/>
          </v:shape>
        </w:pict>
      </mc:Choice>
      <mc:Fallback>
        <w:drawing>
          <wp:inline distT="0" distB="0" distL="0" distR="0" wp14:anchorId="46C28E61">
            <wp:extent cx="1828800" cy="1924050"/>
            <wp:effectExtent l="0" t="0" r="0" b="0"/>
            <wp:docPr id="1725356738" name="Obrázek 1725356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4C391267" id="Obrázek 92933478" o:spid="_x0000_i1025" type="#_x0000_t75" style="width:36.75pt;height:21.75pt;visibility:visible;mso-wrap-style:square">
            <v:imagedata r:id="rId9" o:title=""/>
          </v:shape>
        </w:pict>
      </mc:Choice>
      <mc:Fallback>
        <w:drawing>
          <wp:inline distT="0" distB="0" distL="0" distR="0" wp14:anchorId="46C28E62">
            <wp:extent cx="466725" cy="276225"/>
            <wp:effectExtent l="0" t="0" r="0" b="0"/>
            <wp:docPr id="92933478" name="Obrázek 9293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41B4EF8D" id="Obrázek 869180907" o:spid="_x0000_i1025" type="#_x0000_t75" style="width:21.75pt;height:14.25pt;visibility:visible;mso-wrap-style:square">
            <v:imagedata r:id="rId11" o:title=""/>
          </v:shape>
        </w:pict>
      </mc:Choice>
      <mc:Fallback>
        <w:drawing>
          <wp:inline distT="0" distB="0" distL="0" distR="0" wp14:anchorId="46C28E63">
            <wp:extent cx="276225" cy="180975"/>
            <wp:effectExtent l="0" t="0" r="0" b="0"/>
            <wp:docPr id="869180907" name="Obrázek 86918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0E4E412F" id="Obrázek 248173823" o:spid="_x0000_i1025" type="#_x0000_t75" style="width:36.75pt;height:21.75pt;visibility:visible;mso-wrap-style:square">
            <v:imagedata r:id="rId13" o:title=""/>
          </v:shape>
        </w:pict>
      </mc:Choice>
      <mc:Fallback>
        <w:drawing>
          <wp:inline distT="0" distB="0" distL="0" distR="0" wp14:anchorId="46C28E64">
            <wp:extent cx="466725" cy="276225"/>
            <wp:effectExtent l="0" t="0" r="0" b="0"/>
            <wp:docPr id="248173823" name="Obrázek 24817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B335DB"/>
    <w:multiLevelType w:val="multilevel"/>
    <w:tmpl w:val="46AC9B5E"/>
    <w:numStyleLink w:val="Styl1"/>
  </w:abstractNum>
  <w:abstractNum w:abstractNumId="2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1A57588"/>
    <w:multiLevelType w:val="multilevel"/>
    <w:tmpl w:val="2910A9B8"/>
    <w:numStyleLink w:val="EurovalleyHeadingNumbered"/>
  </w:abstractNum>
  <w:abstractNum w:abstractNumId="6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8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0" w15:restartNumberingAfterBreak="0">
    <w:nsid w:val="2D875CC6"/>
    <w:multiLevelType w:val="multilevel"/>
    <w:tmpl w:val="34806D36"/>
    <w:numStyleLink w:val="slovanseznamEVvcerovov"/>
  </w:abstractNum>
  <w:abstractNum w:abstractNumId="11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042EAA"/>
    <w:multiLevelType w:val="multilevel"/>
    <w:tmpl w:val="46AC9B5E"/>
    <w:name w:val="BulletList23"/>
    <w:numStyleLink w:val="Styl1"/>
  </w:abstractNum>
  <w:abstractNum w:abstractNumId="14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94525"/>
    <w:multiLevelType w:val="multilevel"/>
    <w:tmpl w:val="537C273E"/>
    <w:numStyleLink w:val="TOCNumberingEV"/>
  </w:abstractNum>
  <w:abstractNum w:abstractNumId="16" w15:restartNumberingAfterBreak="0">
    <w:nsid w:val="3DF77FA7"/>
    <w:multiLevelType w:val="multilevel"/>
    <w:tmpl w:val="34806D36"/>
    <w:numStyleLink w:val="slovanseznamEVvcerovov"/>
  </w:abstractNum>
  <w:abstractNum w:abstractNumId="17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4567"/>
    <w:multiLevelType w:val="multilevel"/>
    <w:tmpl w:val="34806D36"/>
    <w:numStyleLink w:val="slovanseznamEVvcerovov"/>
  </w:abstractNum>
  <w:abstractNum w:abstractNumId="26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7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9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2765">
    <w:abstractNumId w:val="27"/>
  </w:num>
  <w:num w:numId="2" w16cid:durableId="1862010271">
    <w:abstractNumId w:val="29"/>
  </w:num>
  <w:num w:numId="3" w16cid:durableId="700086615">
    <w:abstractNumId w:val="18"/>
  </w:num>
  <w:num w:numId="4" w16cid:durableId="685866983">
    <w:abstractNumId w:val="17"/>
  </w:num>
  <w:num w:numId="5" w16cid:durableId="1057315138">
    <w:abstractNumId w:val="4"/>
  </w:num>
  <w:num w:numId="6" w16cid:durableId="577594654">
    <w:abstractNumId w:val="12"/>
  </w:num>
  <w:num w:numId="7" w16cid:durableId="370693393">
    <w:abstractNumId w:val="21"/>
  </w:num>
  <w:num w:numId="8" w16cid:durableId="1678655851">
    <w:abstractNumId w:val="9"/>
  </w:num>
  <w:num w:numId="9" w16cid:durableId="199634654">
    <w:abstractNumId w:val="0"/>
  </w:num>
  <w:num w:numId="10" w16cid:durableId="742948357">
    <w:abstractNumId w:val="15"/>
  </w:num>
  <w:num w:numId="11" w16cid:durableId="1714233290">
    <w:abstractNumId w:val="14"/>
  </w:num>
  <w:num w:numId="12" w16cid:durableId="681857509">
    <w:abstractNumId w:val="5"/>
  </w:num>
  <w:num w:numId="13" w16cid:durableId="1416634203">
    <w:abstractNumId w:val="16"/>
  </w:num>
  <w:num w:numId="14" w16cid:durableId="258680797">
    <w:abstractNumId w:val="16"/>
    <w:lvlOverride w:ilvl="0">
      <w:startOverride w:val="1"/>
    </w:lvlOverride>
  </w:num>
  <w:num w:numId="15" w16cid:durableId="2071347770">
    <w:abstractNumId w:val="16"/>
    <w:lvlOverride w:ilvl="0">
      <w:startOverride w:val="1"/>
    </w:lvlOverride>
  </w:num>
  <w:num w:numId="16" w16cid:durableId="739256273">
    <w:abstractNumId w:val="16"/>
    <w:lvlOverride w:ilvl="0">
      <w:startOverride w:val="1"/>
    </w:lvlOverride>
  </w:num>
  <w:num w:numId="17" w16cid:durableId="1681153564">
    <w:abstractNumId w:val="16"/>
  </w:num>
  <w:num w:numId="18" w16cid:durableId="1702126690">
    <w:abstractNumId w:val="16"/>
    <w:lvlOverride w:ilvl="0">
      <w:startOverride w:val="1"/>
    </w:lvlOverride>
  </w:num>
  <w:num w:numId="19" w16cid:durableId="220599476">
    <w:abstractNumId w:val="16"/>
    <w:lvlOverride w:ilvl="0">
      <w:startOverride w:val="1"/>
    </w:lvlOverride>
  </w:num>
  <w:num w:numId="20" w16cid:durableId="73360017">
    <w:abstractNumId w:val="16"/>
  </w:num>
  <w:num w:numId="21" w16cid:durableId="844051495">
    <w:abstractNumId w:val="24"/>
  </w:num>
  <w:num w:numId="22" w16cid:durableId="881792186">
    <w:abstractNumId w:val="16"/>
    <w:lvlOverride w:ilvl="0">
      <w:startOverride w:val="1"/>
    </w:lvlOverride>
  </w:num>
  <w:num w:numId="23" w16cid:durableId="843319706">
    <w:abstractNumId w:val="8"/>
  </w:num>
  <w:num w:numId="24" w16cid:durableId="149905572">
    <w:abstractNumId w:val="16"/>
    <w:lvlOverride w:ilvl="0">
      <w:startOverride w:val="1"/>
    </w:lvlOverride>
  </w:num>
  <w:num w:numId="25" w16cid:durableId="369381104">
    <w:abstractNumId w:val="19"/>
  </w:num>
  <w:num w:numId="26" w16cid:durableId="1583761393">
    <w:abstractNumId w:val="10"/>
  </w:num>
  <w:num w:numId="27" w16cid:durableId="756562152">
    <w:abstractNumId w:val="16"/>
    <w:lvlOverride w:ilvl="0">
      <w:startOverride w:val="1"/>
    </w:lvlOverride>
  </w:num>
  <w:num w:numId="28" w16cid:durableId="344287787">
    <w:abstractNumId w:val="16"/>
    <w:lvlOverride w:ilvl="0">
      <w:startOverride w:val="1"/>
    </w:lvlOverride>
  </w:num>
  <w:num w:numId="29" w16cid:durableId="704139110">
    <w:abstractNumId w:val="6"/>
  </w:num>
  <w:num w:numId="30" w16cid:durableId="2028022154">
    <w:abstractNumId w:val="24"/>
    <w:lvlOverride w:ilvl="0">
      <w:startOverride w:val="1"/>
    </w:lvlOverride>
  </w:num>
  <w:num w:numId="31" w16cid:durableId="138620798">
    <w:abstractNumId w:val="23"/>
  </w:num>
  <w:num w:numId="32" w16cid:durableId="14846160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74754064">
    <w:abstractNumId w:val="25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850604862">
    <w:abstractNumId w:val="31"/>
  </w:num>
  <w:num w:numId="35" w16cid:durableId="593629632">
    <w:abstractNumId w:val="13"/>
  </w:num>
  <w:num w:numId="36" w16cid:durableId="21816975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73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472D"/>
    <w:rsid w:val="0004607B"/>
    <w:rsid w:val="00047E45"/>
    <w:rsid w:val="00053D8B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07BF6"/>
    <w:rsid w:val="001115A6"/>
    <w:rsid w:val="001118C2"/>
    <w:rsid w:val="00111B47"/>
    <w:rsid w:val="00112D38"/>
    <w:rsid w:val="001179E5"/>
    <w:rsid w:val="00121B06"/>
    <w:rsid w:val="00122D2C"/>
    <w:rsid w:val="00122F16"/>
    <w:rsid w:val="00124E3C"/>
    <w:rsid w:val="00134FD8"/>
    <w:rsid w:val="00145D2C"/>
    <w:rsid w:val="00150ABD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A11"/>
    <w:rsid w:val="001A42EC"/>
    <w:rsid w:val="001B24F4"/>
    <w:rsid w:val="001B2753"/>
    <w:rsid w:val="001B77BF"/>
    <w:rsid w:val="001B7A5E"/>
    <w:rsid w:val="001C0974"/>
    <w:rsid w:val="001C4E9B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6186"/>
    <w:rsid w:val="00256425"/>
    <w:rsid w:val="0026325A"/>
    <w:rsid w:val="00263299"/>
    <w:rsid w:val="00263BEC"/>
    <w:rsid w:val="0026641C"/>
    <w:rsid w:val="002701F1"/>
    <w:rsid w:val="002740F6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36C6"/>
    <w:rsid w:val="002D478E"/>
    <w:rsid w:val="002E3DF3"/>
    <w:rsid w:val="002E54B2"/>
    <w:rsid w:val="002F0E5A"/>
    <w:rsid w:val="002F4AD9"/>
    <w:rsid w:val="00302765"/>
    <w:rsid w:val="0030531E"/>
    <w:rsid w:val="00325AC8"/>
    <w:rsid w:val="00326788"/>
    <w:rsid w:val="00326DC7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7"/>
    <w:rsid w:val="0035736D"/>
    <w:rsid w:val="00360814"/>
    <w:rsid w:val="003630D5"/>
    <w:rsid w:val="003649B7"/>
    <w:rsid w:val="00367F23"/>
    <w:rsid w:val="003734BA"/>
    <w:rsid w:val="00375C43"/>
    <w:rsid w:val="00381E04"/>
    <w:rsid w:val="00385915"/>
    <w:rsid w:val="003950E6"/>
    <w:rsid w:val="003979C3"/>
    <w:rsid w:val="003A72F5"/>
    <w:rsid w:val="003C1D5E"/>
    <w:rsid w:val="003D05EE"/>
    <w:rsid w:val="003D3D49"/>
    <w:rsid w:val="003D6676"/>
    <w:rsid w:val="003D6706"/>
    <w:rsid w:val="003D6DE7"/>
    <w:rsid w:val="003E0111"/>
    <w:rsid w:val="003E71F4"/>
    <w:rsid w:val="003F5DF4"/>
    <w:rsid w:val="00400492"/>
    <w:rsid w:val="00400F74"/>
    <w:rsid w:val="0040267F"/>
    <w:rsid w:val="00403A8C"/>
    <w:rsid w:val="00411523"/>
    <w:rsid w:val="00414549"/>
    <w:rsid w:val="00432545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6C73"/>
    <w:rsid w:val="004773DD"/>
    <w:rsid w:val="00482AD1"/>
    <w:rsid w:val="004918E4"/>
    <w:rsid w:val="00492869"/>
    <w:rsid w:val="004A738E"/>
    <w:rsid w:val="004B20AE"/>
    <w:rsid w:val="004B4AF4"/>
    <w:rsid w:val="004C4828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2E75"/>
    <w:rsid w:val="00505CF7"/>
    <w:rsid w:val="00512253"/>
    <w:rsid w:val="00512F57"/>
    <w:rsid w:val="00514B63"/>
    <w:rsid w:val="00515A42"/>
    <w:rsid w:val="0052127E"/>
    <w:rsid w:val="00527CE8"/>
    <w:rsid w:val="005328CB"/>
    <w:rsid w:val="00534B8B"/>
    <w:rsid w:val="00553295"/>
    <w:rsid w:val="00572823"/>
    <w:rsid w:val="005729BE"/>
    <w:rsid w:val="005832A8"/>
    <w:rsid w:val="0058517C"/>
    <w:rsid w:val="0059545E"/>
    <w:rsid w:val="005955D1"/>
    <w:rsid w:val="00596F00"/>
    <w:rsid w:val="005A2F06"/>
    <w:rsid w:val="005A60B4"/>
    <w:rsid w:val="005B1F11"/>
    <w:rsid w:val="005B2174"/>
    <w:rsid w:val="005B3636"/>
    <w:rsid w:val="005C0BA9"/>
    <w:rsid w:val="005C5783"/>
    <w:rsid w:val="005C7069"/>
    <w:rsid w:val="005D19B9"/>
    <w:rsid w:val="005D1F10"/>
    <w:rsid w:val="005D447E"/>
    <w:rsid w:val="005D470F"/>
    <w:rsid w:val="005D5629"/>
    <w:rsid w:val="005E19B9"/>
    <w:rsid w:val="005E3B97"/>
    <w:rsid w:val="005F5DB6"/>
    <w:rsid w:val="005F5E37"/>
    <w:rsid w:val="00604072"/>
    <w:rsid w:val="00613BCA"/>
    <w:rsid w:val="006166A9"/>
    <w:rsid w:val="00616CB4"/>
    <w:rsid w:val="00617605"/>
    <w:rsid w:val="00621D37"/>
    <w:rsid w:val="00624CFB"/>
    <w:rsid w:val="00625E64"/>
    <w:rsid w:val="006353D7"/>
    <w:rsid w:val="006434A1"/>
    <w:rsid w:val="00651407"/>
    <w:rsid w:val="006536F3"/>
    <w:rsid w:val="006600F3"/>
    <w:rsid w:val="00662236"/>
    <w:rsid w:val="00665B1A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4391"/>
    <w:rsid w:val="00685334"/>
    <w:rsid w:val="006854EB"/>
    <w:rsid w:val="0069055B"/>
    <w:rsid w:val="00696373"/>
    <w:rsid w:val="006A1FB0"/>
    <w:rsid w:val="006A4BB1"/>
    <w:rsid w:val="006B05EF"/>
    <w:rsid w:val="006B34BC"/>
    <w:rsid w:val="006C2E7F"/>
    <w:rsid w:val="006D2189"/>
    <w:rsid w:val="006D245A"/>
    <w:rsid w:val="006D2E32"/>
    <w:rsid w:val="006D5115"/>
    <w:rsid w:val="006D5237"/>
    <w:rsid w:val="006D591B"/>
    <w:rsid w:val="006D792E"/>
    <w:rsid w:val="006E1C7C"/>
    <w:rsid w:val="006E6CD0"/>
    <w:rsid w:val="00705070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848D8"/>
    <w:rsid w:val="00792DB9"/>
    <w:rsid w:val="00794221"/>
    <w:rsid w:val="00796803"/>
    <w:rsid w:val="0079683D"/>
    <w:rsid w:val="007A2D4E"/>
    <w:rsid w:val="007A4B7A"/>
    <w:rsid w:val="007A562D"/>
    <w:rsid w:val="007A5779"/>
    <w:rsid w:val="007A720B"/>
    <w:rsid w:val="007C3D05"/>
    <w:rsid w:val="007D1423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1329"/>
    <w:rsid w:val="0084444A"/>
    <w:rsid w:val="0085297B"/>
    <w:rsid w:val="00861D62"/>
    <w:rsid w:val="00863210"/>
    <w:rsid w:val="00871886"/>
    <w:rsid w:val="0087355D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61B2"/>
    <w:rsid w:val="008C45C8"/>
    <w:rsid w:val="008D44AD"/>
    <w:rsid w:val="008D481B"/>
    <w:rsid w:val="008E1E3C"/>
    <w:rsid w:val="008F25A5"/>
    <w:rsid w:val="008F65C4"/>
    <w:rsid w:val="00906068"/>
    <w:rsid w:val="00907CA8"/>
    <w:rsid w:val="00911EF5"/>
    <w:rsid w:val="00912BF1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93C3A"/>
    <w:rsid w:val="009B19B8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36432"/>
    <w:rsid w:val="00A3667D"/>
    <w:rsid w:val="00A36AB4"/>
    <w:rsid w:val="00A36BA1"/>
    <w:rsid w:val="00A36BC0"/>
    <w:rsid w:val="00A4225D"/>
    <w:rsid w:val="00A43ABF"/>
    <w:rsid w:val="00A515C1"/>
    <w:rsid w:val="00A605C6"/>
    <w:rsid w:val="00A61437"/>
    <w:rsid w:val="00A620F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5BC7"/>
    <w:rsid w:val="00AA1507"/>
    <w:rsid w:val="00AA1C20"/>
    <w:rsid w:val="00AA2836"/>
    <w:rsid w:val="00AA3B03"/>
    <w:rsid w:val="00AB232A"/>
    <w:rsid w:val="00AB6B87"/>
    <w:rsid w:val="00AB6E24"/>
    <w:rsid w:val="00AC2D9F"/>
    <w:rsid w:val="00AC6891"/>
    <w:rsid w:val="00AD0806"/>
    <w:rsid w:val="00AD6D25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3B27"/>
    <w:rsid w:val="00B62A98"/>
    <w:rsid w:val="00B66C4F"/>
    <w:rsid w:val="00B7008D"/>
    <w:rsid w:val="00B71103"/>
    <w:rsid w:val="00B749D0"/>
    <w:rsid w:val="00B74E65"/>
    <w:rsid w:val="00B83610"/>
    <w:rsid w:val="00B9655E"/>
    <w:rsid w:val="00BA4868"/>
    <w:rsid w:val="00BA5A5C"/>
    <w:rsid w:val="00BA5C45"/>
    <w:rsid w:val="00BB622E"/>
    <w:rsid w:val="00BB6BC5"/>
    <w:rsid w:val="00BC75E7"/>
    <w:rsid w:val="00BC7858"/>
    <w:rsid w:val="00BD012B"/>
    <w:rsid w:val="00BD377A"/>
    <w:rsid w:val="00BD7189"/>
    <w:rsid w:val="00BE1694"/>
    <w:rsid w:val="00BE6B45"/>
    <w:rsid w:val="00BF065A"/>
    <w:rsid w:val="00BF1E6C"/>
    <w:rsid w:val="00BF76AF"/>
    <w:rsid w:val="00BF7C88"/>
    <w:rsid w:val="00C03CE7"/>
    <w:rsid w:val="00C0446F"/>
    <w:rsid w:val="00C05140"/>
    <w:rsid w:val="00C10EFB"/>
    <w:rsid w:val="00C211B5"/>
    <w:rsid w:val="00C2120E"/>
    <w:rsid w:val="00C31B44"/>
    <w:rsid w:val="00C37BB4"/>
    <w:rsid w:val="00C41022"/>
    <w:rsid w:val="00C41A56"/>
    <w:rsid w:val="00C4501B"/>
    <w:rsid w:val="00C47097"/>
    <w:rsid w:val="00C54514"/>
    <w:rsid w:val="00C57C28"/>
    <w:rsid w:val="00C57FF7"/>
    <w:rsid w:val="00C60DCB"/>
    <w:rsid w:val="00C62A44"/>
    <w:rsid w:val="00C64743"/>
    <w:rsid w:val="00C73175"/>
    <w:rsid w:val="00C74BB2"/>
    <w:rsid w:val="00C75EC2"/>
    <w:rsid w:val="00C8164B"/>
    <w:rsid w:val="00C83715"/>
    <w:rsid w:val="00C906EE"/>
    <w:rsid w:val="00C93D10"/>
    <w:rsid w:val="00C93D97"/>
    <w:rsid w:val="00C95DC9"/>
    <w:rsid w:val="00CA4A10"/>
    <w:rsid w:val="00CB7948"/>
    <w:rsid w:val="00CC0E86"/>
    <w:rsid w:val="00CC36C9"/>
    <w:rsid w:val="00CC39FB"/>
    <w:rsid w:val="00CC5F81"/>
    <w:rsid w:val="00CD2C29"/>
    <w:rsid w:val="00CD3724"/>
    <w:rsid w:val="00CE336A"/>
    <w:rsid w:val="00CE4E48"/>
    <w:rsid w:val="00CE62C7"/>
    <w:rsid w:val="00CF0008"/>
    <w:rsid w:val="00CF0D5A"/>
    <w:rsid w:val="00CF0F20"/>
    <w:rsid w:val="00D013FB"/>
    <w:rsid w:val="00D02A24"/>
    <w:rsid w:val="00D02BF7"/>
    <w:rsid w:val="00D03807"/>
    <w:rsid w:val="00D03B86"/>
    <w:rsid w:val="00D061EE"/>
    <w:rsid w:val="00D10C48"/>
    <w:rsid w:val="00D11A08"/>
    <w:rsid w:val="00D134C1"/>
    <w:rsid w:val="00D1494B"/>
    <w:rsid w:val="00D15469"/>
    <w:rsid w:val="00D17190"/>
    <w:rsid w:val="00D22DB4"/>
    <w:rsid w:val="00D315BF"/>
    <w:rsid w:val="00D42CEE"/>
    <w:rsid w:val="00D463A9"/>
    <w:rsid w:val="00D47967"/>
    <w:rsid w:val="00D52140"/>
    <w:rsid w:val="00D603AC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B78C8"/>
    <w:rsid w:val="00DC2108"/>
    <w:rsid w:val="00DC2D61"/>
    <w:rsid w:val="00DC3421"/>
    <w:rsid w:val="00DC65D0"/>
    <w:rsid w:val="00DC6839"/>
    <w:rsid w:val="00DC74F8"/>
    <w:rsid w:val="00DD0127"/>
    <w:rsid w:val="00DD0833"/>
    <w:rsid w:val="00DD4AF7"/>
    <w:rsid w:val="00DE32A3"/>
    <w:rsid w:val="00DE4193"/>
    <w:rsid w:val="00DE4C22"/>
    <w:rsid w:val="00DE55C0"/>
    <w:rsid w:val="00DF51E5"/>
    <w:rsid w:val="00E010B0"/>
    <w:rsid w:val="00E01B94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622E"/>
    <w:rsid w:val="00E273B2"/>
    <w:rsid w:val="00E42C08"/>
    <w:rsid w:val="00E4399F"/>
    <w:rsid w:val="00E528DF"/>
    <w:rsid w:val="00E62D46"/>
    <w:rsid w:val="00E64545"/>
    <w:rsid w:val="00E65ADF"/>
    <w:rsid w:val="00E65D90"/>
    <w:rsid w:val="00E67E03"/>
    <w:rsid w:val="00E70EE3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0669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07ABD"/>
    <w:rsid w:val="00F10B11"/>
    <w:rsid w:val="00F124D8"/>
    <w:rsid w:val="00F24752"/>
    <w:rsid w:val="00F25AC6"/>
    <w:rsid w:val="00F27106"/>
    <w:rsid w:val="00F32A38"/>
    <w:rsid w:val="00F343F1"/>
    <w:rsid w:val="00F429D1"/>
    <w:rsid w:val="00F440E9"/>
    <w:rsid w:val="00F44CB7"/>
    <w:rsid w:val="00F52758"/>
    <w:rsid w:val="00F61E31"/>
    <w:rsid w:val="00F6396C"/>
    <w:rsid w:val="00F72242"/>
    <w:rsid w:val="00F756BD"/>
    <w:rsid w:val="00F85F2B"/>
    <w:rsid w:val="00F8709A"/>
    <w:rsid w:val="00F960C0"/>
    <w:rsid w:val="00F96964"/>
    <w:rsid w:val="00F97044"/>
    <w:rsid w:val="00FA15EE"/>
    <w:rsid w:val="00FA715D"/>
    <w:rsid w:val="00FB161C"/>
    <w:rsid w:val="00FC0624"/>
    <w:rsid w:val="00FC135F"/>
    <w:rsid w:val="00FC2BA7"/>
    <w:rsid w:val="00FC7905"/>
    <w:rsid w:val="00FC7AA3"/>
    <w:rsid w:val="00FD00D6"/>
    <w:rsid w:val="00FD4BBA"/>
    <w:rsid w:val="00FE0CA6"/>
    <w:rsid w:val="00FF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0ECA4E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&#268;estn&#233;%20prohl&#225;&#353;en&#237;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72A998-71A2-4186-A7A4-22FB7E0F5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EEAF24-8DC1-4FBC-AA07-BA02F5719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Čestné prohlášení</Template>
  <TotalTime>0</TotalTime>
  <Pages>1</Pages>
  <Words>220</Words>
  <Characters>1276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Links>
    <vt:vector size="18" baseType="variant">
      <vt:variant>
        <vt:i4>720982</vt:i4>
      </vt:variant>
      <vt:variant>
        <vt:i4>6</vt:i4>
      </vt:variant>
      <vt:variant>
        <vt:i4>0</vt:i4>
      </vt:variant>
      <vt:variant>
        <vt:i4>5</vt:i4>
      </vt:variant>
      <vt:variant>
        <vt:lpwstr>http://www.pwc.com/cz/cs/hospodarska-kriminalita/index.jhtml</vt:lpwstr>
      </vt:variant>
      <vt:variant>
        <vt:lpwstr/>
      </vt:variant>
      <vt:variant>
        <vt:i4>1507331</vt:i4>
      </vt:variant>
      <vt:variant>
        <vt:i4>3</vt:i4>
      </vt:variant>
      <vt:variant>
        <vt:i4>0</vt:i4>
      </vt:variant>
      <vt:variant>
        <vt:i4>5</vt:i4>
      </vt:variant>
      <vt:variant>
        <vt:lpwstr>http://business.center.cz/business/pravo/zakony/zakonik-prace/cast11h2.aspx</vt:lpwstr>
      </vt:variant>
      <vt:variant>
        <vt:lpwstr>par255</vt:lpwstr>
      </vt:variant>
      <vt:variant>
        <vt:i4>1048579</vt:i4>
      </vt:variant>
      <vt:variant>
        <vt:i4>0</vt:i4>
      </vt:variant>
      <vt:variant>
        <vt:i4>0</vt:i4>
      </vt:variant>
      <vt:variant>
        <vt:i4>5</vt:i4>
      </vt:variant>
      <vt:variant>
        <vt:lpwstr>http://business.center.cz/business/pravo/zakony/zakonik-prace/cast11h2.aspx</vt:lpwstr>
      </vt:variant>
      <vt:variant>
        <vt:lpwstr>par252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2020-06-25T09:19:00Z</dcterms:created>
  <dcterms:modified xsi:type="dcterms:W3CDTF">2025-04-17T13:35:00Z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