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BF60" w14:textId="1AC4645D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>Příloha č.</w:t>
      </w:r>
      <w:r w:rsidR="002D3242">
        <w:rPr>
          <w:rStyle w:val="NzevdokumentuChar"/>
          <w:b/>
          <w:bCs/>
        </w:rPr>
        <w:t> </w:t>
      </w:r>
      <w:r w:rsidR="000B4FED">
        <w:rPr>
          <w:rStyle w:val="NzevdokumentuChar"/>
          <w:b/>
          <w:bCs/>
        </w:rPr>
        <w:t>1</w:t>
      </w:r>
      <w:r>
        <w:rPr>
          <w:rStyle w:val="NzevdokumentuChar"/>
          <w:b/>
          <w:bCs/>
        </w:rPr>
        <w:t xml:space="preserve"> zadávací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6D4A86D6" w14:textId="5FCD4501" w:rsidR="00357F72" w:rsidRPr="00A61E27" w:rsidRDefault="00AC607C" w:rsidP="001E78AD">
      <w:pPr>
        <w:pStyle w:val="Nzevveejnzakzky"/>
        <w:spacing w:after="3600"/>
      </w:pPr>
      <w:sdt>
        <w:sdtPr>
          <w:rPr>
            <w:color w:val="242424"/>
            <w:shd w:val="clear" w:color="auto" w:fill="FFFFFF"/>
          </w:rPr>
          <w:id w:val="-1729455402"/>
          <w:placeholder>
            <w:docPart w:val="583625B774B74C0B93F33C4FD17AD4CD"/>
          </w:placeholder>
          <w:text/>
        </w:sdtPr>
        <w:sdtEndPr/>
        <w:sdtContent>
          <w:r w:rsidR="00B35100">
            <w:rPr>
              <w:color w:val="242424"/>
              <w:shd w:val="clear" w:color="auto" w:fill="FFFFFF"/>
            </w:rPr>
            <w:t>Restaurování okenních a dřevěných prvků a kaple ambitů kostela sv. Jana Nepomuckého ve Žďáru nad Sázavou</w:t>
          </w:r>
        </w:sdtContent>
      </w:sdt>
      <w:r w:rsidR="00437C7A">
        <w:rPr>
          <w:noProof/>
        </w:rPr>
        <w:drawing>
          <wp:anchor distT="0" distB="0" distL="114300" distR="114300" simplePos="0" relativeHeight="251659264" behindDoc="1" locked="0" layoutInCell="1" allowOverlap="1" wp14:anchorId="38EA2DA6" wp14:editId="0AE61BC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23AC16" w14:textId="77777777" w:rsidR="00357F72" w:rsidRDefault="00357F72">
      <w:pPr>
        <w:spacing w:before="0" w:after="160" w:line="259" w:lineRule="auto"/>
      </w:pPr>
    </w:p>
    <w:p w14:paraId="768DBB01" w14:textId="77777777" w:rsidR="00357F72" w:rsidRDefault="00357F72">
      <w:pPr>
        <w:spacing w:before="0" w:after="160" w:line="259" w:lineRule="auto"/>
        <w:sectPr w:rsidR="00357F72" w:rsidSect="007E116C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364C0E99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A440E9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1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B35100" w:rsidRPr="00B461E2" w14:paraId="65D6504F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71530D02" w14:textId="77777777" w:rsidR="00B35100" w:rsidRPr="00D4359A" w:rsidRDefault="00B35100" w:rsidP="004E08EA">
            <w:bookmarkStart w:id="4" w:name="_Hlk54880761"/>
            <w:bookmarkStart w:id="5" w:name="_Toc56196926"/>
            <w:r w:rsidRPr="00D4359A">
              <w:rPr>
                <w:rStyle w:val="Siln"/>
              </w:rPr>
              <w:t>Název veřejné zakázky:</w:t>
            </w:r>
          </w:p>
        </w:tc>
        <w:sdt>
          <w:sdtPr>
            <w:rPr>
              <w:color w:val="242424"/>
              <w:shd w:val="clear" w:color="auto" w:fill="FFFFFF"/>
            </w:rPr>
            <w:id w:val="-1899048256"/>
            <w:placeholder>
              <w:docPart w:val="A570D26E3611462992B0E7B1B06E1195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1A270422" w14:textId="77777777" w:rsidR="00B35100" w:rsidRPr="00B461E2" w:rsidRDefault="00B35100" w:rsidP="004E08EA">
                <w:r w:rsidRPr="00D4359A">
                  <w:rPr>
                    <w:color w:val="242424"/>
                    <w:shd w:val="clear" w:color="auto" w:fill="FFFFFF"/>
                  </w:rPr>
                  <w:t>Restaurování okenních a dřevěných prvků a kaple ambitů kostela sv. Jana Nepomuckého ve Žďáru nad Sázavou</w:t>
                </w:r>
              </w:p>
            </w:tc>
          </w:sdtContent>
        </w:sdt>
      </w:tr>
      <w:tr w:rsidR="00B35100" w:rsidRPr="00B461E2" w14:paraId="168B075A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69D3DD3C" w14:textId="77777777" w:rsidR="00B35100" w:rsidRPr="00B461E2" w:rsidRDefault="00B35100" w:rsidP="004E08EA">
            <w:r w:rsidRPr="00B461E2">
              <w:t>Druh veřejné zakázky:</w:t>
            </w:r>
          </w:p>
        </w:tc>
        <w:tc>
          <w:tcPr>
            <w:tcW w:w="5791" w:type="dxa"/>
            <w:vAlign w:val="center"/>
          </w:tcPr>
          <w:p w14:paraId="7FDB2E45" w14:textId="77777777" w:rsidR="00B35100" w:rsidRPr="00A3012F" w:rsidRDefault="00AC607C" w:rsidP="004E08EA">
            <w:sdt>
              <w:sdtPr>
                <w:alias w:val="Druh VZ"/>
                <w:tag w:val="Druh VZ"/>
                <w:id w:val="93903769"/>
                <w:placeholder>
                  <w:docPart w:val="7F14388ED7A047E7ABDD12E71039CCFE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B35100" w:rsidRPr="00A3012F">
                  <w:t>Služby</w:t>
                </w:r>
              </w:sdtContent>
            </w:sdt>
          </w:p>
        </w:tc>
      </w:tr>
      <w:tr w:rsidR="00B35100" w:rsidRPr="00B461E2" w14:paraId="1094A615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6EA5CBF4" w14:textId="77777777" w:rsidR="00B35100" w:rsidRPr="00B461E2" w:rsidRDefault="00B35100" w:rsidP="004E08EA">
            <w:r w:rsidRPr="00B461E2">
              <w:t>Režim veřejné zakázky:</w:t>
            </w:r>
          </w:p>
        </w:tc>
        <w:tc>
          <w:tcPr>
            <w:tcW w:w="5791" w:type="dxa"/>
            <w:vAlign w:val="center"/>
          </w:tcPr>
          <w:p w14:paraId="698E3BAF" w14:textId="77777777" w:rsidR="00B35100" w:rsidRPr="00A3012F" w:rsidRDefault="00AC607C" w:rsidP="004E08EA">
            <w:sdt>
              <w:sdtPr>
                <w:alias w:val="Režim"/>
                <w:tag w:val="Režim"/>
                <w:id w:val="445894797"/>
                <w:placeholder>
                  <w:docPart w:val="61963326881D410A8CA92735603871AA"/>
                </w:placeholder>
                <w:comboBox>
                  <w:listItem w:value="Zvolte položku."/>
                  <w:listItem w:displayText="Podlimitní" w:value="Podlimitní"/>
                  <w:listItem w:displayText="Nadlimitní" w:value="Nadlimitní"/>
                  <w:listItem w:displayText="Zjednodušený" w:value="Zjednodušený"/>
                  <w:listItem w:displayText="Veřejná zakázka malého rozsahu" w:value="Veřejná zakázka malého rozsahu"/>
                </w:comboBox>
              </w:sdtPr>
              <w:sdtEndPr/>
              <w:sdtContent>
                <w:r w:rsidR="00B35100" w:rsidRPr="00A3012F">
                  <w:t>Veřejná zakázka malého rozsahu</w:t>
                </w:r>
              </w:sdtContent>
            </w:sdt>
          </w:p>
        </w:tc>
      </w:tr>
      <w:tr w:rsidR="00B35100" w:rsidRPr="00B461E2" w14:paraId="4639B830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31B4309F" w14:textId="77777777" w:rsidR="00B35100" w:rsidRPr="00B461E2" w:rsidRDefault="00B35100" w:rsidP="004E08EA">
            <w:r>
              <w:t>Druh zadávacího řízení:</w:t>
            </w:r>
          </w:p>
        </w:tc>
        <w:tc>
          <w:tcPr>
            <w:tcW w:w="5791" w:type="dxa"/>
            <w:vAlign w:val="center"/>
          </w:tcPr>
          <w:p w14:paraId="68BA180E" w14:textId="77777777" w:rsidR="00B35100" w:rsidRPr="00A3012F" w:rsidRDefault="00AC607C" w:rsidP="004E08EA">
            <w:sdt>
              <w:sdtPr>
                <w:rPr>
                  <w:bCs/>
                </w:rPr>
                <w:alias w:val="Řízení"/>
                <w:tag w:val="Řízení"/>
                <w:id w:val="-1946693449"/>
                <w:placeholder>
                  <w:docPart w:val="DCAA283F992E4C97A5A54F12EA786D20"/>
                </w:placeholder>
                <w:comboBox>
                  <w:listItem w:value="Zvolte položku."/>
                  <w:listItem w:displayText="Otevřené řízení" w:value="Otevřené řízení"/>
                  <w:listItem w:displayText="Zjednodušené podlimitní řízení" w:value="Zjednodušené podlimitní řízení"/>
                  <w:listItem w:displayText="Užší řízení" w:value="Užší řízení"/>
                  <w:listItem w:displayText="Jednací řízení s uveřejněním" w:value="Jednací řízení s uveřejněním"/>
                  <w:listItem w:displayText="Jednací řízení bez uveřejnění" w:value="Jednací řízení bez uveřejnění"/>
                  <w:listItem w:displayText="Výběrové řízení na veřejnou zakázku malého rozsahu" w:value="Výběrové řízení na veřejnou zakázku malého rozsahu"/>
                </w:comboBox>
              </w:sdtPr>
              <w:sdtEndPr/>
              <w:sdtContent>
                <w:r w:rsidR="00B35100" w:rsidRPr="00A3012F">
                  <w:rPr>
                    <w:bCs/>
                  </w:rPr>
                  <w:t>Výběrové řízení na veřejnou zakázku malého rozsahu</w:t>
                </w:r>
              </w:sdtContent>
            </w:sdt>
          </w:p>
        </w:tc>
      </w:tr>
      <w:tr w:rsidR="00B35100" w:rsidRPr="00B461E2" w14:paraId="07F12E1F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2F5BE0E1" w14:textId="77777777" w:rsidR="00B35100" w:rsidRPr="00B461E2" w:rsidRDefault="00B35100" w:rsidP="004E08EA">
            <w:r w:rsidRPr="00B461E2">
              <w:rPr>
                <w:rStyle w:val="Siln"/>
              </w:rPr>
              <w:t>Název zadavatele:</w:t>
            </w:r>
          </w:p>
        </w:tc>
        <w:sdt>
          <w:sdtPr>
            <w:id w:val="75796463"/>
            <w:placeholder>
              <w:docPart w:val="5D9C466E9ADD489C9C819764F22CCA89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72CEF09A" w14:textId="77777777" w:rsidR="00B35100" w:rsidRPr="00A3012F" w:rsidRDefault="00B35100" w:rsidP="004E08EA">
                <w:r w:rsidRPr="00A3012F">
                  <w:t xml:space="preserve">Římskokatolická farnost Žďár nad </w:t>
                </w:r>
                <w:proofErr w:type="gramStart"/>
                <w:r w:rsidRPr="00A3012F">
                  <w:t>Sázavou - II</w:t>
                </w:r>
                <w:proofErr w:type="gramEnd"/>
              </w:p>
            </w:tc>
          </w:sdtContent>
        </w:sdt>
      </w:tr>
      <w:tr w:rsidR="00B35100" w:rsidRPr="00B461E2" w14:paraId="13158E9F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4A831D93" w14:textId="77777777" w:rsidR="00B35100" w:rsidRPr="00B461E2" w:rsidRDefault="00B35100" w:rsidP="004E08EA">
            <w:r w:rsidRPr="00B461E2">
              <w:t>Sídlo zadavatele:</w:t>
            </w:r>
          </w:p>
        </w:tc>
        <w:sdt>
          <w:sdtPr>
            <w:id w:val="-1527255100"/>
            <w:placeholder>
              <w:docPart w:val="1AE4C870A67942C8AE90F1BC8298559E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31260BA" w14:textId="77777777" w:rsidR="00B35100" w:rsidRPr="00A3012F" w:rsidRDefault="00B35100" w:rsidP="004E08EA">
                <w:r w:rsidRPr="00A3012F">
                  <w:t>59102 Žďár nad Sázavou – Žďár nad Sázavou 2, Zámek 2/2</w:t>
                </w:r>
              </w:p>
            </w:tc>
          </w:sdtContent>
        </w:sdt>
      </w:tr>
      <w:tr w:rsidR="00B35100" w:rsidRPr="00B461E2" w14:paraId="18112575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3D0D3571" w14:textId="77777777" w:rsidR="00B35100" w:rsidRPr="00B461E2" w:rsidRDefault="00B35100" w:rsidP="004E08EA">
            <w:r w:rsidRPr="00B461E2">
              <w:t>IČO zadavatele:</w:t>
            </w:r>
          </w:p>
        </w:tc>
        <w:sdt>
          <w:sdtPr>
            <w:id w:val="2089418562"/>
            <w:placeholder>
              <w:docPart w:val="15A4EFC567694A70A68DA3E5FDBBCBDA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EC7F50F" w14:textId="77777777" w:rsidR="00B35100" w:rsidRPr="00A3012F" w:rsidRDefault="00B35100" w:rsidP="004E08EA">
                <w:r w:rsidRPr="00A3012F">
                  <w:t>48898813</w:t>
                </w:r>
              </w:p>
            </w:tc>
          </w:sdtContent>
        </w:sdt>
      </w:tr>
      <w:tr w:rsidR="00B35100" w:rsidRPr="00AC607C" w14:paraId="39753D42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64D6A748" w14:textId="77777777" w:rsidR="00B35100" w:rsidRPr="00AC607C" w:rsidRDefault="00B35100" w:rsidP="004E08EA">
            <w:r w:rsidRPr="00AC607C">
              <w:t>Právní forma zadavatele:</w:t>
            </w:r>
          </w:p>
        </w:tc>
        <w:sdt>
          <w:sdtPr>
            <w:alias w:val="Právní forma"/>
            <w:tag w:val="Právní forma"/>
            <w:id w:val="-1536579702"/>
            <w:placeholder>
              <w:docPart w:val="EFE5A2EE61DB40F0990B7262CE036752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19DC74B0" w14:textId="77777777" w:rsidR="00B35100" w:rsidRPr="00AC607C" w:rsidRDefault="00B35100" w:rsidP="004E08EA">
                <w:r w:rsidRPr="00AC607C">
                  <w:t>722 - evidované církevní právnické osoby</w:t>
                </w:r>
              </w:p>
            </w:tc>
          </w:sdtContent>
        </w:sdt>
      </w:tr>
      <w:tr w:rsidR="00B35100" w:rsidRPr="00AC607C" w14:paraId="2E60907D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61BBE517" w14:textId="77777777" w:rsidR="00B35100" w:rsidRPr="00AC607C" w:rsidRDefault="00B35100" w:rsidP="004E08EA">
            <w:r w:rsidRPr="00AC607C">
              <w:t>Zastoupení zadavatele:</w:t>
            </w:r>
          </w:p>
        </w:tc>
        <w:sdt>
          <w:sdtPr>
            <w:rPr>
              <w:color w:val="000000"/>
            </w:rPr>
            <w:id w:val="166073737"/>
            <w:placeholder>
              <w:docPart w:val="8DF9888DD3004DBD84647CE8AF6AE2E8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00509494" w14:textId="77777777" w:rsidR="00B35100" w:rsidRPr="00AC607C" w:rsidRDefault="00B35100" w:rsidP="004E08EA">
                <w:r w:rsidRPr="00AC607C">
                  <w:rPr>
                    <w:color w:val="000000"/>
                  </w:rPr>
                  <w:t>Mgr. Vladimír Záleský, farář</w:t>
                </w:r>
              </w:p>
            </w:tc>
          </w:sdtContent>
        </w:sdt>
      </w:tr>
      <w:tr w:rsidR="00B35100" w:rsidRPr="00AC607C" w14:paraId="49D804D0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4993D105" w14:textId="77777777" w:rsidR="00B35100" w:rsidRPr="00AC607C" w:rsidRDefault="00B35100" w:rsidP="004E08EA">
            <w:r w:rsidRPr="00AC607C">
              <w:t>Adresa profilu zadavatele:</w:t>
            </w:r>
          </w:p>
        </w:tc>
        <w:sdt>
          <w:sdtPr>
            <w:rPr>
              <w:color w:val="000000"/>
            </w:rPr>
            <w:id w:val="171997220"/>
            <w:placeholder>
              <w:docPart w:val="09FDA2DA93984731AAA010425880B12F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46C68B3A" w14:textId="77777777" w:rsidR="00B35100" w:rsidRPr="00AC607C" w:rsidRDefault="00B35100" w:rsidP="004E08EA">
                <w:r w:rsidRPr="00AC607C">
                  <w:rPr>
                    <w:color w:val="000000"/>
                  </w:rPr>
                  <w:t>http://www.e-zakazky.cz/Profil-Zadavatele/c30a3efb-1a42-4046-aac4-af0c08ee0e02</w:t>
                </w:r>
              </w:p>
            </w:tc>
          </w:sdtContent>
        </w:sdt>
      </w:tr>
      <w:tr w:rsidR="00B35100" w:rsidRPr="00AC607C" w14:paraId="45E92770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7F3D8A1B" w14:textId="77777777" w:rsidR="00B35100" w:rsidRPr="00AC607C" w:rsidRDefault="00B35100" w:rsidP="004E08EA">
            <w:r w:rsidRPr="00AC607C">
              <w:t>Název projektu:</w:t>
            </w:r>
          </w:p>
        </w:tc>
        <w:sdt>
          <w:sdtPr>
            <w:rPr>
              <w:sz w:val="22"/>
              <w:szCs w:val="22"/>
            </w:rPr>
            <w:id w:val="-2118669962"/>
            <w:placeholder>
              <w:docPart w:val="C4A140395E5C48F4B161F2FB0A161024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76E8393F" w14:textId="77777777" w:rsidR="00B35100" w:rsidRPr="00AC607C" w:rsidRDefault="00B35100" w:rsidP="004E08EA">
                <w:pPr>
                  <w:pStyle w:val="Default"/>
                  <w:rPr>
                    <w:sz w:val="22"/>
                    <w:szCs w:val="22"/>
                  </w:rPr>
                </w:pPr>
                <w:r w:rsidRPr="00AC607C">
                  <w:rPr>
                    <w:sz w:val="22"/>
                    <w:szCs w:val="22"/>
                  </w:rPr>
                  <w:t xml:space="preserve">Obnova poutního kostela sv. Jana Nepomuckého na Zelené hoře ve Žďáru nad Sázavou - </w:t>
                </w:r>
                <w:proofErr w:type="spellStart"/>
                <w:proofErr w:type="gramStart"/>
                <w:r w:rsidRPr="00AC607C">
                  <w:rPr>
                    <w:sz w:val="22"/>
                    <w:szCs w:val="22"/>
                  </w:rPr>
                  <w:t>II.etapa</w:t>
                </w:r>
                <w:proofErr w:type="spellEnd"/>
                <w:proofErr w:type="gramEnd"/>
              </w:p>
            </w:tc>
          </w:sdtContent>
        </w:sdt>
      </w:tr>
      <w:tr w:rsidR="00B35100" w:rsidRPr="00AC607C" w14:paraId="7C15FF96" w14:textId="77777777" w:rsidTr="004E08EA">
        <w:trPr>
          <w:trHeight w:val="454"/>
        </w:trPr>
        <w:tc>
          <w:tcPr>
            <w:tcW w:w="3266" w:type="dxa"/>
            <w:vAlign w:val="center"/>
          </w:tcPr>
          <w:p w14:paraId="1C9ACFC7" w14:textId="77777777" w:rsidR="00B35100" w:rsidRPr="00AC607C" w:rsidRDefault="00B35100" w:rsidP="004E08EA">
            <w:r w:rsidRPr="00AC607C">
              <w:t>Registrační číslo projektu:</w:t>
            </w:r>
          </w:p>
        </w:tc>
        <w:sdt>
          <w:sdtPr>
            <w:rPr>
              <w:sz w:val="22"/>
              <w:szCs w:val="22"/>
            </w:rPr>
            <w:id w:val="-2126069646"/>
            <w:placeholder>
              <w:docPart w:val="334E3CB4803744F6834D38C20A1D2D01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7A21C1D5" w14:textId="77777777" w:rsidR="00B35100" w:rsidRPr="00AC607C" w:rsidRDefault="00B35100" w:rsidP="004E08EA">
                <w:pPr>
                  <w:pStyle w:val="Default"/>
                  <w:rPr>
                    <w:sz w:val="22"/>
                    <w:szCs w:val="22"/>
                  </w:rPr>
                </w:pPr>
                <w:r w:rsidRPr="00AC607C">
                  <w:rPr>
                    <w:sz w:val="22"/>
                    <w:szCs w:val="22"/>
                  </w:rPr>
                  <w:t>CZ.06.3.33/0.0/0.0/16_059/0004641</w:t>
                </w:r>
              </w:p>
            </w:tc>
          </w:sdtContent>
        </w:sdt>
      </w:tr>
    </w:tbl>
    <w:p w14:paraId="72FB1D64" w14:textId="77777777" w:rsidR="00B35100" w:rsidRPr="00B461E2" w:rsidRDefault="00B35100" w:rsidP="00B35100">
      <w:bookmarkStart w:id="6" w:name="_Hlk60322526"/>
      <w:bookmarkEnd w:id="4"/>
      <w:r w:rsidRPr="00AC607C">
        <w:t>(„</w:t>
      </w:r>
      <w:r w:rsidRPr="00AC607C">
        <w:rPr>
          <w:b/>
          <w:bCs/>
        </w:rPr>
        <w:t>veřejná zakázka</w:t>
      </w:r>
      <w:r w:rsidRPr="00AC607C">
        <w:t>“, „</w:t>
      </w:r>
      <w:r w:rsidRPr="00AC607C">
        <w:rPr>
          <w:b/>
          <w:bCs/>
        </w:rPr>
        <w:t>zadavatel</w:t>
      </w:r>
      <w:r w:rsidRPr="00AC607C">
        <w:t>“, „</w:t>
      </w:r>
      <w:r w:rsidRPr="00AC607C">
        <w:rPr>
          <w:b/>
          <w:bCs/>
        </w:rPr>
        <w:t>projekt</w:t>
      </w:r>
      <w:r w:rsidRPr="00AC607C">
        <w:t>“)</w:t>
      </w:r>
      <w:bookmarkEnd w:id="6"/>
    </w:p>
    <w:p w14:paraId="12D9A05C" w14:textId="77777777" w:rsidR="00370681" w:rsidRPr="00E12D7E" w:rsidRDefault="00571D80" w:rsidP="00370681">
      <w:pPr>
        <w:pStyle w:val="Nadpis1"/>
        <w:keepLines w:val="0"/>
        <w:pageBreakBefore/>
      </w:pPr>
      <w:r>
        <w:lastRenderedPageBreak/>
        <w:t>Základní informace</w:t>
      </w:r>
      <w:r w:rsidR="00A440E9">
        <w:t xml:space="preserve"> o </w:t>
      </w:r>
      <w:r>
        <w:t>dodavateli</w:t>
      </w:r>
      <w:bookmarkEnd w:id="5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3701A0" w14:paraId="6D237396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14BC91F1" w14:textId="77777777" w:rsidR="003701A0" w:rsidRPr="00CE431E" w:rsidRDefault="003701A0" w:rsidP="00B56715">
            <w:pPr>
              <w:spacing w:before="60" w:after="60"/>
              <w:rPr>
                <w:rStyle w:val="Siln"/>
                <w:b w:val="0"/>
                <w:bCs w:val="0"/>
              </w:rPr>
            </w:pPr>
            <w:bookmarkStart w:id="7" w:name="_Toc56196927"/>
            <w:r w:rsidRPr="00CE431E">
              <w:t>Název 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21379A34" w14:textId="77777777" w:rsidR="003701A0" w:rsidRPr="00EE7658" w:rsidRDefault="003701A0" w:rsidP="00B56715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3AF63607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04163243" w14:textId="77777777" w:rsidR="003701A0" w:rsidRPr="00EE7658" w:rsidRDefault="003701A0" w:rsidP="00B56715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292F60D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1B887F70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12837433" w14:textId="77777777" w:rsidR="003701A0" w:rsidRPr="00EE7658" w:rsidRDefault="003701A0" w:rsidP="00B56715">
            <w:pPr>
              <w:spacing w:before="60" w:after="60"/>
            </w:pPr>
            <w:r w:rsidRPr="00903708">
              <w:t>IČO</w:t>
            </w:r>
            <w:r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580D9135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5CA907F0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5E8DB5B7" w14:textId="77777777" w:rsidR="003701A0" w:rsidRPr="00EE7658" w:rsidRDefault="003701A0" w:rsidP="00B56715">
            <w:pPr>
              <w:spacing w:before="60" w:after="60"/>
            </w:pPr>
            <w:r>
              <w:t>DIČ</w:t>
            </w:r>
            <w:r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7D811900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3CB0A582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5BA2749A" w14:textId="77777777" w:rsidR="003701A0" w:rsidRPr="00CE431E" w:rsidRDefault="003701A0" w:rsidP="00B56715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02601FCD" w14:textId="77777777" w:rsidR="003701A0" w:rsidRPr="00EE7658" w:rsidRDefault="003701A0" w:rsidP="00B56715">
            <w:pPr>
              <w:spacing w:before="60" w:after="60"/>
            </w:pPr>
            <w:r w:rsidRPr="00903708">
              <w:t>OR vedený</w:t>
            </w:r>
            <w:r>
              <w:t xml:space="preserve"> </w:t>
            </w: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  <w:r>
              <w:t xml:space="preserve">, </w:t>
            </w:r>
            <w:proofErr w:type="spellStart"/>
            <w:r>
              <w:t>sp</w:t>
            </w:r>
            <w:proofErr w:type="spellEnd"/>
            <w:r>
              <w:t xml:space="preserve">. zn. </w:t>
            </w: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087A7D19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5FCA423F" w14:textId="77777777" w:rsidR="003701A0" w:rsidRPr="00EE7658" w:rsidRDefault="003701A0" w:rsidP="00B56715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D5C4972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7C6AAAAF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5E1DE419" w14:textId="77777777" w:rsidR="003701A0" w:rsidRDefault="003701A0" w:rsidP="00B56715">
            <w:pPr>
              <w:spacing w:before="60" w:after="60"/>
            </w:pPr>
            <w:r>
              <w:t xml:space="preserve">Telefon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3BC47FE1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33FEC778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2322F483" w14:textId="77777777" w:rsidR="003701A0" w:rsidRDefault="003701A0" w:rsidP="00B56715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0F0AFFAA" w14:textId="77777777" w:rsidR="003701A0" w:rsidRPr="009D4C0D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5C69850C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50370E99" w14:textId="77777777" w:rsidR="003701A0" w:rsidRDefault="003701A0" w:rsidP="00B56715">
            <w:pPr>
              <w:spacing w:before="60" w:after="60"/>
            </w:pPr>
            <w:r>
              <w:t xml:space="preserve">Webová adresa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6B37F2C6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75DCB5EC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57220595" w14:textId="77777777" w:rsidR="003701A0" w:rsidRDefault="003701A0" w:rsidP="00B56715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4F3D185E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3DB37142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2F3C0E87" w14:textId="77777777" w:rsidR="003701A0" w:rsidRDefault="003701A0" w:rsidP="00B56715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2E062B2F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46619CAE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280CB9E2" w14:textId="77777777" w:rsidR="003701A0" w:rsidRDefault="003701A0" w:rsidP="00B56715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0B43E2D4" w14:textId="77777777" w:rsidR="003701A0" w:rsidRPr="00EE7658" w:rsidRDefault="003701A0" w:rsidP="00B56715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701A0" w14:paraId="56EC23A3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29C4ABDC" w14:textId="77777777" w:rsidR="003701A0" w:rsidRDefault="003701A0" w:rsidP="00B56715">
            <w:pPr>
              <w:spacing w:before="60" w:after="60"/>
            </w:pPr>
            <w:r>
              <w:t>Dodavatel je malý nebo střední podnik:</w:t>
            </w:r>
          </w:p>
        </w:tc>
        <w:tc>
          <w:tcPr>
            <w:tcW w:w="5791" w:type="dxa"/>
            <w:vAlign w:val="center"/>
          </w:tcPr>
          <w:p w14:paraId="7901D8EE" w14:textId="77777777" w:rsidR="003701A0" w:rsidRPr="00EE7658" w:rsidRDefault="003701A0" w:rsidP="00B56715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3701A0" w14:paraId="38DCCB8F" w14:textId="77777777" w:rsidTr="00B56715">
        <w:trPr>
          <w:trHeight w:val="454"/>
        </w:trPr>
        <w:tc>
          <w:tcPr>
            <w:tcW w:w="3266" w:type="dxa"/>
            <w:vAlign w:val="center"/>
          </w:tcPr>
          <w:p w14:paraId="3C2003C0" w14:textId="77777777" w:rsidR="003701A0" w:rsidRDefault="003701A0" w:rsidP="00B56715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333CA6EE" w14:textId="77777777" w:rsidR="003701A0" w:rsidRDefault="003701A0" w:rsidP="00B56715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0979F14A" w14:textId="77777777" w:rsidR="003701A0" w:rsidRDefault="003701A0" w:rsidP="003701A0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5BCC1159" w14:textId="3D053A78" w:rsidR="00E12D7E" w:rsidRPr="0030491F" w:rsidRDefault="00902243" w:rsidP="00496FC9">
      <w:pPr>
        <w:pStyle w:val="Nadpis1"/>
        <w:keepLines w:val="0"/>
        <w:pageBreakBefore/>
      </w:pPr>
      <w:r>
        <w:lastRenderedPageBreak/>
        <w:t>Kvalifikace</w:t>
      </w:r>
      <w:bookmarkEnd w:id="7"/>
    </w:p>
    <w:p w14:paraId="2BE6F3E0" w14:textId="77777777" w:rsidR="003701A0" w:rsidRPr="00811E38" w:rsidRDefault="003701A0" w:rsidP="003701A0">
      <w:pPr>
        <w:pStyle w:val="Tloslovan"/>
      </w:pPr>
      <w:bookmarkStart w:id="8" w:name="_Toc412755044"/>
      <w:r w:rsidRPr="00811E38">
        <w:rPr>
          <w:rFonts w:eastAsia="Calibri"/>
          <w:lang w:eastAsia="cs-CZ"/>
        </w:rPr>
        <w:t>Účastník čestně prohlašuje, že</w:t>
      </w:r>
      <w:r w:rsidRPr="00811E38">
        <w:t xml:space="preserve"> splňuje kvalifikaci požadovanou </w:t>
      </w:r>
      <w:bookmarkStart w:id="9" w:name="_Hlk61443807"/>
      <w:r w:rsidRPr="00811E38">
        <w:t>zadavatelem pro plnění veřejné zakázky</w:t>
      </w:r>
      <w:r>
        <w:t xml:space="preserve"> malého rozsahu</w:t>
      </w:r>
      <w:r w:rsidRPr="00811E38">
        <w:t>, která je uvedena ve výzvě</w:t>
      </w:r>
      <w:r>
        <w:t xml:space="preserve"> k </w:t>
      </w:r>
      <w:r w:rsidRPr="00811E38">
        <w:t>podání nabídek</w:t>
      </w:r>
      <w:r>
        <w:t xml:space="preserve"> a </w:t>
      </w:r>
      <w:r w:rsidRPr="00811E38">
        <w:t>textové části zadávací dokumentace („</w:t>
      </w:r>
      <w:r>
        <w:rPr>
          <w:b/>
          <w:bCs/>
        </w:rPr>
        <w:t>zadávací dokumentace</w:t>
      </w:r>
      <w:r w:rsidRPr="00811E38">
        <w:t>“) na veřejnou zakázku</w:t>
      </w:r>
      <w:bookmarkEnd w:id="9"/>
      <w:r>
        <w:t xml:space="preserve"> malého rozsahu</w:t>
      </w:r>
      <w:r w:rsidRPr="00811E38">
        <w:t>,</w:t>
      </w:r>
      <w:r>
        <w:t xml:space="preserve"> a </w:t>
      </w:r>
      <w:r w:rsidRPr="00811E38">
        <w:t>to:</w:t>
      </w:r>
    </w:p>
    <w:p w14:paraId="5626B609" w14:textId="514CF4E8" w:rsidR="003701A0" w:rsidRPr="00811E38" w:rsidRDefault="003701A0" w:rsidP="003701A0">
      <w:pPr>
        <w:pStyle w:val="Tloslovan"/>
        <w:numPr>
          <w:ilvl w:val="2"/>
          <w:numId w:val="16"/>
        </w:numPr>
      </w:pPr>
      <w:r w:rsidRPr="00811E38">
        <w:t>základní způsobilost</w:t>
      </w:r>
      <w:r>
        <w:t xml:space="preserve"> v </w:t>
      </w:r>
      <w:r w:rsidRPr="00811E38">
        <w:t>rozsahu s</w:t>
      </w:r>
      <w:bookmarkStart w:id="10" w:name="_Hlk53188408"/>
      <w:r w:rsidRPr="00811E38">
        <w:t>tanoveném</w:t>
      </w:r>
      <w:bookmarkEnd w:id="10"/>
      <w:r>
        <w:t xml:space="preserve"> v </w:t>
      </w:r>
      <w:r w:rsidRPr="00811E38">
        <w:t xml:space="preserve">čl. </w:t>
      </w:r>
      <w:r>
        <w:t>7</w:t>
      </w:r>
      <w:r w:rsidRPr="00811E38">
        <w:t xml:space="preserve">.1 </w:t>
      </w:r>
      <w:r w:rsidRPr="002068DE">
        <w:t>zadávací dokumentace</w:t>
      </w:r>
      <w:r w:rsidRPr="00811E38">
        <w:t>;</w:t>
      </w:r>
    </w:p>
    <w:p w14:paraId="2622530F" w14:textId="4086783C" w:rsidR="003701A0" w:rsidRPr="00811E38" w:rsidRDefault="003701A0" w:rsidP="003701A0">
      <w:pPr>
        <w:pStyle w:val="Tloslovan"/>
        <w:numPr>
          <w:ilvl w:val="2"/>
          <w:numId w:val="16"/>
        </w:numPr>
      </w:pPr>
      <w:r w:rsidRPr="00811E38">
        <w:t>profesní způsobilost</w:t>
      </w:r>
      <w:r>
        <w:t xml:space="preserve"> v </w:t>
      </w:r>
      <w:r w:rsidRPr="00811E38">
        <w:t>rozsahu stanoveném</w:t>
      </w:r>
      <w:r>
        <w:t xml:space="preserve"> v </w:t>
      </w:r>
      <w:r w:rsidRPr="00811E38">
        <w:t xml:space="preserve">čl. </w:t>
      </w:r>
      <w:r>
        <w:t>7</w:t>
      </w:r>
      <w:r w:rsidRPr="00811E38">
        <w:t xml:space="preserve">.2 </w:t>
      </w:r>
      <w:r w:rsidRPr="002068DE">
        <w:t>zadávací dokumentace</w:t>
      </w:r>
      <w:r w:rsidRPr="00811E38">
        <w:t>;</w:t>
      </w:r>
    </w:p>
    <w:p w14:paraId="5FB2A904" w14:textId="77777777" w:rsidR="003701A0" w:rsidRPr="00C96C2E" w:rsidRDefault="003701A0" w:rsidP="003701A0">
      <w:pPr>
        <w:pStyle w:val="Tloslovan"/>
        <w:numPr>
          <w:ilvl w:val="0"/>
          <w:numId w:val="0"/>
        </w:numPr>
        <w:ind w:left="851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 w:rsidRPr="003634BC">
        <w:t xml:space="preserve">je </w:t>
      </w:r>
      <w:r>
        <w:t xml:space="preserve">zadavatel </w:t>
      </w:r>
      <w:r w:rsidRPr="003634BC">
        <w:t>oprávněn požadovat před uzavřením smlouvy originály nebo ověřené kopie dokladů prokazujících splnění kvalifikace od uchazeče, se kterým má být uzavřena smlouva podle § 82 zákona.</w:t>
      </w:r>
    </w:p>
    <w:p w14:paraId="0ED0AA28" w14:textId="77777777" w:rsidR="003701A0" w:rsidRPr="003701A0" w:rsidRDefault="003701A0" w:rsidP="003701A0">
      <w:pPr>
        <w:pStyle w:val="Tloslovan"/>
        <w:keepNext/>
        <w:numPr>
          <w:ilvl w:val="0"/>
          <w:numId w:val="0"/>
        </w:numPr>
        <w:ind w:left="851"/>
        <w:rPr>
          <w:b/>
          <w:bCs/>
        </w:rPr>
      </w:pPr>
      <w:r w:rsidRPr="003701A0">
        <w:rPr>
          <w:b/>
          <w:bCs/>
        </w:rPr>
        <w:t>Základní způsobilost</w:t>
      </w:r>
    </w:p>
    <w:p w14:paraId="761C677E" w14:textId="77777777" w:rsidR="003701A0" w:rsidRPr="002C611E" w:rsidRDefault="003701A0" w:rsidP="003701A0">
      <w:pPr>
        <w:pStyle w:val="Tloslovan"/>
        <w:numPr>
          <w:ilvl w:val="0"/>
          <w:numId w:val="0"/>
        </w:numPr>
        <w:ind w:left="851"/>
      </w:pPr>
      <w:r w:rsidRPr="002C611E">
        <w:t>Česně prohlašuji, že nejsem dodavatelem, který:</w:t>
      </w:r>
    </w:p>
    <w:p w14:paraId="3ABB37FF" w14:textId="77777777" w:rsidR="003701A0" w:rsidRPr="00E26A9C" w:rsidRDefault="003701A0" w:rsidP="003701A0">
      <w:pPr>
        <w:pStyle w:val="Psmena"/>
        <w:numPr>
          <w:ilvl w:val="3"/>
          <w:numId w:val="2"/>
        </w:numPr>
      </w:pPr>
      <w:r w:rsidRPr="00E26A9C">
        <w:t>byl</w:t>
      </w:r>
      <w:r>
        <w:t xml:space="preserve"> v </w:t>
      </w:r>
      <w:r w:rsidRPr="00E26A9C">
        <w:t>zemi svého sídla</w:t>
      </w:r>
      <w:r>
        <w:t xml:space="preserve"> v </w:t>
      </w:r>
      <w:r w:rsidRPr="00E26A9C">
        <w:t>posledních 5 letech před zahájením zadávacího řízení pravomocně odsouzen pro trestný čin uvedený</w:t>
      </w:r>
      <w:r>
        <w:t xml:space="preserve"> v </w:t>
      </w:r>
      <w:r w:rsidRPr="00E26A9C">
        <w:t>příloze č.</w:t>
      </w:r>
      <w:r>
        <w:t> </w:t>
      </w:r>
      <w:r w:rsidRPr="00E26A9C">
        <w:t>3 ZZVZ nebo obdobný trestný čin podle právního řádu země sídla dodavatele;</w:t>
      </w:r>
      <w:r>
        <w:t xml:space="preserve"> k </w:t>
      </w:r>
      <w:r w:rsidRPr="00E26A9C">
        <w:t>zahlazeným odsouzením se nepřihlíží</w:t>
      </w:r>
      <w:r>
        <w:t>, (tuto podmínku splňuje taktéž každý člen statutárního orgánu),</w:t>
      </w:r>
    </w:p>
    <w:p w14:paraId="3B6008C7" w14:textId="77777777" w:rsidR="003701A0" w:rsidRPr="00E26A9C" w:rsidRDefault="003701A0" w:rsidP="003701A0">
      <w:pPr>
        <w:pStyle w:val="Psmena"/>
        <w:numPr>
          <w:ilvl w:val="3"/>
          <w:numId w:val="2"/>
        </w:numPr>
      </w:pPr>
      <w:r w:rsidRPr="00E26A9C">
        <w:t>má</w:t>
      </w:r>
      <w:r>
        <w:t xml:space="preserve"> v </w:t>
      </w:r>
      <w:r w:rsidRPr="00E26A9C">
        <w:t>České republice nebo</w:t>
      </w:r>
      <w:r>
        <w:t xml:space="preserve"> v </w:t>
      </w:r>
      <w:r w:rsidRPr="00E26A9C">
        <w:t>zemi svého sídla</w:t>
      </w:r>
      <w:r>
        <w:t xml:space="preserve"> v </w:t>
      </w:r>
      <w:r w:rsidRPr="00E26A9C">
        <w:t>evidenci daní zachycen splatný daňový nedoplatek</w:t>
      </w:r>
      <w:r>
        <w:t xml:space="preserve"> (i ve vztahu ke spotřební dani)</w:t>
      </w:r>
      <w:r w:rsidRPr="00E26A9C">
        <w:t>,</w:t>
      </w:r>
    </w:p>
    <w:p w14:paraId="6E3D9DA5" w14:textId="77777777" w:rsidR="003701A0" w:rsidRPr="00E26A9C" w:rsidRDefault="003701A0" w:rsidP="003701A0">
      <w:pPr>
        <w:pStyle w:val="Psmena"/>
        <w:numPr>
          <w:ilvl w:val="3"/>
          <w:numId w:val="2"/>
        </w:numPr>
      </w:pPr>
      <w:r w:rsidRPr="00E26A9C">
        <w:t>má</w:t>
      </w:r>
      <w:r>
        <w:t xml:space="preserve"> v </w:t>
      </w:r>
      <w:r w:rsidRPr="00E26A9C">
        <w:t>České republice nebo</w:t>
      </w:r>
      <w:r>
        <w:t xml:space="preserve"> v </w:t>
      </w:r>
      <w:r w:rsidRPr="00E26A9C">
        <w:t>zemi svého sídla splatný nedoplatek na pojistném nebo na penále na veřejné zdravotní pojištění,</w:t>
      </w:r>
    </w:p>
    <w:p w14:paraId="4CD5BD99" w14:textId="77777777" w:rsidR="003701A0" w:rsidRPr="00E26A9C" w:rsidRDefault="003701A0" w:rsidP="003701A0">
      <w:pPr>
        <w:pStyle w:val="Psmena"/>
        <w:numPr>
          <w:ilvl w:val="3"/>
          <w:numId w:val="2"/>
        </w:numPr>
      </w:pPr>
      <w:r w:rsidRPr="00E26A9C">
        <w:t>má</w:t>
      </w:r>
      <w:r>
        <w:t xml:space="preserve"> v </w:t>
      </w:r>
      <w:r w:rsidRPr="00E26A9C">
        <w:t>České republice nebo</w:t>
      </w:r>
      <w:r>
        <w:t xml:space="preserve"> v </w:t>
      </w:r>
      <w:r w:rsidRPr="00E26A9C">
        <w:t>zemi svého sídla splatný nedoplatek na pojistném nebo na penále na sociální zabezpečení</w:t>
      </w:r>
      <w:r>
        <w:t xml:space="preserve"> a </w:t>
      </w:r>
      <w:r w:rsidRPr="00E26A9C">
        <w:t>příspěvku na státní politiku zaměstnanosti,</w:t>
      </w:r>
    </w:p>
    <w:p w14:paraId="70C670B3" w14:textId="346DC7DD" w:rsidR="006F3B23" w:rsidRDefault="003701A0" w:rsidP="003701A0">
      <w:pPr>
        <w:pStyle w:val="Psmena"/>
        <w:numPr>
          <w:ilvl w:val="3"/>
          <w:numId w:val="2"/>
        </w:numPr>
      </w:pPr>
      <w:r w:rsidRPr="00E26A9C">
        <w:t>je</w:t>
      </w:r>
      <w:r>
        <w:t xml:space="preserve"> v </w:t>
      </w:r>
      <w:r w:rsidRPr="00E26A9C">
        <w:t>likvidaci, proti němuž bylo vydáno rozhodnutí</w:t>
      </w:r>
      <w:r>
        <w:t xml:space="preserve"> o </w:t>
      </w:r>
      <w:r w:rsidRPr="00E26A9C">
        <w:t>úpadku, vůči němuž byla nařízena nucená správa podle jiné</w:t>
      </w:r>
      <w:r>
        <w:t xml:space="preserve">ho právního předpisu nebo v obdobné situaci podle právního řádu země sídla dodavatele. </w:t>
      </w:r>
      <w:bookmarkEnd w:id="8"/>
    </w:p>
    <w:p w14:paraId="5BC97587" w14:textId="6B411472" w:rsidR="003701A0" w:rsidRPr="003701A0" w:rsidRDefault="003701A0" w:rsidP="003701A0">
      <w:pPr>
        <w:pStyle w:val="Tloslovan"/>
        <w:keepNext/>
        <w:numPr>
          <w:ilvl w:val="0"/>
          <w:numId w:val="0"/>
        </w:numPr>
        <w:ind w:left="851"/>
        <w:rPr>
          <w:b/>
          <w:bCs/>
        </w:rPr>
      </w:pPr>
      <w:r w:rsidRPr="003701A0">
        <w:rPr>
          <w:b/>
          <w:bCs/>
        </w:rPr>
        <w:t>Profesní způsobilost</w:t>
      </w:r>
    </w:p>
    <w:p w14:paraId="575C37E9" w14:textId="3ABA4DBE" w:rsidR="003701A0" w:rsidRPr="003701A0" w:rsidRDefault="003701A0" w:rsidP="003701A0">
      <w:pPr>
        <w:pStyle w:val="Tloslovan"/>
        <w:keepNext/>
        <w:numPr>
          <w:ilvl w:val="0"/>
          <w:numId w:val="0"/>
        </w:numPr>
        <w:ind w:left="851"/>
        <w:rPr>
          <w:b/>
          <w:bCs/>
          <w:i/>
          <w:iCs/>
          <w:u w:val="single"/>
        </w:rPr>
      </w:pPr>
      <w:r>
        <w:rPr>
          <w:rFonts w:eastAsia="Calibri"/>
          <w:lang w:eastAsia="cs-CZ"/>
        </w:rPr>
        <w:t xml:space="preserve">Účastník bere </w:t>
      </w:r>
      <w:r>
        <w:t>na vědomí, že doklady k prokázání základní způsobilosti a výpis z obchodního rejstříku musí prokazovat splnění požadovaného kritéria způsobilosti nejpozději v době 3 měsíců přede dnem podání nabídky.</w:t>
      </w:r>
    </w:p>
    <w:p w14:paraId="390BAC81" w14:textId="77777777" w:rsidR="00E12D7E" w:rsidRPr="005E00E5" w:rsidRDefault="00496FC9" w:rsidP="00007F4B">
      <w:pPr>
        <w:pStyle w:val="Nadpis1"/>
        <w:keepLines w:val="0"/>
        <w:pageBreakBefore/>
      </w:pPr>
      <w:bookmarkStart w:id="11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A440E9">
        <w:t xml:space="preserve"> a </w:t>
      </w:r>
      <w:r w:rsidR="00F74014">
        <w:t xml:space="preserve">technické </w:t>
      </w:r>
      <w:r>
        <w:t>podmínky</w:t>
      </w:r>
      <w:bookmarkEnd w:id="11"/>
    </w:p>
    <w:p w14:paraId="0FE5A3F6" w14:textId="1BFA1678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A440E9">
        <w:t xml:space="preserve"> a </w:t>
      </w:r>
      <w:r w:rsidR="00C20440">
        <w:t>technické podmínky pro realizaci veřejné zakázky</w:t>
      </w:r>
      <w:r w:rsidR="009F5E3A">
        <w:t xml:space="preserve"> malého rozsahu</w:t>
      </w:r>
      <w:r w:rsidR="00C20440">
        <w:t>,</w:t>
      </w:r>
      <w:r w:rsidR="00A440E9">
        <w:t xml:space="preserve"> a </w:t>
      </w:r>
      <w:r w:rsidR="00C20440">
        <w:t>to formou textu návrhu smlouvy</w:t>
      </w:r>
      <w:r w:rsidR="00A440E9">
        <w:t xml:space="preserve"> o </w:t>
      </w:r>
      <w:r w:rsidR="007A176D">
        <w:t>dílo obligatorního charakteru</w:t>
      </w:r>
      <w:r w:rsidR="00C20440">
        <w:t>, jejíž nedílnou součástí jsou uvedené podmínky.</w:t>
      </w:r>
    </w:p>
    <w:p w14:paraId="77CFD8B3" w14:textId="77777777" w:rsidR="00CA5290" w:rsidRDefault="00CA5290" w:rsidP="00496FC9">
      <w:pPr>
        <w:pStyle w:val="Tloslovan"/>
      </w:pPr>
      <w:r>
        <w:t>Návrh smlouvy</w:t>
      </w:r>
      <w:r w:rsidR="00A440E9">
        <w:t xml:space="preserve"> o </w:t>
      </w:r>
      <w:r>
        <w:t>dílo byl přílohou zadávací dokumentace.</w:t>
      </w:r>
    </w:p>
    <w:p w14:paraId="7BB93E0A" w14:textId="7B8CFE83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A440E9">
        <w:t xml:space="preserve"> a </w:t>
      </w:r>
      <w:r w:rsidR="00D80BDC">
        <w:t>technické podmínky pro realizaci veřejné zakázky</w:t>
      </w:r>
      <w:r w:rsidR="009F5E3A">
        <w:t xml:space="preserve"> malého rozsahu</w:t>
      </w:r>
      <w:r w:rsidR="007A176D">
        <w:t>.</w:t>
      </w:r>
    </w:p>
    <w:p w14:paraId="0C8DFEF2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A440E9">
        <w:t xml:space="preserve"> o </w:t>
      </w:r>
      <w:r>
        <w:t>dílo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3E7A4063" w14:textId="77777777" w:rsidR="00D2105B" w:rsidRDefault="00D2105B" w:rsidP="00496FC9">
      <w:pPr>
        <w:pStyle w:val="Tloslovan"/>
      </w:pPr>
      <w:bookmarkStart w:id="12" w:name="_Hlk67323131"/>
      <w:bookmarkStart w:id="13" w:name="_Hlk67323027"/>
      <w:r>
        <w:t>Údaje do smlouvy o dílo: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3701A0" w:rsidRPr="00D2105B" w14:paraId="38857A20" w14:textId="77777777" w:rsidTr="00B56715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bookmarkEnd w:id="12"/>
          <w:p w14:paraId="5056E5A9" w14:textId="77777777" w:rsidR="003701A0" w:rsidRPr="00B85F5B" w:rsidRDefault="003701A0" w:rsidP="00B56715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0B55B8A" w14:textId="77777777" w:rsidR="003701A0" w:rsidRPr="000E126D" w:rsidRDefault="003701A0" w:rsidP="00B56715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701A0" w:rsidRPr="00D2105B" w14:paraId="74321865" w14:textId="77777777" w:rsidTr="00B56715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3AAF1EB" w14:textId="77777777" w:rsidR="003701A0" w:rsidRPr="00B85F5B" w:rsidRDefault="003701A0" w:rsidP="00B56715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00FAB7A" w14:textId="77777777" w:rsidR="003701A0" w:rsidRPr="000E126D" w:rsidRDefault="003701A0" w:rsidP="00B56715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701A0" w:rsidRPr="00D2105B" w14:paraId="7EC2034C" w14:textId="77777777" w:rsidTr="00B56715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0DED9EC" w14:textId="77777777" w:rsidR="003701A0" w:rsidRPr="00B85F5B" w:rsidRDefault="003701A0" w:rsidP="00B56715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05B0455" w14:textId="77777777" w:rsidR="003701A0" w:rsidRPr="000E126D" w:rsidRDefault="003701A0" w:rsidP="00B56715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701A0" w:rsidRPr="00D2105B" w14:paraId="177F0D12" w14:textId="77777777" w:rsidTr="00B56715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4057351" w14:textId="77777777" w:rsidR="003701A0" w:rsidRPr="00B85F5B" w:rsidRDefault="003701A0" w:rsidP="00B56715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025DC3F" w14:textId="77777777" w:rsidR="003701A0" w:rsidRPr="000E126D" w:rsidRDefault="003701A0" w:rsidP="00B56715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701A0" w:rsidRPr="00D2105B" w14:paraId="57FA6C7F" w14:textId="77777777" w:rsidTr="00B56715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0251727" w14:textId="77777777" w:rsidR="003701A0" w:rsidRPr="00B85F5B" w:rsidRDefault="003701A0" w:rsidP="00B56715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9F5DBB5" w14:textId="77777777" w:rsidR="003701A0" w:rsidRPr="000E126D" w:rsidRDefault="003701A0" w:rsidP="00B56715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5FDC764E" w14:textId="77777777" w:rsidR="00D2105B" w:rsidRDefault="00D2105B" w:rsidP="00D2105B">
      <w:pPr>
        <w:pStyle w:val="Tloslovan"/>
        <w:numPr>
          <w:ilvl w:val="0"/>
          <w:numId w:val="0"/>
        </w:numPr>
        <w:ind w:left="851"/>
      </w:pPr>
    </w:p>
    <w:p w14:paraId="4F409CF2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6C2512A2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25EDEB94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0DC01968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07D9D2A7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4E08E00C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449D47A6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7733F2BD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1D36147B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14850C3B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2C8B72B5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0C424A49" w14:textId="77777777" w:rsidR="003701A0" w:rsidRPr="003D5C26" w:rsidRDefault="003701A0" w:rsidP="003701A0">
      <w:pPr>
        <w:pStyle w:val="Nadpis1"/>
        <w:keepLines w:val="0"/>
        <w:pageBreakBefore/>
      </w:pPr>
      <w:r>
        <w:lastRenderedPageBreak/>
        <w:t>Poddodavatelé</w:t>
      </w:r>
    </w:p>
    <w:p w14:paraId="66288073" w14:textId="77777777" w:rsidR="003701A0" w:rsidRPr="00ED6E7B" w:rsidRDefault="003701A0" w:rsidP="003701A0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1"/>
      </w:r>
    </w:p>
    <w:p w14:paraId="3AD4A2E1" w14:textId="77777777" w:rsidR="003701A0" w:rsidRPr="0022725A" w:rsidRDefault="003701A0" w:rsidP="003701A0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3701A0" w14:paraId="12350B94" w14:textId="77777777" w:rsidTr="00B56715">
        <w:trPr>
          <w:trHeight w:val="454"/>
        </w:trPr>
        <w:tc>
          <w:tcPr>
            <w:tcW w:w="3544" w:type="dxa"/>
          </w:tcPr>
          <w:p w14:paraId="0A79692F" w14:textId="77777777" w:rsidR="003701A0" w:rsidRPr="00CE431E" w:rsidRDefault="003701A0" w:rsidP="00B56715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EC4E293" w14:textId="77777777" w:rsidR="003701A0" w:rsidRPr="00BD62C1" w:rsidRDefault="003701A0" w:rsidP="00B56715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701A0" w14:paraId="4EDB49E7" w14:textId="77777777" w:rsidTr="00B56715">
        <w:trPr>
          <w:trHeight w:val="454"/>
        </w:trPr>
        <w:tc>
          <w:tcPr>
            <w:tcW w:w="3544" w:type="dxa"/>
          </w:tcPr>
          <w:p w14:paraId="1809EF14" w14:textId="77777777" w:rsidR="003701A0" w:rsidRPr="00CE431E" w:rsidRDefault="003701A0" w:rsidP="00B56715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5025A297" w14:textId="77777777" w:rsidR="003701A0" w:rsidRPr="00BD62C1" w:rsidRDefault="003701A0" w:rsidP="00B56715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701A0" w14:paraId="0669D5E2" w14:textId="77777777" w:rsidTr="00B56715">
        <w:trPr>
          <w:trHeight w:val="454"/>
        </w:trPr>
        <w:tc>
          <w:tcPr>
            <w:tcW w:w="3544" w:type="dxa"/>
            <w:vAlign w:val="center"/>
          </w:tcPr>
          <w:p w14:paraId="4DAF14F5" w14:textId="77777777" w:rsidR="003701A0" w:rsidRPr="00CE431E" w:rsidRDefault="003701A0" w:rsidP="00B56715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50C3E660" w14:textId="77777777" w:rsidR="003701A0" w:rsidRPr="00EE7658" w:rsidRDefault="003701A0" w:rsidP="00B56715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701A0" w14:paraId="30DCD763" w14:textId="77777777" w:rsidTr="00B56715">
        <w:trPr>
          <w:trHeight w:val="454"/>
        </w:trPr>
        <w:tc>
          <w:tcPr>
            <w:tcW w:w="3544" w:type="dxa"/>
            <w:vAlign w:val="center"/>
          </w:tcPr>
          <w:p w14:paraId="253EECE2" w14:textId="77777777" w:rsidR="003701A0" w:rsidRPr="00EE7658" w:rsidRDefault="003701A0" w:rsidP="00B56715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7A127343" w14:textId="77777777" w:rsidR="003701A0" w:rsidRPr="00EE7658" w:rsidRDefault="003701A0" w:rsidP="00B56715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701A0" w14:paraId="7749C505" w14:textId="77777777" w:rsidTr="00B56715">
        <w:trPr>
          <w:trHeight w:val="454"/>
        </w:trPr>
        <w:tc>
          <w:tcPr>
            <w:tcW w:w="3544" w:type="dxa"/>
            <w:vAlign w:val="center"/>
          </w:tcPr>
          <w:p w14:paraId="233FC928" w14:textId="77777777" w:rsidR="003701A0" w:rsidRPr="00EE7658" w:rsidRDefault="003701A0" w:rsidP="00B56715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6114D55A" w14:textId="77777777" w:rsidR="003701A0" w:rsidRPr="00EE7658" w:rsidRDefault="003701A0" w:rsidP="00B56715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701A0" w14:paraId="4599FD84" w14:textId="77777777" w:rsidTr="00B56715">
        <w:trPr>
          <w:trHeight w:val="454"/>
        </w:trPr>
        <w:tc>
          <w:tcPr>
            <w:tcW w:w="3544" w:type="dxa"/>
            <w:vAlign w:val="center"/>
          </w:tcPr>
          <w:p w14:paraId="64183D29" w14:textId="77777777" w:rsidR="003701A0" w:rsidRPr="00EE7658" w:rsidRDefault="003701A0" w:rsidP="00B56715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0EF40EA" w14:textId="77777777" w:rsidR="003701A0" w:rsidRPr="00EE7658" w:rsidRDefault="003701A0" w:rsidP="00B56715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701A0" w14:paraId="552B0F2A" w14:textId="77777777" w:rsidTr="00B56715">
        <w:trPr>
          <w:trHeight w:val="454"/>
        </w:trPr>
        <w:tc>
          <w:tcPr>
            <w:tcW w:w="3544" w:type="dxa"/>
            <w:vAlign w:val="center"/>
          </w:tcPr>
          <w:p w14:paraId="3F9F86BF" w14:textId="77777777" w:rsidR="003701A0" w:rsidRDefault="003701A0" w:rsidP="00B56715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6012666" w14:textId="77777777" w:rsidR="003701A0" w:rsidRPr="009D4C0D" w:rsidRDefault="003701A0" w:rsidP="00B56715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701A0" w14:paraId="09646A12" w14:textId="77777777" w:rsidTr="00B56715">
        <w:trPr>
          <w:trHeight w:val="454"/>
        </w:trPr>
        <w:tc>
          <w:tcPr>
            <w:tcW w:w="3544" w:type="dxa"/>
            <w:vAlign w:val="center"/>
          </w:tcPr>
          <w:p w14:paraId="6FF19E9D" w14:textId="77777777" w:rsidR="003701A0" w:rsidRDefault="003701A0" w:rsidP="00B56715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235EDD81" w14:textId="77777777" w:rsidR="003701A0" w:rsidRPr="00EE7658" w:rsidRDefault="003701A0" w:rsidP="00B56715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701A0" w14:paraId="43C32D4A" w14:textId="77777777" w:rsidTr="00B56715">
        <w:trPr>
          <w:trHeight w:val="454"/>
        </w:trPr>
        <w:tc>
          <w:tcPr>
            <w:tcW w:w="3544" w:type="dxa"/>
            <w:vAlign w:val="center"/>
          </w:tcPr>
          <w:p w14:paraId="6C45DD99" w14:textId="77777777" w:rsidR="003701A0" w:rsidRDefault="003701A0" w:rsidP="00B56715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F53251A" w14:textId="77777777" w:rsidR="003701A0" w:rsidRDefault="003701A0" w:rsidP="00B56715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31AD375E" w14:textId="77777777" w:rsidR="003701A0" w:rsidRDefault="003701A0" w:rsidP="003701A0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5D31CF90" w14:textId="77777777" w:rsidR="003701A0" w:rsidRDefault="003701A0" w:rsidP="003701A0">
      <w:pPr>
        <w:pStyle w:val="Tloslovan"/>
        <w:numPr>
          <w:ilvl w:val="0"/>
          <w:numId w:val="0"/>
        </w:numPr>
      </w:pPr>
    </w:p>
    <w:p w14:paraId="5AF4ACEA" w14:textId="77777777" w:rsidR="003701A0" w:rsidRPr="00A13E73" w:rsidRDefault="003701A0" w:rsidP="003701A0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779A7288" w14:textId="77777777" w:rsidR="003701A0" w:rsidRPr="003D5C26" w:rsidRDefault="003701A0" w:rsidP="003701A0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2"/>
      </w:r>
    </w:p>
    <w:p w14:paraId="57D769B2" w14:textId="77777777" w:rsidR="003701A0" w:rsidRDefault="003701A0" w:rsidP="00D2105B">
      <w:pPr>
        <w:pStyle w:val="Tloslovan"/>
        <w:numPr>
          <w:ilvl w:val="0"/>
          <w:numId w:val="0"/>
        </w:numPr>
        <w:ind w:left="851"/>
      </w:pPr>
    </w:p>
    <w:p w14:paraId="27B3743D" w14:textId="77777777" w:rsidR="00E12D7E" w:rsidRPr="003D5C26" w:rsidRDefault="00885F81" w:rsidP="00007F4B">
      <w:pPr>
        <w:pStyle w:val="Nadpis1"/>
        <w:keepLines w:val="0"/>
        <w:pageBreakBefore/>
      </w:pPr>
      <w:bookmarkStart w:id="14" w:name="_Toc56196929"/>
      <w:bookmarkEnd w:id="13"/>
      <w:r>
        <w:lastRenderedPageBreak/>
        <w:t>K</w:t>
      </w:r>
      <w:r w:rsidR="00007F4B">
        <w:t>ritéria hodnocení</w:t>
      </w:r>
      <w:bookmarkEnd w:id="14"/>
    </w:p>
    <w:p w14:paraId="2A7F2333" w14:textId="77777777" w:rsidR="00280415" w:rsidRDefault="00E61748" w:rsidP="00CE329E">
      <w:pPr>
        <w:pStyle w:val="Tloslovan"/>
        <w:numPr>
          <w:ilvl w:val="1"/>
          <w:numId w:val="32"/>
        </w:numPr>
      </w:pPr>
      <w:r>
        <w:t xml:space="preserve">Účastník </w:t>
      </w:r>
      <w:r w:rsidR="006704DC">
        <w:t xml:space="preserve">čestně prohlašuje, že </w:t>
      </w:r>
      <w:r>
        <w:t>nabízí tuto hodnotu k</w:t>
      </w:r>
      <w:r w:rsidR="00280415">
        <w:t>ritéri</w:t>
      </w:r>
      <w:r>
        <w:t>a</w:t>
      </w:r>
      <w:r w:rsidR="00280415">
        <w:t xml:space="preserve"> </w:t>
      </w:r>
      <w:r w:rsidR="00280415" w:rsidRPr="006255F5">
        <w:t>hodnocení č. 1:</w:t>
      </w:r>
    </w:p>
    <w:p w14:paraId="6A76299A" w14:textId="77777777" w:rsidR="00CE329E" w:rsidRPr="005369D8" w:rsidRDefault="008C7DE0" w:rsidP="005369D8">
      <w:pPr>
        <w:pStyle w:val="Tloneslovan"/>
        <w:rPr>
          <w:b/>
          <w:bCs/>
          <w:i/>
          <w:iCs/>
        </w:rPr>
      </w:pPr>
      <w:r w:rsidRPr="005369D8">
        <w:rPr>
          <w:b/>
          <w:bCs/>
          <w:i/>
          <w:iCs/>
        </w:rPr>
        <w:t>Nabídková cena</w:t>
      </w:r>
    </w:p>
    <w:tbl>
      <w:tblPr>
        <w:tblStyle w:val="Mkatabulky"/>
        <w:tblW w:w="0" w:type="auto"/>
        <w:tblInd w:w="851" w:type="dxa"/>
        <w:tblLook w:val="04A0" w:firstRow="1" w:lastRow="0" w:firstColumn="1" w:lastColumn="0" w:noHBand="0" w:noVBand="1"/>
      </w:tblPr>
      <w:tblGrid>
        <w:gridCol w:w="3685"/>
        <w:gridCol w:w="4506"/>
      </w:tblGrid>
      <w:tr w:rsidR="0014017E" w14:paraId="22DA869B" w14:textId="77777777" w:rsidTr="006255F5">
        <w:trPr>
          <w:trHeight w:val="454"/>
        </w:trPr>
        <w:tc>
          <w:tcPr>
            <w:tcW w:w="3685" w:type="dxa"/>
          </w:tcPr>
          <w:p w14:paraId="5226DD20" w14:textId="77777777" w:rsidR="0014017E" w:rsidRPr="006255F5" w:rsidRDefault="0014017E" w:rsidP="006255F5">
            <w:pPr>
              <w:spacing w:before="60" w:after="60" w:line="720" w:lineRule="auto"/>
            </w:pPr>
            <w:r w:rsidRPr="006255F5">
              <w:t>Nabídková cena</w:t>
            </w:r>
            <w:r w:rsidR="00A440E9" w:rsidRPr="006255F5">
              <w:t xml:space="preserve"> v </w:t>
            </w:r>
            <w:r w:rsidRPr="006255F5">
              <w:t>Kč bez DPH</w:t>
            </w:r>
            <w:r w:rsidR="00CE7352" w:rsidRPr="006255F5">
              <w:t>:</w:t>
            </w:r>
          </w:p>
        </w:tc>
        <w:tc>
          <w:tcPr>
            <w:tcW w:w="4506" w:type="dxa"/>
            <w:vAlign w:val="center"/>
          </w:tcPr>
          <w:p w14:paraId="37FDE8D8" w14:textId="7E7550D2" w:rsidR="0014017E" w:rsidRPr="006255F5" w:rsidRDefault="0014017E" w:rsidP="006255F5">
            <w:pPr>
              <w:spacing w:before="60" w:after="60" w:line="720" w:lineRule="auto"/>
              <w:rPr>
                <w:rStyle w:val="Styl1"/>
                <w:b w:val="0"/>
                <w:bCs/>
              </w:rPr>
            </w:pPr>
          </w:p>
        </w:tc>
      </w:tr>
      <w:tr w:rsidR="008C7DE0" w14:paraId="42D6C62D" w14:textId="77777777" w:rsidTr="006255F5">
        <w:trPr>
          <w:trHeight w:val="454"/>
        </w:trPr>
        <w:tc>
          <w:tcPr>
            <w:tcW w:w="3685" w:type="dxa"/>
          </w:tcPr>
          <w:p w14:paraId="346A9D82" w14:textId="77777777" w:rsidR="008C7DE0" w:rsidRPr="006255F5" w:rsidRDefault="008C7DE0" w:rsidP="006255F5">
            <w:pPr>
              <w:spacing w:before="60" w:after="60" w:line="720" w:lineRule="auto"/>
            </w:pPr>
            <w:r w:rsidRPr="006255F5">
              <w:t xml:space="preserve">Sazba </w:t>
            </w:r>
            <w:r w:rsidR="0014017E" w:rsidRPr="006255F5">
              <w:t>DPH</w:t>
            </w:r>
            <w:r w:rsidR="00A440E9" w:rsidRPr="006255F5">
              <w:t xml:space="preserve"> v </w:t>
            </w:r>
            <w:r w:rsidRPr="006255F5">
              <w:t>%</w:t>
            </w:r>
            <w:r w:rsidR="00CE7352" w:rsidRPr="006255F5">
              <w:t>:</w:t>
            </w:r>
          </w:p>
        </w:tc>
        <w:tc>
          <w:tcPr>
            <w:tcW w:w="4506" w:type="dxa"/>
            <w:vAlign w:val="center"/>
          </w:tcPr>
          <w:p w14:paraId="79295CB7" w14:textId="75AA7E60" w:rsidR="008C7DE0" w:rsidRPr="006255F5" w:rsidRDefault="008C7DE0" w:rsidP="006255F5">
            <w:pPr>
              <w:spacing w:before="60" w:after="60" w:line="720" w:lineRule="auto"/>
              <w:rPr>
                <w:rStyle w:val="Styl1"/>
                <w:b w:val="0"/>
                <w:bCs/>
              </w:rPr>
            </w:pPr>
          </w:p>
        </w:tc>
      </w:tr>
      <w:tr w:rsidR="008C7DE0" w14:paraId="1B43CCF0" w14:textId="77777777" w:rsidTr="006255F5">
        <w:trPr>
          <w:trHeight w:val="454"/>
        </w:trPr>
        <w:tc>
          <w:tcPr>
            <w:tcW w:w="3685" w:type="dxa"/>
            <w:vAlign w:val="center"/>
          </w:tcPr>
          <w:p w14:paraId="447D8331" w14:textId="77777777" w:rsidR="008C7DE0" w:rsidRPr="006255F5" w:rsidRDefault="0014017E" w:rsidP="006255F5">
            <w:pPr>
              <w:spacing w:before="60" w:after="60" w:line="720" w:lineRule="auto"/>
            </w:pPr>
            <w:r w:rsidRPr="006255F5">
              <w:t>DPH</w:t>
            </w:r>
            <w:r w:rsidR="00A440E9" w:rsidRPr="006255F5">
              <w:t xml:space="preserve"> v</w:t>
            </w:r>
            <w:r w:rsidR="00CE7352" w:rsidRPr="006255F5">
              <w:t> </w:t>
            </w:r>
            <w:r w:rsidR="00506E80" w:rsidRPr="006255F5">
              <w:t>Kč</w:t>
            </w:r>
            <w:r w:rsidR="00CE7352" w:rsidRPr="006255F5">
              <w:t>:</w:t>
            </w:r>
          </w:p>
        </w:tc>
        <w:tc>
          <w:tcPr>
            <w:tcW w:w="4506" w:type="dxa"/>
            <w:vAlign w:val="center"/>
          </w:tcPr>
          <w:p w14:paraId="1E1EB649" w14:textId="28BF0CE8" w:rsidR="008C7DE0" w:rsidRPr="006255F5" w:rsidRDefault="008C7DE0" w:rsidP="006255F5">
            <w:pPr>
              <w:spacing w:before="60" w:after="60" w:line="720" w:lineRule="auto"/>
            </w:pPr>
          </w:p>
        </w:tc>
      </w:tr>
      <w:tr w:rsidR="008C7DE0" w14:paraId="08C1FB30" w14:textId="77777777" w:rsidTr="006255F5">
        <w:trPr>
          <w:trHeight w:val="454"/>
        </w:trPr>
        <w:tc>
          <w:tcPr>
            <w:tcW w:w="3685" w:type="dxa"/>
            <w:vAlign w:val="center"/>
          </w:tcPr>
          <w:p w14:paraId="1319D26E" w14:textId="77777777" w:rsidR="008C7DE0" w:rsidRPr="006255F5" w:rsidRDefault="00506E80" w:rsidP="006255F5">
            <w:pPr>
              <w:spacing w:before="60" w:after="60" w:line="720" w:lineRule="auto"/>
            </w:pPr>
            <w:r w:rsidRPr="006255F5">
              <w:t>Nabídková cena</w:t>
            </w:r>
            <w:r w:rsidR="00A440E9" w:rsidRPr="006255F5">
              <w:t xml:space="preserve"> v </w:t>
            </w:r>
            <w:r w:rsidRPr="006255F5">
              <w:t>Kč včetně DPH:</w:t>
            </w:r>
          </w:p>
        </w:tc>
        <w:tc>
          <w:tcPr>
            <w:tcW w:w="4506" w:type="dxa"/>
            <w:vAlign w:val="center"/>
          </w:tcPr>
          <w:p w14:paraId="60AA8520" w14:textId="445EE6A4" w:rsidR="008C7DE0" w:rsidRPr="006255F5" w:rsidRDefault="008C7DE0" w:rsidP="006255F5">
            <w:pPr>
              <w:spacing w:before="60" w:after="60" w:line="720" w:lineRule="auto"/>
            </w:pPr>
          </w:p>
        </w:tc>
      </w:tr>
    </w:tbl>
    <w:p w14:paraId="0242E6F0" w14:textId="77777777" w:rsidR="00E12D7E" w:rsidRPr="003D5C26" w:rsidRDefault="00885F81" w:rsidP="005C172F">
      <w:pPr>
        <w:pStyle w:val="Nadpis1"/>
        <w:keepLines w:val="0"/>
        <w:pageBreakBefore/>
      </w:pPr>
      <w:bookmarkStart w:id="15" w:name="_Toc56196931"/>
      <w:r>
        <w:lastRenderedPageBreak/>
        <w:t>P</w:t>
      </w:r>
      <w:r w:rsidR="006A0B54">
        <w:t>rohlášení účastníka, p</w:t>
      </w:r>
      <w:r>
        <w:t>odpis</w:t>
      </w:r>
      <w:bookmarkEnd w:id="15"/>
    </w:p>
    <w:p w14:paraId="5BA224CE" w14:textId="1FF75D63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A35559">
        <w:t xml:space="preserve"> malého rozsahu</w:t>
      </w:r>
      <w:r w:rsidR="001D4C2C">
        <w:t>, zejména</w:t>
      </w:r>
      <w:r w:rsidR="00A440E9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</w:t>
      </w:r>
      <w:r w:rsidR="009F5E3A">
        <w:t xml:space="preserve"> malého rozsahu</w:t>
      </w:r>
      <w:r w:rsidR="001D4C2C">
        <w:t>, kvalifikaci</w:t>
      </w:r>
      <w:r w:rsidR="00A440E9">
        <w:t xml:space="preserve"> a </w:t>
      </w:r>
      <w:r w:rsidR="001D4C2C">
        <w:t>obchodní</w:t>
      </w:r>
      <w:r w:rsidR="00A440E9">
        <w:t xml:space="preserve"> a </w:t>
      </w:r>
      <w:r w:rsidR="001D4C2C">
        <w:t>platební podmínky,</w:t>
      </w:r>
      <w:r w:rsidR="00A440E9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766AE5B3" w14:textId="64E51E3A" w:rsidR="00884643" w:rsidRDefault="00884643" w:rsidP="00936AB3">
      <w:pPr>
        <w:pStyle w:val="Tloslovan"/>
      </w:pPr>
      <w:r>
        <w:t>Účastník prohlašuje, že</w:t>
      </w:r>
      <w:r w:rsidR="00A440E9">
        <w:t xml:space="preserve"> v </w:t>
      </w:r>
      <w:r>
        <w:t xml:space="preserve">případě výběru účastníka jako dodavatele veřejné </w:t>
      </w:r>
      <w:r w:rsidR="005C3F2B">
        <w:t xml:space="preserve">zakázky </w:t>
      </w:r>
      <w:r w:rsidR="009F5E3A">
        <w:t xml:space="preserve">malého rozsahu </w:t>
      </w:r>
      <w:r w:rsidR="005C3F2B">
        <w:t>poskytne zadavateli součinnost nezbytnou</w:t>
      </w:r>
      <w:r w:rsidR="00A440E9">
        <w:t xml:space="preserve"> k </w:t>
      </w:r>
      <w:r w:rsidR="005C3F2B">
        <w:t>uzavření smlouvy</w:t>
      </w:r>
      <w:r w:rsidR="001742E3">
        <w:t xml:space="preserve"> na veřejnou zakázku</w:t>
      </w:r>
      <w:r w:rsidR="009F5E3A">
        <w:t xml:space="preserve"> malého rozsahu</w:t>
      </w:r>
      <w:r w:rsidR="005C3F2B">
        <w:t>.</w:t>
      </w:r>
    </w:p>
    <w:p w14:paraId="06DE1CEA" w14:textId="77777777" w:rsidR="00F6052F" w:rsidRDefault="003A6773" w:rsidP="00F6052F">
      <w:pPr>
        <w:pStyle w:val="Tloslovan"/>
      </w:pPr>
      <w:r>
        <w:t>Účastník prohlašuje, že všechny údaje</w:t>
      </w:r>
      <w:r w:rsidR="00A440E9">
        <w:t xml:space="preserve"> a </w:t>
      </w:r>
      <w:r>
        <w:t>informace, které uvedl ve formuláři nabídky</w:t>
      </w:r>
      <w:r w:rsidR="00A440E9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A440E9">
        <w:t xml:space="preserve"> a </w:t>
      </w:r>
      <w:r>
        <w:t>že</w:t>
      </w:r>
      <w:r w:rsidR="00A440E9">
        <w:t xml:space="preserve"> v </w:t>
      </w:r>
      <w:r>
        <w:t>případě potřeby poskytne zadavateli součinnost nezbytnou</w:t>
      </w:r>
      <w:r w:rsidR="00A440E9">
        <w:t xml:space="preserve"> k </w:t>
      </w:r>
      <w:r>
        <w:t>ověření údajů</w:t>
      </w:r>
      <w:r w:rsidR="00A440E9">
        <w:t xml:space="preserve"> a </w:t>
      </w:r>
      <w:r>
        <w:t>informací obsažených ve formuláři nabídky</w:t>
      </w:r>
      <w:r w:rsidR="00A440E9">
        <w:t xml:space="preserve"> a v </w:t>
      </w:r>
      <w:r>
        <w:t>nabídce</w:t>
      </w:r>
      <w:r w:rsidR="00A440E9">
        <w:t xml:space="preserve"> u </w:t>
      </w:r>
      <w:r>
        <w:t>třetích osob.</w:t>
      </w:r>
      <w:bookmarkStart w:id="16" w:name="_Hlk73261908"/>
    </w:p>
    <w:p w14:paraId="14DC0930" w14:textId="2F9F21BD" w:rsidR="00F6052F" w:rsidRDefault="0005038D" w:rsidP="00F6052F">
      <w:pPr>
        <w:pStyle w:val="Tloslovan"/>
      </w:pPr>
      <w:r>
        <w:t>Účastník prohlašuje, že si je vědom, že u </w:t>
      </w:r>
      <w:r w:rsidRPr="000D3542">
        <w:t xml:space="preserve">vybraného dodavatele, </w:t>
      </w:r>
      <w:r w:rsidR="00F6052F" w:rsidRPr="00BB2680">
        <w:t xml:space="preserve">je-li zahraniční právnickou osobou, zadavatel ve výzvě </w:t>
      </w:r>
      <w:r w:rsidR="00F6052F">
        <w:t xml:space="preserve">analogicky </w:t>
      </w:r>
      <w:r w:rsidR="00F6052F" w:rsidRPr="00BB2680">
        <w:t xml:space="preserve">podle </w:t>
      </w:r>
      <w:r w:rsidR="00F6052F">
        <w:t xml:space="preserve">§ 122 odst. </w:t>
      </w:r>
      <w:r w:rsidR="00F6052F" w:rsidRPr="00BB2680">
        <w:t xml:space="preserve">3 </w:t>
      </w:r>
      <w:r w:rsidR="00F6052F">
        <w:t xml:space="preserve">ZZVZ </w:t>
      </w:r>
      <w:r w:rsidR="00F6052F" w:rsidRPr="00BB2680">
        <w:t>vyzve rovněž k</w:t>
      </w:r>
      <w:r w:rsidR="00F6052F">
        <w:t> </w:t>
      </w:r>
      <w:r w:rsidR="00F6052F" w:rsidRPr="00BB2680">
        <w:t>předložení výpisu ze zahraniční evidence obdobné evidenci skutečných majitelů nebo, není-li takové evidence,</w:t>
      </w:r>
    </w:p>
    <w:p w14:paraId="58594616" w14:textId="77777777" w:rsidR="00F6052F" w:rsidRDefault="00F6052F" w:rsidP="00F6052F">
      <w:pPr>
        <w:pStyle w:val="Psmena"/>
        <w:numPr>
          <w:ilvl w:val="3"/>
          <w:numId w:val="19"/>
        </w:numPr>
      </w:pPr>
      <w:r w:rsidRPr="001C590B">
        <w:t>ke sdělení identifikačních údajů všech osob, které jsou jeho skutečným majitelem, a</w:t>
      </w:r>
    </w:p>
    <w:p w14:paraId="73E2970D" w14:textId="77777777" w:rsidR="00F6052F" w:rsidRDefault="00F6052F" w:rsidP="00F6052F">
      <w:pPr>
        <w:pStyle w:val="Psmena"/>
        <w:numPr>
          <w:ilvl w:val="3"/>
          <w:numId w:val="26"/>
        </w:numPr>
      </w:pPr>
      <w:r w:rsidRPr="00833F37">
        <w:t>k předložení dokladů, z</w:t>
      </w:r>
      <w:r>
        <w:t> </w:t>
      </w:r>
      <w:r w:rsidRPr="00833F37">
        <w:t>nichž vyplývá vztah všech osob podle písmene a) k</w:t>
      </w:r>
      <w:r>
        <w:t> </w:t>
      </w:r>
      <w:r w:rsidRPr="00833F37">
        <w:t>dodavateli; těmito doklady jsou zejména</w:t>
      </w:r>
      <w:r>
        <w:t>:</w:t>
      </w:r>
    </w:p>
    <w:p w14:paraId="56C9BE7D" w14:textId="77777777" w:rsidR="00F6052F" w:rsidRDefault="00F6052F" w:rsidP="00F6052F">
      <w:pPr>
        <w:pStyle w:val="Odrky"/>
        <w:numPr>
          <w:ilvl w:val="4"/>
          <w:numId w:val="37"/>
        </w:numPr>
        <w:ind w:left="1701" w:hanging="261"/>
      </w:pPr>
      <w:r w:rsidRPr="00833F37">
        <w:t>výpis ze zahraniční evidence obdobné veřejnému rejstříku</w:t>
      </w:r>
      <w:r>
        <w:t>,</w:t>
      </w:r>
    </w:p>
    <w:p w14:paraId="149DA97D" w14:textId="77777777" w:rsidR="00F6052F" w:rsidRDefault="00F6052F" w:rsidP="00F6052F">
      <w:pPr>
        <w:pStyle w:val="Odrky"/>
        <w:numPr>
          <w:ilvl w:val="4"/>
          <w:numId w:val="37"/>
        </w:numPr>
        <w:ind w:left="1701" w:hanging="261"/>
      </w:pPr>
      <w:r>
        <w:t>seznam akcionářů,</w:t>
      </w:r>
    </w:p>
    <w:p w14:paraId="7F7BDF59" w14:textId="77777777" w:rsidR="00F6052F" w:rsidRDefault="00F6052F" w:rsidP="00F6052F">
      <w:pPr>
        <w:pStyle w:val="Odrky"/>
        <w:numPr>
          <w:ilvl w:val="4"/>
          <w:numId w:val="37"/>
        </w:numPr>
        <w:ind w:left="1701" w:hanging="261"/>
      </w:pPr>
      <w:r>
        <w:t>rozhodnutí statutárního orgánu o vyplacení podílu na zisku,</w:t>
      </w:r>
    </w:p>
    <w:p w14:paraId="769E400B" w14:textId="77777777" w:rsidR="00F6052F" w:rsidRDefault="00F6052F" w:rsidP="00F6052F">
      <w:pPr>
        <w:pStyle w:val="Odrky"/>
        <w:numPr>
          <w:ilvl w:val="4"/>
          <w:numId w:val="37"/>
        </w:numPr>
        <w:ind w:left="1701" w:hanging="261"/>
      </w:pPr>
      <w:r w:rsidRPr="00712DB5">
        <w:t xml:space="preserve">společenská </w:t>
      </w:r>
      <w:r>
        <w:t>smlouva, zakladatelská listina nebo stanovy.</w:t>
      </w:r>
    </w:p>
    <w:p w14:paraId="20DFBAB3" w14:textId="52613795" w:rsidR="004C1D60" w:rsidRDefault="004C1D60" w:rsidP="00F6052F">
      <w:pPr>
        <w:pStyle w:val="Odrky"/>
        <w:numPr>
          <w:ilvl w:val="0"/>
          <w:numId w:val="0"/>
        </w:numPr>
        <w:ind w:left="851"/>
      </w:pPr>
      <w:r>
        <w:t xml:space="preserve">Účastník </w:t>
      </w:r>
      <w:r w:rsidR="000B0A29">
        <w:t xml:space="preserve">dále </w:t>
      </w:r>
      <w:r>
        <w:t>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 w:rsidR="00874637">
        <w:t xml:space="preserve"> </w:t>
      </w:r>
      <w:r>
        <w:t xml:space="preserve">právnickou osobou, který nepředložil údaje, doklady nebo vzorky </w:t>
      </w:r>
      <w:r w:rsidR="00F6052F">
        <w:t xml:space="preserve">analogicky </w:t>
      </w:r>
      <w:r>
        <w:t xml:space="preserve">podle </w:t>
      </w:r>
      <w:r w:rsidR="00874637">
        <w:t>§ 122 odst. 5 ZZVZ.</w:t>
      </w:r>
    </w:p>
    <w:bookmarkEnd w:id="16"/>
    <w:p w14:paraId="420A39B2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A440E9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1D54453F" w14:textId="1833E12B" w:rsidR="00780C8A" w:rsidRDefault="00780C8A" w:rsidP="00936AB3">
      <w:pPr>
        <w:pStyle w:val="Tloslovan"/>
      </w:pPr>
      <w:bookmarkStart w:id="17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A440E9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A440E9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A440E9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A440E9">
        <w:t xml:space="preserve"> i u </w:t>
      </w:r>
      <w:r w:rsidRPr="00FC343B">
        <w:t>poddodavatelů,</w:t>
      </w:r>
      <w:r w:rsidR="007A0CE4" w:rsidRPr="00FC343B">
        <w:t xml:space="preserve"> 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A440E9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A440E9">
        <w:t xml:space="preserve"> v </w:t>
      </w:r>
      <w:r w:rsidRPr="00FC343B">
        <w:t>žádném</w:t>
      </w:r>
      <w:r w:rsidR="00A440E9">
        <w:t xml:space="preserve"> z </w:t>
      </w:r>
      <w:r w:rsidRPr="00FC343B">
        <w:t>nich veřejný funkcionář uvedený</w:t>
      </w:r>
      <w:r w:rsidR="00A440E9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A440E9">
        <w:t xml:space="preserve"> v </w:t>
      </w:r>
      <w:r w:rsidRPr="00FC343B">
        <w:t>obchodní společnosti</w:t>
      </w:r>
      <w:bookmarkEnd w:id="17"/>
      <w:r w:rsidR="002E74F7" w:rsidRPr="00FC343B">
        <w:t>.</w:t>
      </w:r>
    </w:p>
    <w:p w14:paraId="1951E087" w14:textId="24425C74" w:rsidR="00F6052F" w:rsidRPr="00FC343B" w:rsidRDefault="00F6052F" w:rsidP="00936AB3">
      <w:pPr>
        <w:pStyle w:val="Tloslovan"/>
      </w:pPr>
      <w:r w:rsidRPr="00FC343B">
        <w:t xml:space="preserve">Účastník prohlašuje, že </w:t>
      </w:r>
      <w:r>
        <w:t>v</w:t>
      </w:r>
      <w:r w:rsidRPr="00B23F9E">
        <w:t xml:space="preserve"> případě, že dojde ke změně údajů uvedených v nabídce do doby uzavření smlouvy s vybraným dodavatelem, </w:t>
      </w:r>
      <w:r>
        <w:t xml:space="preserve">tak </w:t>
      </w:r>
      <w:r w:rsidRPr="00B23F9E">
        <w:t>je povinen o této změně zadavatele bezodkladně písemně informovat.</w:t>
      </w:r>
    </w:p>
    <w:p w14:paraId="44F144B9" w14:textId="77777777" w:rsidR="006D03E5" w:rsidRDefault="006D03E5" w:rsidP="00936AB3">
      <w:pPr>
        <w:pStyle w:val="Tloslovan"/>
      </w:pPr>
      <w:r>
        <w:lastRenderedPageBreak/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A440E9">
        <w:t xml:space="preserve"> a </w:t>
      </w:r>
      <w:r w:rsidR="009F5D76">
        <w:t xml:space="preserve">omylu prosté </w:t>
      </w:r>
      <w:r>
        <w:t>vůle</w:t>
      </w:r>
      <w:r w:rsidR="00A440E9">
        <w:t xml:space="preserve"> a </w:t>
      </w:r>
      <w:r>
        <w:t>je si vědom všech následků plynoucích</w:t>
      </w:r>
      <w:r w:rsidR="00A440E9">
        <w:t xml:space="preserve"> z </w:t>
      </w:r>
      <w:r>
        <w:t>uvedení nepravdivých údajů</w:t>
      </w:r>
      <w:r w:rsidR="00A440E9">
        <w:t xml:space="preserve"> a </w:t>
      </w:r>
      <w:r w:rsidR="001742E3">
        <w:t>informací</w:t>
      </w:r>
      <w:r w:rsidR="009F5D76">
        <w:t>.</w:t>
      </w:r>
    </w:p>
    <w:p w14:paraId="76E647F1" w14:textId="2A0110B6" w:rsidR="005C172F" w:rsidRPr="003D5C26" w:rsidRDefault="005C172F" w:rsidP="005C172F">
      <w:pPr>
        <w:pStyle w:val="Tloslovan"/>
        <w:numPr>
          <w:ilvl w:val="0"/>
          <w:numId w:val="0"/>
        </w:num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1C572823" w14:textId="77777777" w:rsidTr="000D2D3E">
        <w:trPr>
          <w:trHeight w:val="567"/>
        </w:trPr>
        <w:tc>
          <w:tcPr>
            <w:tcW w:w="5000" w:type="pct"/>
            <w:hideMark/>
          </w:tcPr>
          <w:p w14:paraId="7B62E77A" w14:textId="246DE540" w:rsidR="005C172F" w:rsidRDefault="005C172F" w:rsidP="002C68EC">
            <w:pPr>
              <w:keepNext/>
              <w:spacing w:beforeLines="60" w:before="144" w:after="60"/>
            </w:pPr>
            <w:r>
              <w:t>V __________</w:t>
            </w:r>
            <w:r w:rsidR="006255F5">
              <w:t>______</w:t>
            </w:r>
            <w:r>
              <w:t xml:space="preserve"> dne __</w:t>
            </w:r>
            <w:r w:rsidR="006255F5">
              <w:t>__</w:t>
            </w:r>
            <w:r>
              <w:t xml:space="preserve">. </w:t>
            </w:r>
            <w:r w:rsidR="006255F5">
              <w:t>__</w:t>
            </w:r>
            <w:r>
              <w:t>__. 20</w:t>
            </w:r>
            <w:r w:rsidR="007D537C">
              <w:t>2</w:t>
            </w:r>
            <w:r w:rsidR="00A84DB6">
              <w:t>3</w:t>
            </w:r>
          </w:p>
        </w:tc>
      </w:tr>
      <w:tr w:rsidR="005C172F" w14:paraId="3C8AB84A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56AB8115" w14:textId="1DEA3FD0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  <w:r w:rsidR="006255F5">
              <w:t>______________</w:t>
            </w:r>
          </w:p>
          <w:p w14:paraId="0C83EF94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30CCB937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703C93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0E880" w14:textId="77777777" w:rsidR="006F3B23" w:rsidRDefault="006F3B23" w:rsidP="005066D2">
      <w:r>
        <w:separator/>
      </w:r>
    </w:p>
  </w:endnote>
  <w:endnote w:type="continuationSeparator" w:id="0">
    <w:p w14:paraId="7642E40F" w14:textId="77777777" w:rsidR="006F3B23" w:rsidRDefault="006F3B23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B636" w14:textId="77777777" w:rsidR="00D962D6" w:rsidRPr="00933444" w:rsidRDefault="00AC607C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1BBD" w14:textId="77777777" w:rsidR="00D962D6" w:rsidRPr="00515259" w:rsidRDefault="00AC607C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A440E9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0A01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A440E9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0AD96" w14:textId="77777777" w:rsidR="00D962D6" w:rsidRPr="00515259" w:rsidRDefault="00AC607C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D53E" w14:textId="77777777" w:rsidR="006F3B23" w:rsidRDefault="006F3B23" w:rsidP="005066D2">
      <w:r>
        <w:separator/>
      </w:r>
    </w:p>
  </w:footnote>
  <w:footnote w:type="continuationSeparator" w:id="0">
    <w:p w14:paraId="4A678AA4" w14:textId="77777777" w:rsidR="006F3B23" w:rsidRDefault="006F3B23" w:rsidP="005066D2">
      <w:r>
        <w:continuationSeparator/>
      </w:r>
    </w:p>
  </w:footnote>
  <w:footnote w:id="1">
    <w:p w14:paraId="7B28D053" w14:textId="77777777" w:rsidR="003701A0" w:rsidRDefault="003701A0" w:rsidP="003701A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2">
    <w:p w14:paraId="67CD0958" w14:textId="77777777" w:rsidR="003701A0" w:rsidRDefault="003701A0" w:rsidP="003701A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4F66" w14:textId="1EB89D67" w:rsidR="00D962D6" w:rsidRPr="006F3B23" w:rsidRDefault="006F3B23" w:rsidP="006F3B2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B7B4825" wp14:editId="2E3A65FB">
          <wp:simplePos x="0" y="0"/>
          <wp:positionH relativeFrom="page">
            <wp:posOffset>1005205</wp:posOffset>
          </wp:positionH>
          <wp:positionV relativeFrom="page">
            <wp:posOffset>163195</wp:posOffset>
          </wp:positionV>
          <wp:extent cx="5428800" cy="896400"/>
          <wp:effectExtent l="0" t="0" r="635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19947" w14:textId="77777777" w:rsidR="00D962D6" w:rsidRPr="00BA50CE" w:rsidRDefault="00AC607C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F882BB8AD5B845A290D1177671B9B852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1160" w14:textId="44A566B9" w:rsidR="00D962D6" w:rsidRPr="00B35100" w:rsidRDefault="00AC607C" w:rsidP="00FF603C">
    <w:pPr>
      <w:pStyle w:val="ZhlavsnzvemVZ"/>
      <w:tabs>
        <w:tab w:val="clear" w:pos="4536"/>
        <w:tab w:val="clear" w:pos="9072"/>
      </w:tabs>
      <w:jc w:val="both"/>
      <w:rPr>
        <w:color w:val="242424"/>
        <w:shd w:val="clear" w:color="auto" w:fill="FFFFFF"/>
      </w:rPr>
    </w:pPr>
    <w:sdt>
      <w:sdtPr>
        <w:rPr>
          <w:color w:val="242424"/>
          <w:shd w:val="clear" w:color="auto" w:fill="FFFFFF"/>
        </w:rPr>
        <w:id w:val="-1760361252"/>
        <w:text/>
      </w:sdtPr>
      <w:sdtEndPr/>
      <w:sdtContent>
        <w:r w:rsidR="002B63EA" w:rsidRPr="00B35100">
          <w:rPr>
            <w:color w:val="242424"/>
            <w:shd w:val="clear" w:color="auto" w:fill="FFFFFF"/>
          </w:rPr>
          <w:t>Formulář nabídky</w:t>
        </w:r>
      </w:sdtContent>
    </w:sdt>
    <w:r w:rsidR="00D962D6" w:rsidRPr="00B35100">
      <w:rPr>
        <w:color w:val="242424"/>
        <w:shd w:val="clear" w:color="auto" w:fill="FFFFFF"/>
      </w:rPr>
      <w:t xml:space="preserve"> – „</w:t>
    </w:r>
    <w:sdt>
      <w:sdtPr>
        <w:rPr>
          <w:color w:val="242424"/>
          <w:shd w:val="clear" w:color="auto" w:fill="FFFFFF"/>
        </w:rPr>
        <w:id w:val="-1306230791"/>
        <w:placeholder>
          <w:docPart w:val="A93133210F604276A6D9A04B237B6969"/>
        </w:placeholder>
        <w:text/>
      </w:sdtPr>
      <w:sdtEndPr/>
      <w:sdtContent>
        <w:r w:rsidR="00B35100" w:rsidRPr="00B35100">
          <w:rPr>
            <w:color w:val="242424"/>
            <w:shd w:val="clear" w:color="auto" w:fill="FFFFFF"/>
          </w:rPr>
          <w:t>Restaurování okenních a dřevěných prvků a kaple ambitů kostela sv. Jana Nepomuckého ve Žďáru nad Sázavou</w:t>
        </w:r>
      </w:sdtContent>
    </w:sdt>
    <w:r w:rsidR="00D962D6" w:rsidRPr="00B35100">
      <w:rPr>
        <w:color w:val="242424"/>
        <w:shd w:val="clear" w:color="auto" w:fill="FFFFFF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894D" w14:textId="77777777" w:rsidR="00D962D6" w:rsidRPr="00BA50CE" w:rsidRDefault="00AC607C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5C1A4CD5C0F64F509877AA0AE8639206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CA30D3"/>
    <w:multiLevelType w:val="multilevel"/>
    <w:tmpl w:val="B3C874D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467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2016298844">
    <w:abstractNumId w:val="8"/>
  </w:num>
  <w:num w:numId="2" w16cid:durableId="24598347">
    <w:abstractNumId w:val="15"/>
  </w:num>
  <w:num w:numId="3" w16cid:durableId="1023243761">
    <w:abstractNumId w:val="4"/>
  </w:num>
  <w:num w:numId="4" w16cid:durableId="1478303863">
    <w:abstractNumId w:val="11"/>
  </w:num>
  <w:num w:numId="5" w16cid:durableId="1875074944">
    <w:abstractNumId w:val="7"/>
  </w:num>
  <w:num w:numId="6" w16cid:durableId="344599781">
    <w:abstractNumId w:val="10"/>
  </w:num>
  <w:num w:numId="7" w16cid:durableId="1480536256">
    <w:abstractNumId w:val="0"/>
  </w:num>
  <w:num w:numId="8" w16cid:durableId="1904637619">
    <w:abstractNumId w:val="5"/>
  </w:num>
  <w:num w:numId="9" w16cid:durableId="43455249">
    <w:abstractNumId w:val="15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1532511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5125773">
    <w:abstractNumId w:val="15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2889757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7026299">
    <w:abstractNumId w:val="15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046641263">
    <w:abstractNumId w:val="15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0453294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241820">
    <w:abstractNumId w:val="13"/>
  </w:num>
  <w:num w:numId="17" w16cid:durableId="452752675">
    <w:abstractNumId w:val="9"/>
  </w:num>
  <w:num w:numId="18" w16cid:durableId="1294630505">
    <w:abstractNumId w:val="13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965547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68314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8625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4945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4322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7987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2199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5900123">
    <w:abstractNumId w:val="1"/>
  </w:num>
  <w:num w:numId="27" w16cid:durableId="9017906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888379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83213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62012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01547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323390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1348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26959253">
    <w:abstractNumId w:val="6"/>
  </w:num>
  <w:num w:numId="35" w16cid:durableId="488864978">
    <w:abstractNumId w:val="3"/>
  </w:num>
  <w:num w:numId="36" w16cid:durableId="305012421">
    <w:abstractNumId w:val="12"/>
  </w:num>
  <w:num w:numId="37" w16cid:durableId="576670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23"/>
    <w:rsid w:val="00006266"/>
    <w:rsid w:val="00007F4B"/>
    <w:rsid w:val="00024F36"/>
    <w:rsid w:val="00046F11"/>
    <w:rsid w:val="0005038D"/>
    <w:rsid w:val="000531DC"/>
    <w:rsid w:val="00067828"/>
    <w:rsid w:val="0007295B"/>
    <w:rsid w:val="00074933"/>
    <w:rsid w:val="00084321"/>
    <w:rsid w:val="0009732E"/>
    <w:rsid w:val="00097BC6"/>
    <w:rsid w:val="000A4276"/>
    <w:rsid w:val="000B0A29"/>
    <w:rsid w:val="000B4FED"/>
    <w:rsid w:val="000C3224"/>
    <w:rsid w:val="000D2D3E"/>
    <w:rsid w:val="000E6D6E"/>
    <w:rsid w:val="00104227"/>
    <w:rsid w:val="00110CA5"/>
    <w:rsid w:val="001361BA"/>
    <w:rsid w:val="0014017E"/>
    <w:rsid w:val="00147C12"/>
    <w:rsid w:val="00165C44"/>
    <w:rsid w:val="001742E3"/>
    <w:rsid w:val="00191EB0"/>
    <w:rsid w:val="001A433A"/>
    <w:rsid w:val="001C6974"/>
    <w:rsid w:val="001D10F8"/>
    <w:rsid w:val="001D468C"/>
    <w:rsid w:val="001D4C2C"/>
    <w:rsid w:val="001E29C4"/>
    <w:rsid w:val="001E78AD"/>
    <w:rsid w:val="001F1203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64F06"/>
    <w:rsid w:val="00280415"/>
    <w:rsid w:val="00280CBC"/>
    <w:rsid w:val="002905A3"/>
    <w:rsid w:val="00297665"/>
    <w:rsid w:val="002A3542"/>
    <w:rsid w:val="002B1258"/>
    <w:rsid w:val="002B63EA"/>
    <w:rsid w:val="002C27F1"/>
    <w:rsid w:val="002C68EC"/>
    <w:rsid w:val="002D3242"/>
    <w:rsid w:val="002D5F15"/>
    <w:rsid w:val="002D6626"/>
    <w:rsid w:val="002E74F7"/>
    <w:rsid w:val="00303D43"/>
    <w:rsid w:val="0030491F"/>
    <w:rsid w:val="00317CA2"/>
    <w:rsid w:val="00334798"/>
    <w:rsid w:val="00334CC2"/>
    <w:rsid w:val="00352E80"/>
    <w:rsid w:val="00357B7E"/>
    <w:rsid w:val="00357F72"/>
    <w:rsid w:val="003701A0"/>
    <w:rsid w:val="00370681"/>
    <w:rsid w:val="00393585"/>
    <w:rsid w:val="003A6773"/>
    <w:rsid w:val="003B0D07"/>
    <w:rsid w:val="003B1ACB"/>
    <w:rsid w:val="003B34AC"/>
    <w:rsid w:val="003B766D"/>
    <w:rsid w:val="003D480F"/>
    <w:rsid w:val="003E4608"/>
    <w:rsid w:val="003E658D"/>
    <w:rsid w:val="003F2EA2"/>
    <w:rsid w:val="004337CB"/>
    <w:rsid w:val="00437142"/>
    <w:rsid w:val="00437C7A"/>
    <w:rsid w:val="0047394E"/>
    <w:rsid w:val="004806F6"/>
    <w:rsid w:val="00493A1A"/>
    <w:rsid w:val="00496FC9"/>
    <w:rsid w:val="004A6A9A"/>
    <w:rsid w:val="004B6CC6"/>
    <w:rsid w:val="004C1D60"/>
    <w:rsid w:val="004D1E5C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958EF"/>
    <w:rsid w:val="005A00F6"/>
    <w:rsid w:val="005A0EC7"/>
    <w:rsid w:val="005A5802"/>
    <w:rsid w:val="005C0F6D"/>
    <w:rsid w:val="005C172F"/>
    <w:rsid w:val="005C3F2B"/>
    <w:rsid w:val="005D5B11"/>
    <w:rsid w:val="006255F5"/>
    <w:rsid w:val="006256BA"/>
    <w:rsid w:val="006331DC"/>
    <w:rsid w:val="006704DC"/>
    <w:rsid w:val="00672AAE"/>
    <w:rsid w:val="006941C1"/>
    <w:rsid w:val="006A0B54"/>
    <w:rsid w:val="006D03E5"/>
    <w:rsid w:val="006D46E3"/>
    <w:rsid w:val="006E660C"/>
    <w:rsid w:val="006F0773"/>
    <w:rsid w:val="006F3B23"/>
    <w:rsid w:val="006F599E"/>
    <w:rsid w:val="006F676B"/>
    <w:rsid w:val="00703C93"/>
    <w:rsid w:val="00713986"/>
    <w:rsid w:val="0072614D"/>
    <w:rsid w:val="00761177"/>
    <w:rsid w:val="00762919"/>
    <w:rsid w:val="00780C8A"/>
    <w:rsid w:val="0078499B"/>
    <w:rsid w:val="00794F87"/>
    <w:rsid w:val="00797F5A"/>
    <w:rsid w:val="007A0CE4"/>
    <w:rsid w:val="007A176D"/>
    <w:rsid w:val="007C48FA"/>
    <w:rsid w:val="007C7FE3"/>
    <w:rsid w:val="007D537C"/>
    <w:rsid w:val="007E116C"/>
    <w:rsid w:val="00800C18"/>
    <w:rsid w:val="008030A6"/>
    <w:rsid w:val="00806110"/>
    <w:rsid w:val="00811E38"/>
    <w:rsid w:val="00813D66"/>
    <w:rsid w:val="0081752B"/>
    <w:rsid w:val="008234D9"/>
    <w:rsid w:val="00835066"/>
    <w:rsid w:val="008433BA"/>
    <w:rsid w:val="00845F4F"/>
    <w:rsid w:val="0085118A"/>
    <w:rsid w:val="008546AF"/>
    <w:rsid w:val="0086303A"/>
    <w:rsid w:val="00866F0F"/>
    <w:rsid w:val="00874555"/>
    <w:rsid w:val="00874637"/>
    <w:rsid w:val="00875395"/>
    <w:rsid w:val="0088125A"/>
    <w:rsid w:val="00882BF6"/>
    <w:rsid w:val="00884643"/>
    <w:rsid w:val="00885F81"/>
    <w:rsid w:val="008A72AF"/>
    <w:rsid w:val="008B64F9"/>
    <w:rsid w:val="008C74B5"/>
    <w:rsid w:val="008C7DE0"/>
    <w:rsid w:val="008D1E08"/>
    <w:rsid w:val="008E17B9"/>
    <w:rsid w:val="008E74B5"/>
    <w:rsid w:val="00902243"/>
    <w:rsid w:val="00902DE2"/>
    <w:rsid w:val="00907B1E"/>
    <w:rsid w:val="00913A36"/>
    <w:rsid w:val="009165A5"/>
    <w:rsid w:val="00921C04"/>
    <w:rsid w:val="00933444"/>
    <w:rsid w:val="00940795"/>
    <w:rsid w:val="0096548E"/>
    <w:rsid w:val="009657EA"/>
    <w:rsid w:val="0097478D"/>
    <w:rsid w:val="00982E0B"/>
    <w:rsid w:val="00992C64"/>
    <w:rsid w:val="009B0028"/>
    <w:rsid w:val="009C5570"/>
    <w:rsid w:val="009D38B9"/>
    <w:rsid w:val="009F5D76"/>
    <w:rsid w:val="009F5E3A"/>
    <w:rsid w:val="00A138FD"/>
    <w:rsid w:val="00A13E73"/>
    <w:rsid w:val="00A173CF"/>
    <w:rsid w:val="00A31C63"/>
    <w:rsid w:val="00A3397A"/>
    <w:rsid w:val="00A33BB2"/>
    <w:rsid w:val="00A35559"/>
    <w:rsid w:val="00A3730D"/>
    <w:rsid w:val="00A41623"/>
    <w:rsid w:val="00A440E9"/>
    <w:rsid w:val="00A57C4D"/>
    <w:rsid w:val="00A61E27"/>
    <w:rsid w:val="00A71DB3"/>
    <w:rsid w:val="00A83716"/>
    <w:rsid w:val="00A84DB6"/>
    <w:rsid w:val="00A96912"/>
    <w:rsid w:val="00AC5DC2"/>
    <w:rsid w:val="00AC607C"/>
    <w:rsid w:val="00AF2F6F"/>
    <w:rsid w:val="00B35100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85F5B"/>
    <w:rsid w:val="00B9678B"/>
    <w:rsid w:val="00BA50CE"/>
    <w:rsid w:val="00BB4B04"/>
    <w:rsid w:val="00BD565E"/>
    <w:rsid w:val="00BD62C1"/>
    <w:rsid w:val="00BF0B4A"/>
    <w:rsid w:val="00BF3C62"/>
    <w:rsid w:val="00C07D79"/>
    <w:rsid w:val="00C20440"/>
    <w:rsid w:val="00C46C13"/>
    <w:rsid w:val="00C65B04"/>
    <w:rsid w:val="00C76D5E"/>
    <w:rsid w:val="00C96C2E"/>
    <w:rsid w:val="00CA4A7B"/>
    <w:rsid w:val="00CA5290"/>
    <w:rsid w:val="00CB61E3"/>
    <w:rsid w:val="00CD23A3"/>
    <w:rsid w:val="00CD730E"/>
    <w:rsid w:val="00CE329E"/>
    <w:rsid w:val="00CE431E"/>
    <w:rsid w:val="00CE5FF7"/>
    <w:rsid w:val="00CE7352"/>
    <w:rsid w:val="00CF7913"/>
    <w:rsid w:val="00D04678"/>
    <w:rsid w:val="00D05791"/>
    <w:rsid w:val="00D2105B"/>
    <w:rsid w:val="00D410A1"/>
    <w:rsid w:val="00D4359A"/>
    <w:rsid w:val="00D44314"/>
    <w:rsid w:val="00D47760"/>
    <w:rsid w:val="00D504D8"/>
    <w:rsid w:val="00D5576E"/>
    <w:rsid w:val="00D55AF9"/>
    <w:rsid w:val="00D61864"/>
    <w:rsid w:val="00D623AD"/>
    <w:rsid w:val="00D675AD"/>
    <w:rsid w:val="00D764A4"/>
    <w:rsid w:val="00D80BDC"/>
    <w:rsid w:val="00D81AD2"/>
    <w:rsid w:val="00D962D6"/>
    <w:rsid w:val="00DA6DD1"/>
    <w:rsid w:val="00DB236E"/>
    <w:rsid w:val="00DB7522"/>
    <w:rsid w:val="00DB7EAA"/>
    <w:rsid w:val="00DC0A11"/>
    <w:rsid w:val="00DF2477"/>
    <w:rsid w:val="00DF6FD2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4DCB"/>
    <w:rsid w:val="00E61748"/>
    <w:rsid w:val="00E65CDC"/>
    <w:rsid w:val="00E91EC0"/>
    <w:rsid w:val="00E9457E"/>
    <w:rsid w:val="00EB3A44"/>
    <w:rsid w:val="00EB7CBD"/>
    <w:rsid w:val="00EC2D40"/>
    <w:rsid w:val="00ED60DA"/>
    <w:rsid w:val="00ED6E7B"/>
    <w:rsid w:val="00EF419D"/>
    <w:rsid w:val="00F14730"/>
    <w:rsid w:val="00F31C3E"/>
    <w:rsid w:val="00F4094C"/>
    <w:rsid w:val="00F46FAE"/>
    <w:rsid w:val="00F54E71"/>
    <w:rsid w:val="00F6052F"/>
    <w:rsid w:val="00F74014"/>
    <w:rsid w:val="00F753AE"/>
    <w:rsid w:val="00F92449"/>
    <w:rsid w:val="00FA2B16"/>
    <w:rsid w:val="00FA731C"/>
    <w:rsid w:val="00FB34F1"/>
    <w:rsid w:val="00FB3704"/>
    <w:rsid w:val="00FC343B"/>
    <w:rsid w:val="00FC5C8F"/>
    <w:rsid w:val="00FD1280"/>
    <w:rsid w:val="00FD3438"/>
    <w:rsid w:val="00FE4E5B"/>
    <w:rsid w:val="00FF5B32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EDE51"/>
  <w15:chartTrackingRefBased/>
  <w15:docId w15:val="{E696A13D-567E-418B-903C-DE3ED06C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uiPriority w:val="99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Default">
    <w:name w:val="Default"/>
    <w:rsid w:val="006F3B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59"/>
    <w:rsid w:val="006F3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2Char">
    <w:name w:val="Styl2 Char"/>
    <w:basedOn w:val="Standardnpsmoodstavce"/>
    <w:link w:val="Styl2"/>
    <w:uiPriority w:val="99"/>
    <w:qFormat/>
    <w:locked/>
    <w:rsid w:val="006F3B23"/>
    <w:rPr>
      <w:rFonts w:eastAsia="Calibri" w:cs="Arial"/>
      <w:lang w:eastAsia="cs-CZ"/>
    </w:rPr>
  </w:style>
  <w:style w:type="paragraph" w:customStyle="1" w:styleId="Nadpisrove2">
    <w:name w:val="Nadpis úroveň 2"/>
    <w:basedOn w:val="Nadpis2"/>
    <w:next w:val="Styl2"/>
    <w:uiPriority w:val="99"/>
    <w:qFormat/>
    <w:rsid w:val="006F3B23"/>
    <w:pPr>
      <w:keepLines w:val="0"/>
      <w:spacing w:before="240"/>
      <w:ind w:left="851" w:hanging="851"/>
      <w:jc w:val="both"/>
    </w:pPr>
    <w:rPr>
      <w:rFonts w:eastAsia="Calibri"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01_VZ\02_Sablony_knowhow\03_Vzorove_dokumenty\01_ZD\01_ZPR_stavba\04_Formular_nabidky_ZPR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3625B774B74C0B93F33C4FD17AD4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23FEDF-8FA2-4A12-BE46-444DFBC595A4}"/>
      </w:docPartPr>
      <w:docPartBody>
        <w:p w:rsidR="00C952DE" w:rsidRDefault="00AF7AEE">
          <w:pPr>
            <w:pStyle w:val="583625B774B74C0B93F33C4FD17AD4CD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F882BB8AD5B845A290D1177671B9B8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82CBDE-2C80-4B7D-969C-D3C84C7A9B1A}"/>
      </w:docPartPr>
      <w:docPartBody>
        <w:p w:rsidR="00C952DE" w:rsidRDefault="00AF7AEE">
          <w:pPr>
            <w:pStyle w:val="F882BB8AD5B845A290D1177671B9B85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A93133210F604276A6D9A04B237B69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4F4E1D-4DBB-47FD-9BBC-FD4310B7884F}"/>
      </w:docPartPr>
      <w:docPartBody>
        <w:p w:rsidR="00C952DE" w:rsidRDefault="00AF7AEE">
          <w:pPr>
            <w:pStyle w:val="A93133210F604276A6D9A04B237B6969"/>
          </w:pPr>
          <w:r w:rsidRPr="006331DC">
            <w:rPr>
              <w:rStyle w:val="Zstupntext"/>
              <w:sz w:val="20"/>
              <w:szCs w:val="20"/>
            </w:rPr>
            <w:t>Doplnit název VZ</w:t>
          </w:r>
        </w:p>
      </w:docPartBody>
    </w:docPart>
    <w:docPart>
      <w:docPartPr>
        <w:name w:val="5C1A4CD5C0F64F509877AA0AE86392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CC206B-9EA4-4FD7-B075-C669D6ACEAA5}"/>
      </w:docPartPr>
      <w:docPartBody>
        <w:p w:rsidR="00C952DE" w:rsidRDefault="00AF7AEE">
          <w:pPr>
            <w:pStyle w:val="5C1A4CD5C0F64F509877AA0AE8639206"/>
          </w:pPr>
          <w:r w:rsidRPr="00BA50CE">
            <w:rPr>
              <w:rStyle w:val="Zstupntext"/>
              <w:sz w:val="20"/>
              <w:szCs w:val="20"/>
            </w:rPr>
            <w:t>sem vlož logo</w:t>
          </w:r>
        </w:p>
      </w:docPartBody>
    </w:docPart>
    <w:docPart>
      <w:docPartPr>
        <w:name w:val="A570D26E3611462992B0E7B1B06E11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6D811A-BDF2-4701-925B-EE49CF21F39E}"/>
      </w:docPartPr>
      <w:docPartBody>
        <w:p w:rsidR="00CD3DCC" w:rsidRDefault="00AA2735" w:rsidP="00AA2735">
          <w:pPr>
            <w:pStyle w:val="A570D26E3611462992B0E7B1B06E1195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7F14388ED7A047E7ABDD12E71039CC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0FC4A4-171A-4717-8A5F-0636786F37FB}"/>
      </w:docPartPr>
      <w:docPartBody>
        <w:p w:rsidR="00CD3DCC" w:rsidRDefault="00AA2735" w:rsidP="00AA2735">
          <w:pPr>
            <w:pStyle w:val="7F14388ED7A047E7ABDD12E71039CCFE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61963326881D410A8CA92735603871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5406DC-545C-4E7A-B23A-278E6FF3CB90}"/>
      </w:docPartPr>
      <w:docPartBody>
        <w:p w:rsidR="00CD3DCC" w:rsidRDefault="00AA2735" w:rsidP="00AA2735">
          <w:pPr>
            <w:pStyle w:val="61963326881D410A8CA92735603871AA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DCAA283F992E4C97A5A54F12EA786D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06B3D8-3F56-4205-872F-94669402CB29}"/>
      </w:docPartPr>
      <w:docPartBody>
        <w:p w:rsidR="00CD3DCC" w:rsidRDefault="00AA2735" w:rsidP="00AA2735">
          <w:pPr>
            <w:pStyle w:val="DCAA283F992E4C97A5A54F12EA786D20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5D9C466E9ADD489C9C819764F22CCA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5B6DF3-C4C3-4AD9-BE20-72DDAB934F7A}"/>
      </w:docPartPr>
      <w:docPartBody>
        <w:p w:rsidR="00CD3DCC" w:rsidRDefault="00AA2735" w:rsidP="00AA2735">
          <w:pPr>
            <w:pStyle w:val="5D9C466E9ADD489C9C819764F22CCA89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AE4C870A67942C8AE90F1BC82985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406BFD-3CCD-442D-96C0-4997F0EBD17C}"/>
      </w:docPartPr>
      <w:docPartBody>
        <w:p w:rsidR="00CD3DCC" w:rsidRDefault="00AA2735" w:rsidP="00AA2735">
          <w:pPr>
            <w:pStyle w:val="1AE4C870A67942C8AE90F1BC8298559E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15A4EFC567694A70A68DA3E5FDBBCB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FF39F0-A5DC-4C64-8697-76299C4FA2B9}"/>
      </w:docPartPr>
      <w:docPartBody>
        <w:p w:rsidR="00CD3DCC" w:rsidRDefault="00AA2735" w:rsidP="00AA2735">
          <w:pPr>
            <w:pStyle w:val="15A4EFC567694A70A68DA3E5FDBBCBDA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EFE5A2EE61DB40F0990B7262CE0367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698B19-AEB5-4BA3-9F47-D7213BA2501F}"/>
      </w:docPartPr>
      <w:docPartBody>
        <w:p w:rsidR="00CD3DCC" w:rsidRDefault="00AA2735" w:rsidP="00AA2735">
          <w:pPr>
            <w:pStyle w:val="EFE5A2EE61DB40F0990B7262CE036752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8DF9888DD3004DBD84647CE8AF6AE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95FAB-024F-4B79-8124-1C457AF8CCBF}"/>
      </w:docPartPr>
      <w:docPartBody>
        <w:p w:rsidR="00CD3DCC" w:rsidRDefault="00AA2735" w:rsidP="00AA2735">
          <w:pPr>
            <w:pStyle w:val="8DF9888DD3004DBD84647CE8AF6AE2E8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09FDA2DA93984731AAA010425880B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2CDF72-BFD4-4B22-B980-7A055945A085}"/>
      </w:docPartPr>
      <w:docPartBody>
        <w:p w:rsidR="00CD3DCC" w:rsidRDefault="00AA2735" w:rsidP="00AA2735">
          <w:pPr>
            <w:pStyle w:val="09FDA2DA93984731AAA010425880B12F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C4A140395E5C48F4B161F2FB0A161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8B2E5A-67E1-4BB3-AF23-CC570760FDDB}"/>
      </w:docPartPr>
      <w:docPartBody>
        <w:p w:rsidR="00CD3DCC" w:rsidRDefault="00AA2735" w:rsidP="00AA2735">
          <w:pPr>
            <w:pStyle w:val="C4A140395E5C48F4B161F2FB0A161024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334E3CB4803744F6834D38C20A1D2D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024473-1926-4E49-8A50-48E6939BF0CB}"/>
      </w:docPartPr>
      <w:docPartBody>
        <w:p w:rsidR="00CD3DCC" w:rsidRDefault="00AA2735" w:rsidP="00AA2735">
          <w:pPr>
            <w:pStyle w:val="334E3CB4803744F6834D38C20A1D2D01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EE"/>
    <w:rsid w:val="00AA2735"/>
    <w:rsid w:val="00AF7AEE"/>
    <w:rsid w:val="00C952DE"/>
    <w:rsid w:val="00CD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A2735"/>
  </w:style>
  <w:style w:type="paragraph" w:customStyle="1" w:styleId="583625B774B74C0B93F33C4FD17AD4CD">
    <w:name w:val="583625B774B74C0B93F33C4FD17AD4CD"/>
  </w:style>
  <w:style w:type="paragraph" w:customStyle="1" w:styleId="F882BB8AD5B845A290D1177671B9B852">
    <w:name w:val="F882BB8AD5B845A290D1177671B9B852"/>
  </w:style>
  <w:style w:type="paragraph" w:customStyle="1" w:styleId="A93133210F604276A6D9A04B237B6969">
    <w:name w:val="A93133210F604276A6D9A04B237B6969"/>
  </w:style>
  <w:style w:type="paragraph" w:customStyle="1" w:styleId="5C1A4CD5C0F64F509877AA0AE8639206">
    <w:name w:val="5C1A4CD5C0F64F509877AA0AE8639206"/>
  </w:style>
  <w:style w:type="paragraph" w:customStyle="1" w:styleId="A570D26E3611462992B0E7B1B06E1195">
    <w:name w:val="A570D26E3611462992B0E7B1B06E1195"/>
    <w:rsid w:val="00AA2735"/>
    <w:rPr>
      <w:kern w:val="2"/>
      <w14:ligatures w14:val="standardContextual"/>
    </w:rPr>
  </w:style>
  <w:style w:type="paragraph" w:customStyle="1" w:styleId="7F14388ED7A047E7ABDD12E71039CCFE">
    <w:name w:val="7F14388ED7A047E7ABDD12E71039CCFE"/>
    <w:rsid w:val="00AA2735"/>
    <w:rPr>
      <w:kern w:val="2"/>
      <w14:ligatures w14:val="standardContextual"/>
    </w:rPr>
  </w:style>
  <w:style w:type="paragraph" w:customStyle="1" w:styleId="61963326881D410A8CA92735603871AA">
    <w:name w:val="61963326881D410A8CA92735603871AA"/>
    <w:rsid w:val="00AA2735"/>
    <w:rPr>
      <w:kern w:val="2"/>
      <w14:ligatures w14:val="standardContextual"/>
    </w:rPr>
  </w:style>
  <w:style w:type="paragraph" w:customStyle="1" w:styleId="DCAA283F992E4C97A5A54F12EA786D20">
    <w:name w:val="DCAA283F992E4C97A5A54F12EA786D20"/>
    <w:rsid w:val="00AA2735"/>
    <w:rPr>
      <w:kern w:val="2"/>
      <w14:ligatures w14:val="standardContextual"/>
    </w:rPr>
  </w:style>
  <w:style w:type="paragraph" w:customStyle="1" w:styleId="5D9C466E9ADD489C9C819764F22CCA89">
    <w:name w:val="5D9C466E9ADD489C9C819764F22CCA89"/>
    <w:rsid w:val="00AA2735"/>
    <w:rPr>
      <w:kern w:val="2"/>
      <w14:ligatures w14:val="standardContextual"/>
    </w:rPr>
  </w:style>
  <w:style w:type="paragraph" w:customStyle="1" w:styleId="1AE4C870A67942C8AE90F1BC8298559E">
    <w:name w:val="1AE4C870A67942C8AE90F1BC8298559E"/>
    <w:rsid w:val="00AA2735"/>
    <w:rPr>
      <w:kern w:val="2"/>
      <w14:ligatures w14:val="standardContextual"/>
    </w:rPr>
  </w:style>
  <w:style w:type="paragraph" w:customStyle="1" w:styleId="15A4EFC567694A70A68DA3E5FDBBCBDA">
    <w:name w:val="15A4EFC567694A70A68DA3E5FDBBCBDA"/>
    <w:rsid w:val="00AA2735"/>
    <w:rPr>
      <w:kern w:val="2"/>
      <w14:ligatures w14:val="standardContextual"/>
    </w:rPr>
  </w:style>
  <w:style w:type="paragraph" w:customStyle="1" w:styleId="EFE5A2EE61DB40F0990B7262CE036752">
    <w:name w:val="EFE5A2EE61DB40F0990B7262CE036752"/>
    <w:rsid w:val="00AA2735"/>
    <w:rPr>
      <w:kern w:val="2"/>
      <w14:ligatures w14:val="standardContextual"/>
    </w:rPr>
  </w:style>
  <w:style w:type="paragraph" w:customStyle="1" w:styleId="8DF9888DD3004DBD84647CE8AF6AE2E8">
    <w:name w:val="8DF9888DD3004DBD84647CE8AF6AE2E8"/>
    <w:rsid w:val="00AA2735"/>
    <w:rPr>
      <w:kern w:val="2"/>
      <w14:ligatures w14:val="standardContextual"/>
    </w:rPr>
  </w:style>
  <w:style w:type="paragraph" w:customStyle="1" w:styleId="09FDA2DA93984731AAA010425880B12F">
    <w:name w:val="09FDA2DA93984731AAA010425880B12F"/>
    <w:rsid w:val="00AA2735"/>
    <w:rPr>
      <w:kern w:val="2"/>
      <w14:ligatures w14:val="standardContextual"/>
    </w:rPr>
  </w:style>
  <w:style w:type="paragraph" w:customStyle="1" w:styleId="C4A140395E5C48F4B161F2FB0A161024">
    <w:name w:val="C4A140395E5C48F4B161F2FB0A161024"/>
    <w:rsid w:val="00AA2735"/>
    <w:rPr>
      <w:kern w:val="2"/>
      <w14:ligatures w14:val="standardContextual"/>
    </w:rPr>
  </w:style>
  <w:style w:type="paragraph" w:customStyle="1" w:styleId="334E3CB4803744F6834D38C20A1D2D01">
    <w:name w:val="334E3CB4803744F6834D38C20A1D2D01"/>
    <w:rsid w:val="00AA273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458e101-07eb-4c76-b6de-328be0561166">5SN4WHJQ37FP-1560348360-488817</_dlc_DocId>
    <_dlc_DocIdUrl xmlns="1458e101-07eb-4c76-b6de-328be0561166">
      <Url>https://lawyacz.sharepoint.com/sites/Lawya/_layouts/15/DocIdRedir.aspx?ID=5SN4WHJQ37FP-1560348360-488817</Url>
      <Description>5SN4WHJQ37FP-1560348360-488817</Description>
    </_dlc_DocIdUrl>
    <TaxCatchAll xmlns="1458e101-07eb-4c76-b6de-328be0561166" xsi:nil="true"/>
    <lcf76f155ced4ddcb4097134ff3c332f xmlns="688b8007-ca21-4126-b2cf-3ee41b5594a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37B44F-E10E-43EC-8FD1-3B113B0F91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D93E641-C90B-4037-B082-9CCA52F03780}">
  <ds:schemaRefs>
    <ds:schemaRef ds:uri="http://schemas.microsoft.com/office/2006/metadata/properties"/>
    <ds:schemaRef ds:uri="http://schemas.microsoft.com/office/infopath/2007/PartnerControls"/>
    <ds:schemaRef ds:uri="1458e101-07eb-4c76-b6de-328be0561166"/>
    <ds:schemaRef ds:uri="688b8007-ca21-4126-b2cf-3ee41b5594ab"/>
  </ds:schemaRefs>
</ds:datastoreItem>
</file>

<file path=customXml/itemProps3.xml><?xml version="1.0" encoding="utf-8"?>
<ds:datastoreItem xmlns:ds="http://schemas.openxmlformats.org/officeDocument/2006/customXml" ds:itemID="{98F2F214-97EA-4104-85F8-9E9C58C61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92F81A-10AC-406E-AD6F-48E55045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04_Formular_nabidky_ZPR_VZOR</Template>
  <TotalTime>11</TotalTime>
  <Pages>9</Pages>
  <Words>1339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Jakub Špeta</cp:lastModifiedBy>
  <cp:revision>7</cp:revision>
  <dcterms:created xsi:type="dcterms:W3CDTF">2023-03-09T09:59:00Z</dcterms:created>
  <dcterms:modified xsi:type="dcterms:W3CDTF">2023-07-04T10:24:00Z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0x01010083CE98B08582374DB59E58C1AF3D2354</vt:lpwstr>
  </property>
  <property fmtid="{D5CDD505-2E9C-101B-9397-08002B2CF9AE}" pid="3" name="_dlc_DocIdItemGuid">
    <vt:lpwstr>44e29b87-3b75-4832-a6f4-64d99398493b</vt:lpwstr>
  </property>
</Properties>
</file>