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B66F86">
        <w:rPr>
          <w:b/>
          <w:sz w:val="28"/>
          <w:szCs w:val="28"/>
        </w:rPr>
        <w:t xml:space="preserve">plastových </w:t>
      </w:r>
      <w:r w:rsidR="00F72AFE">
        <w:rPr>
          <w:b/>
          <w:sz w:val="28"/>
          <w:szCs w:val="28"/>
        </w:rPr>
        <w:t>odpadů</w:t>
      </w:r>
      <w:r w:rsidR="00B66F86">
        <w:rPr>
          <w:b/>
          <w:sz w:val="28"/>
          <w:szCs w:val="28"/>
        </w:rPr>
        <w:t xml:space="preserve"> </w:t>
      </w:r>
      <w:r w:rsidR="00DA7381">
        <w:rPr>
          <w:b/>
          <w:sz w:val="28"/>
          <w:szCs w:val="28"/>
        </w:rPr>
        <w:t>2020</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w:t>
      </w:r>
      <w:r w:rsidR="009B0E40">
        <w:rPr>
          <w:rFonts w:ascii="Arial" w:hAnsi="Arial" w:cs="Arial"/>
          <w:sz w:val="20"/>
          <w:szCs w:val="20"/>
        </w:rPr>
        <w:t>.</w:t>
      </w:r>
      <w:r w:rsidRPr="00BA1994">
        <w:rPr>
          <w:rFonts w:ascii="Arial" w:hAnsi="Arial" w:cs="Arial"/>
          <w:sz w:val="20"/>
          <w:szCs w:val="20"/>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B0E40" w:rsidRPr="00B4455E" w:rsidRDefault="009B0E40" w:rsidP="009B0E40">
      <w:pPr>
        <w:rPr>
          <w:rStyle w:val="Hypertextovodkaz"/>
        </w:rPr>
      </w:pPr>
      <w:hyperlink r:id="rId8" w:history="1">
        <w:r w:rsidRPr="00B4455E">
          <w:rPr>
            <w:rStyle w:val="Hypertextovodkaz"/>
          </w:rPr>
          <w:t>http://www.e-zakazky.cz/Profil-Zadavatele/74f211ca-2bc1-4b2a-b371-df3d604ab3aa</w:t>
        </w:r>
      </w:hyperlink>
      <w:r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sidRPr="00423C5B">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stanovuj</w:t>
      </w:r>
      <w:r w:rsidRPr="009B0E40">
        <w:t xml:space="preserve">e </w:t>
      </w:r>
      <w:r w:rsidR="00FE52A6" w:rsidRPr="009B0E40">
        <w:rPr>
          <w:b/>
        </w:rPr>
        <w:t xml:space="preserve">do </w:t>
      </w:r>
      <w:r w:rsidR="009B0E40" w:rsidRPr="009B0E40">
        <w:rPr>
          <w:b/>
        </w:rPr>
        <w:t>29.1.2020</w:t>
      </w:r>
      <w:r w:rsidR="00FE52A6" w:rsidRPr="009B0E40">
        <w:rPr>
          <w:b/>
        </w:rPr>
        <w:t xml:space="preserve">  do </w:t>
      </w:r>
      <w:r w:rsidR="009B0E40" w:rsidRPr="009B0E40">
        <w:rPr>
          <w:b/>
        </w:rPr>
        <w:t xml:space="preserve">9:00 </w:t>
      </w:r>
      <w:r w:rsidR="00FE52A6" w:rsidRPr="009B0E40">
        <w:rPr>
          <w:b/>
        </w:rPr>
        <w:t>hodin</w:t>
      </w:r>
      <w:r w:rsidRPr="009B0E4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66F86" w:rsidRPr="00B66F86">
        <w:rPr>
          <w:b/>
        </w:rPr>
        <w:t>Další nakládání a</w:t>
      </w:r>
      <w:r w:rsidR="00DA7381">
        <w:rPr>
          <w:b/>
        </w:rPr>
        <w:t xml:space="preserve"> likvidace plastových odpadů 2020</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9B0E40">
        <w:t>dodat</w:t>
      </w:r>
      <w:r w:rsidRPr="001168FF">
        <w:t xml:space="preserve">, ale může </w:t>
      </w:r>
      <w:r w:rsidR="009B0E40">
        <w:t>dodat</w:t>
      </w:r>
      <w:bookmarkStart w:id="0" w:name="_GoBack"/>
      <w:bookmarkEnd w:id="0"/>
      <w:r w:rsidRPr="001168FF">
        <w:t xml:space="preserve">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5A9" w:rsidRDefault="00AF05A9" w:rsidP="00516332">
      <w:r>
        <w:separator/>
      </w:r>
    </w:p>
  </w:endnote>
  <w:endnote w:type="continuationSeparator" w:id="0">
    <w:p w:rsidR="00AF05A9" w:rsidRDefault="00AF05A9"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F05A9"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5A9" w:rsidRDefault="00AF05A9" w:rsidP="00516332">
      <w:r>
        <w:separator/>
      </w:r>
    </w:p>
  </w:footnote>
  <w:footnote w:type="continuationSeparator" w:id="0">
    <w:p w:rsidR="00AF05A9" w:rsidRDefault="00AF05A9"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F05A9"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146F"/>
    <w:rsid w:val="007C3565"/>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B0E40"/>
    <w:rsid w:val="009C2531"/>
    <w:rsid w:val="00A175AD"/>
    <w:rsid w:val="00A3179B"/>
    <w:rsid w:val="00A6379A"/>
    <w:rsid w:val="00A667C8"/>
    <w:rsid w:val="00A66E95"/>
    <w:rsid w:val="00A803CD"/>
    <w:rsid w:val="00A901FB"/>
    <w:rsid w:val="00AB3E23"/>
    <w:rsid w:val="00AB49B4"/>
    <w:rsid w:val="00AF05A9"/>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A738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9022CEF"/>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C473E-CDD9-4450-88DB-8F1B16C2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1184</TotalTime>
  <Pages>3</Pages>
  <Words>1066</Words>
  <Characters>6294</Characters>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2020-01-16T07:54:00Z</dcterms:modified>
</cp:coreProperties>
</file>