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C097" w14:textId="3547D04C" w:rsidR="00A149F2" w:rsidRDefault="00A149F2" w:rsidP="00A149F2">
      <w:pPr>
        <w:pStyle w:val="Vc"/>
        <w:spacing w:before="600"/>
        <w:rPr>
          <w:rFonts w:ascii="Trebuchet MS" w:hAnsi="Trebuchet MS"/>
        </w:rPr>
      </w:pPr>
      <w:r>
        <w:t>Vysvětlení, změna nebo do</w:t>
      </w:r>
      <w:r w:rsidR="00EB1449">
        <w:t xml:space="preserve">plnění zadávací dokumentace č. </w:t>
      </w:r>
      <w:r w:rsidR="000F38E8">
        <w:t>191/2026</w:t>
      </w:r>
    </w:p>
    <w:p w14:paraId="583B329A" w14:textId="77777777" w:rsidR="00A149F2" w:rsidRDefault="00A149F2" w:rsidP="00A149F2">
      <w:pPr>
        <w:rPr>
          <w:rFonts w:ascii="Arial" w:hAnsi="Arial"/>
        </w:rPr>
      </w:pPr>
    </w:p>
    <w:p w14:paraId="72111E4D" w14:textId="2B5B6B38" w:rsidR="00A149F2" w:rsidRDefault="00A149F2" w:rsidP="00A149F2">
      <w:pPr>
        <w:ind w:left="708" w:hanging="708"/>
      </w:pPr>
      <w:r>
        <w:t xml:space="preserve">Technické služby Havlíčkův Brod vyzvalo dodavatele k podání nabídky zakázky malého na dodavatele </w:t>
      </w:r>
      <w:r w:rsidR="000F38E8">
        <w:t>pracovních ochranných oděvů</w:t>
      </w:r>
      <w:r>
        <w:rPr>
          <w:b/>
          <w:bCs/>
        </w:rPr>
        <w:t xml:space="preserve"> </w:t>
      </w:r>
      <w:r>
        <w:t>a jeden z dodavatelů písemně požádal o vysvětlení zadávací dokumentace.</w:t>
      </w:r>
    </w:p>
    <w:p w14:paraId="15C46071" w14:textId="77777777" w:rsidR="00A149F2" w:rsidRDefault="00A149F2" w:rsidP="00A149F2">
      <w:r>
        <w:t>Zadavatel v souladu s podmínkami výzvy k podání nabídky podává následující vysvětlení:</w:t>
      </w:r>
    </w:p>
    <w:p w14:paraId="29B49B41" w14:textId="77777777" w:rsidR="00A149F2" w:rsidRDefault="00A149F2" w:rsidP="00A149F2"/>
    <w:p w14:paraId="10B4DC0A" w14:textId="77777777" w:rsidR="00A149F2" w:rsidRDefault="00A149F2" w:rsidP="00A149F2">
      <w:r>
        <w:t>Přesné znění žádosti o vysvětlení zadávací dokumentace:</w:t>
      </w:r>
    </w:p>
    <w:p w14:paraId="5594AE80" w14:textId="77777777" w:rsidR="000F38E8" w:rsidRDefault="00000411" w:rsidP="000F38E8">
      <w:r w:rsidRPr="00000411">
        <w:br/>
      </w:r>
      <w:r w:rsidR="000F38E8" w:rsidRPr="000F38E8">
        <w:br/>
        <w:t xml:space="preserve">Dobrý den, rukavice </w:t>
      </w:r>
      <w:proofErr w:type="spellStart"/>
      <w:r w:rsidR="000F38E8" w:rsidRPr="000F38E8">
        <w:t>Pufin</w:t>
      </w:r>
      <w:proofErr w:type="spellEnd"/>
      <w:r w:rsidR="000F38E8" w:rsidRPr="000F38E8">
        <w:t xml:space="preserve"> se již nevyrábí je možná náhrada? </w:t>
      </w:r>
    </w:p>
    <w:p w14:paraId="7DC390EC" w14:textId="1A9B5FDB" w:rsidR="000F38E8" w:rsidRDefault="000F38E8" w:rsidP="000F38E8">
      <w:r w:rsidRPr="000F38E8">
        <w:t>D</w:t>
      </w:r>
      <w:r w:rsidRPr="000F38E8">
        <w:t>ěkuji</w:t>
      </w:r>
      <w:r>
        <w:t xml:space="preserve"> Mayer</w:t>
      </w:r>
    </w:p>
    <w:p w14:paraId="20AB65D8" w14:textId="77777777" w:rsidR="00000411" w:rsidRDefault="00000411" w:rsidP="00A149F2"/>
    <w:p w14:paraId="667E0548" w14:textId="55B90B68" w:rsidR="00A149F2" w:rsidRPr="00A149F2" w:rsidRDefault="00A149F2" w:rsidP="00E120E5">
      <w:r>
        <w:t>Vysvětlení zadávací dokumentace</w:t>
      </w:r>
      <w:r w:rsidR="000F38E8">
        <w:t>:</w:t>
      </w:r>
    </w:p>
    <w:p w14:paraId="0B9D7E48" w14:textId="77777777" w:rsidR="00A149F2" w:rsidRDefault="00A149F2" w:rsidP="00E120E5">
      <w:pPr>
        <w:rPr>
          <w:rFonts w:ascii="Arial" w:hAnsi="Arial" w:cs="Arial"/>
          <w:sz w:val="20"/>
        </w:rPr>
      </w:pPr>
    </w:p>
    <w:p w14:paraId="03D03A55" w14:textId="21D53F9C" w:rsidR="00E57EDD" w:rsidRDefault="002D7A4D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Níže v textu zasíláme reakci na dotazy obdržené ve lhůtě pro podání vysvětlení v souladu s pravidly uvedenými</w:t>
      </w:r>
      <w:r w:rsidR="0092381F">
        <w:rPr>
          <w:rFonts w:ascii="Arial" w:hAnsi="Arial" w:cs="Arial"/>
          <w:sz w:val="20"/>
        </w:rPr>
        <w:t xml:space="preserve"> v zadávací dokumentaci na zakázku malého rozsahu s názvem </w:t>
      </w:r>
      <w:r w:rsidR="000F38E8">
        <w:rPr>
          <w:rFonts w:ascii="Arial" w:hAnsi="Arial" w:cs="Arial"/>
          <w:sz w:val="20"/>
        </w:rPr>
        <w:t>Dodávky pracovních oděvů 2026</w:t>
      </w:r>
    </w:p>
    <w:p w14:paraId="6FA054D4" w14:textId="77777777" w:rsidR="00305AD0" w:rsidRDefault="00305AD0" w:rsidP="00E120E5">
      <w:pPr>
        <w:rPr>
          <w:rFonts w:ascii="Arial" w:hAnsi="Arial" w:cs="Arial"/>
          <w:sz w:val="20"/>
        </w:rPr>
      </w:pPr>
    </w:p>
    <w:p w14:paraId="10FF98B9" w14:textId="1AA33FB8" w:rsidR="00E57EDD" w:rsidRDefault="00E57EDD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Dobrý den,</w:t>
      </w:r>
    </w:p>
    <w:p w14:paraId="56E89281" w14:textId="075F8570" w:rsidR="000F38E8" w:rsidRDefault="000F38E8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Samozřejmě je možná náhrada, typové označení požadovaného zboží je pouze pro přesnější vymezení vlastností daného zboží. </w:t>
      </w:r>
    </w:p>
    <w:p w14:paraId="3892332E" w14:textId="77777777" w:rsidR="00432041" w:rsidRDefault="00432041" w:rsidP="00E120E5">
      <w:pPr>
        <w:rPr>
          <w:rFonts w:ascii="Arial" w:hAnsi="Arial" w:cs="Arial"/>
          <w:sz w:val="20"/>
        </w:rPr>
      </w:pPr>
    </w:p>
    <w:sectPr w:rsidR="00432041" w:rsidSect="00296274">
      <w:headerReference w:type="default" r:id="rId8"/>
      <w:footerReference w:type="default" r:id="rId9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DD2FC" w14:textId="77777777" w:rsidR="00656920" w:rsidRDefault="00656920" w:rsidP="00516332">
      <w:pPr>
        <w:spacing w:before="0"/>
      </w:pPr>
      <w:r>
        <w:separator/>
      </w:r>
    </w:p>
  </w:endnote>
  <w:endnote w:type="continuationSeparator" w:id="0">
    <w:p w14:paraId="542A100D" w14:textId="77777777" w:rsidR="00656920" w:rsidRDefault="00656920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1F90" w14:textId="77777777" w:rsidR="00296274" w:rsidRDefault="00A47F5A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627115" wp14:editId="0A992BDE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EF1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gqA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  <w:p w14:paraId="6A06C814" w14:textId="77777777"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 xml:space="preserve">Technické služby Havlíčkův </w:t>
    </w:r>
    <w:proofErr w:type="gramStart"/>
    <w:r w:rsidRPr="006159F5">
      <w:rPr>
        <w:rFonts w:ascii="Arial Narrow" w:hAnsi="Arial Narrow" w:cs="Arial"/>
        <w:b/>
        <w:sz w:val="16"/>
        <w:szCs w:val="16"/>
      </w:rPr>
      <w:t>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</w:t>
    </w:r>
    <w:proofErr w:type="gramStart"/>
    <w:r w:rsidR="00E24553" w:rsidRPr="006159F5">
      <w:rPr>
        <w:rFonts w:ascii="Arial Narrow" w:hAnsi="Arial Narrow" w:cs="Arial"/>
        <w:sz w:val="16"/>
        <w:szCs w:val="16"/>
      </w:rPr>
      <w:t xml:space="preserve">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proofErr w:type="gramStart"/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proofErr w:type="gramStart"/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>ww.tshb.cz</w:t>
    </w:r>
    <w:proofErr w:type="gramEnd"/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14:paraId="21368F58" w14:textId="77777777"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</w:t>
    </w:r>
    <w:proofErr w:type="gramStart"/>
    <w:r w:rsidRPr="006159F5">
      <w:rPr>
        <w:rFonts w:ascii="Arial Narrow" w:hAnsi="Arial Narrow" w:cs="Arial"/>
        <w:sz w:val="16"/>
        <w:szCs w:val="16"/>
      </w:rPr>
      <w:t>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</w:t>
    </w:r>
    <w:proofErr w:type="gramStart"/>
    <w:r w:rsidRPr="006159F5">
      <w:rPr>
        <w:rFonts w:ascii="Arial Narrow" w:hAnsi="Arial Narrow" w:cs="Arial"/>
        <w:sz w:val="16"/>
        <w:szCs w:val="16"/>
      </w:rPr>
      <w:t xml:space="preserve">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</w:t>
    </w:r>
    <w:proofErr w:type="gramStart"/>
    <w:r w:rsidRPr="006159F5">
      <w:rPr>
        <w:rFonts w:ascii="Arial Narrow" w:hAnsi="Arial Narrow" w:cs="Arial"/>
        <w:sz w:val="16"/>
        <w:szCs w:val="16"/>
      </w:rPr>
      <w:t>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03EFB" w14:textId="77777777" w:rsidR="00656920" w:rsidRDefault="00656920" w:rsidP="00516332">
      <w:pPr>
        <w:spacing w:before="0"/>
      </w:pPr>
      <w:r>
        <w:separator/>
      </w:r>
    </w:p>
  </w:footnote>
  <w:footnote w:type="continuationSeparator" w:id="0">
    <w:p w14:paraId="53D9A70F" w14:textId="77777777" w:rsidR="00656920" w:rsidRDefault="00656920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14:paraId="668337FD" w14:textId="77777777" w:rsidTr="00305236">
      <w:trPr>
        <w:trHeight w:val="778"/>
      </w:trPr>
      <w:tc>
        <w:tcPr>
          <w:tcW w:w="3969" w:type="dxa"/>
        </w:tcPr>
        <w:p w14:paraId="33B55C97" w14:textId="77777777" w:rsidR="00990A53" w:rsidRDefault="00990A53" w:rsidP="00305236">
          <w:pPr>
            <w:spacing w:after="60"/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</w:pPr>
        </w:p>
        <w:p w14:paraId="4FADDEE7" w14:textId="77777777" w:rsidR="00305236" w:rsidRPr="004003B5" w:rsidRDefault="00990A53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30FF5FA8" wp14:editId="50056AD9">
                <wp:extent cx="2025650" cy="523875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TS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22" t="38301" r="27135" b="40807"/>
                        <a:stretch/>
                      </pic:blipFill>
                      <pic:spPr bwMode="auto">
                        <a:xfrm>
                          <a:off x="0" y="0"/>
                          <a:ext cx="2030325" cy="525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14:paraId="5C4D19C9" w14:textId="77777777" w:rsidR="00416EB0" w:rsidRPr="00290197" w:rsidRDefault="00416EB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14:paraId="14E31401" w14:textId="77777777" w:rsidR="00416EB0" w:rsidRPr="00305236" w:rsidRDefault="00305236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14:paraId="5307C5A4" w14:textId="77777777" w:rsidR="00516332" w:rsidRDefault="00A47F5A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E0F739" wp14:editId="2379313B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1A6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tverecek5.jpg" style="width:4.8pt;height:4.8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067000">
    <w:abstractNumId w:val="4"/>
  </w:num>
  <w:num w:numId="2" w16cid:durableId="287778300">
    <w:abstractNumId w:val="16"/>
  </w:num>
  <w:num w:numId="3" w16cid:durableId="1518731616">
    <w:abstractNumId w:val="18"/>
  </w:num>
  <w:num w:numId="4" w16cid:durableId="2109303444">
    <w:abstractNumId w:val="14"/>
  </w:num>
  <w:num w:numId="5" w16cid:durableId="861822176">
    <w:abstractNumId w:val="1"/>
  </w:num>
  <w:num w:numId="6" w16cid:durableId="1676960662">
    <w:abstractNumId w:val="6"/>
  </w:num>
  <w:num w:numId="7" w16cid:durableId="234097894">
    <w:abstractNumId w:val="17"/>
  </w:num>
  <w:num w:numId="8" w16cid:durableId="805589453">
    <w:abstractNumId w:val="12"/>
  </w:num>
  <w:num w:numId="9" w16cid:durableId="1643345682">
    <w:abstractNumId w:val="5"/>
  </w:num>
  <w:num w:numId="10" w16cid:durableId="799107429">
    <w:abstractNumId w:val="0"/>
  </w:num>
  <w:num w:numId="11" w16cid:durableId="1189878423">
    <w:abstractNumId w:val="2"/>
  </w:num>
  <w:num w:numId="12" w16cid:durableId="1309282938">
    <w:abstractNumId w:val="8"/>
  </w:num>
  <w:num w:numId="13" w16cid:durableId="1363897138">
    <w:abstractNumId w:val="15"/>
  </w:num>
  <w:num w:numId="14" w16cid:durableId="1632444853">
    <w:abstractNumId w:val="3"/>
  </w:num>
  <w:num w:numId="15" w16cid:durableId="1631744091">
    <w:abstractNumId w:val="10"/>
  </w:num>
  <w:num w:numId="16" w16cid:durableId="868684979">
    <w:abstractNumId w:val="13"/>
  </w:num>
  <w:num w:numId="17" w16cid:durableId="429275852">
    <w:abstractNumId w:val="9"/>
  </w:num>
  <w:num w:numId="18" w16cid:durableId="29453825">
    <w:abstractNumId w:val="7"/>
  </w:num>
  <w:num w:numId="19" w16cid:durableId="20001164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50"/>
    <w:rsid w:val="00000411"/>
    <w:rsid w:val="0001015E"/>
    <w:rsid w:val="000126BA"/>
    <w:rsid w:val="000336ED"/>
    <w:rsid w:val="00041F06"/>
    <w:rsid w:val="00094907"/>
    <w:rsid w:val="000A60D4"/>
    <w:rsid w:val="000C0B26"/>
    <w:rsid w:val="000F00DD"/>
    <w:rsid w:val="000F38E8"/>
    <w:rsid w:val="00105298"/>
    <w:rsid w:val="00110FFA"/>
    <w:rsid w:val="0011136E"/>
    <w:rsid w:val="001631AB"/>
    <w:rsid w:val="001703EC"/>
    <w:rsid w:val="001D4E83"/>
    <w:rsid w:val="001E0E5C"/>
    <w:rsid w:val="002063A1"/>
    <w:rsid w:val="00243D27"/>
    <w:rsid w:val="00274744"/>
    <w:rsid w:val="00290197"/>
    <w:rsid w:val="00296274"/>
    <w:rsid w:val="002A0A4A"/>
    <w:rsid w:val="002B1820"/>
    <w:rsid w:val="002B28BF"/>
    <w:rsid w:val="002D7A4D"/>
    <w:rsid w:val="0030123A"/>
    <w:rsid w:val="00303AC9"/>
    <w:rsid w:val="00305236"/>
    <w:rsid w:val="00305AD0"/>
    <w:rsid w:val="00325134"/>
    <w:rsid w:val="00347E20"/>
    <w:rsid w:val="003735B4"/>
    <w:rsid w:val="00394213"/>
    <w:rsid w:val="003C36BC"/>
    <w:rsid w:val="003D5BB3"/>
    <w:rsid w:val="003F1C3C"/>
    <w:rsid w:val="004003B5"/>
    <w:rsid w:val="00407698"/>
    <w:rsid w:val="00407EF5"/>
    <w:rsid w:val="00416EB0"/>
    <w:rsid w:val="00432041"/>
    <w:rsid w:val="004376A6"/>
    <w:rsid w:val="00465FCE"/>
    <w:rsid w:val="0048304D"/>
    <w:rsid w:val="004C512D"/>
    <w:rsid w:val="004E4901"/>
    <w:rsid w:val="004E7EC9"/>
    <w:rsid w:val="004F714B"/>
    <w:rsid w:val="00504F08"/>
    <w:rsid w:val="005110BF"/>
    <w:rsid w:val="00516332"/>
    <w:rsid w:val="00525978"/>
    <w:rsid w:val="00565F05"/>
    <w:rsid w:val="00577723"/>
    <w:rsid w:val="00577BED"/>
    <w:rsid w:val="005B7DDD"/>
    <w:rsid w:val="005E4B00"/>
    <w:rsid w:val="00602AEA"/>
    <w:rsid w:val="006159F5"/>
    <w:rsid w:val="00656920"/>
    <w:rsid w:val="00676117"/>
    <w:rsid w:val="00693E8B"/>
    <w:rsid w:val="006D3620"/>
    <w:rsid w:val="006D5059"/>
    <w:rsid w:val="00750F2D"/>
    <w:rsid w:val="007538AA"/>
    <w:rsid w:val="00787E05"/>
    <w:rsid w:val="007968CF"/>
    <w:rsid w:val="007C3565"/>
    <w:rsid w:val="00895EAE"/>
    <w:rsid w:val="008A520A"/>
    <w:rsid w:val="008B59C6"/>
    <w:rsid w:val="008E532B"/>
    <w:rsid w:val="008F0DE2"/>
    <w:rsid w:val="00916589"/>
    <w:rsid w:val="0092381F"/>
    <w:rsid w:val="009549F8"/>
    <w:rsid w:val="009559FB"/>
    <w:rsid w:val="009805AF"/>
    <w:rsid w:val="00984DF0"/>
    <w:rsid w:val="00990A53"/>
    <w:rsid w:val="00A149F2"/>
    <w:rsid w:val="00A175AD"/>
    <w:rsid w:val="00A3179B"/>
    <w:rsid w:val="00A47F5A"/>
    <w:rsid w:val="00A901FB"/>
    <w:rsid w:val="00AB3E23"/>
    <w:rsid w:val="00B0045F"/>
    <w:rsid w:val="00B11E36"/>
    <w:rsid w:val="00B77A03"/>
    <w:rsid w:val="00B87086"/>
    <w:rsid w:val="00BA6698"/>
    <w:rsid w:val="00BB4DAC"/>
    <w:rsid w:val="00BF44F2"/>
    <w:rsid w:val="00C2022F"/>
    <w:rsid w:val="00C57840"/>
    <w:rsid w:val="00C70D45"/>
    <w:rsid w:val="00C7681B"/>
    <w:rsid w:val="00CC5D6D"/>
    <w:rsid w:val="00CE5750"/>
    <w:rsid w:val="00D35934"/>
    <w:rsid w:val="00D36A17"/>
    <w:rsid w:val="00D77CD4"/>
    <w:rsid w:val="00D93431"/>
    <w:rsid w:val="00DC37C8"/>
    <w:rsid w:val="00DC6983"/>
    <w:rsid w:val="00E120E5"/>
    <w:rsid w:val="00E24553"/>
    <w:rsid w:val="00E57EDD"/>
    <w:rsid w:val="00E724CA"/>
    <w:rsid w:val="00E8264B"/>
    <w:rsid w:val="00E93643"/>
    <w:rsid w:val="00EB1449"/>
    <w:rsid w:val="00F26EC1"/>
    <w:rsid w:val="00F741DA"/>
    <w:rsid w:val="00F8756D"/>
    <w:rsid w:val="00FA02DA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0FF06"/>
  <w15:docId w15:val="{B029A14B-0E14-4952-B9BC-9D937950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332"/>
    <w:pPr>
      <w:spacing w:before="6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251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nitnadresa">
    <w:name w:val="Vnitřní adresa"/>
    <w:basedOn w:val="Normln"/>
    <w:rsid w:val="007968CF"/>
    <w:pPr>
      <w:spacing w:before="0" w:line="220" w:lineRule="atLeast"/>
    </w:pPr>
    <w:rPr>
      <w:rFonts w:ascii="Arial" w:hAnsi="Arial"/>
      <w:spacing w:val="-5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325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Vc">
    <w:name w:val="Věc"/>
    <w:basedOn w:val="Normln"/>
    <w:rsid w:val="00A149F2"/>
    <w:pPr>
      <w:spacing w:before="0" w:after="120"/>
    </w:pPr>
    <w:rPr>
      <w:rFonts w:ascii="Arial" w:eastAsiaTheme="minorHAnsi" w:hAnsi="Arial" w:cs="Arial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S\Dopis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2996A-8942-46B3-A4DC-4921B372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TSHB</Template>
  <TotalTime>2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Honsa</dc:creator>
  <cp:lastModifiedBy>KOTĚRA Ondřej</cp:lastModifiedBy>
  <cp:revision>2</cp:revision>
  <cp:lastPrinted>2022-08-03T07:19:00Z</cp:lastPrinted>
  <dcterms:created xsi:type="dcterms:W3CDTF">2026-01-28T06:54:00Z</dcterms:created>
  <dcterms:modified xsi:type="dcterms:W3CDTF">2026-01-28T06:54:00Z</dcterms:modified>
</cp:coreProperties>
</file>