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0AFD9BDD" w14:textId="77777777" w:rsidR="000C30EE" w:rsidRDefault="000C30EE" w:rsidP="000C30EE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>Národní energetický klastr, z.s.</w:t>
            </w:r>
          </w:p>
          <w:p w14:paraId="3E51142C" w14:textId="0FCD871D" w:rsidR="000C30EE" w:rsidRDefault="000C30EE" w:rsidP="000C30EE">
            <w:pPr>
              <w:spacing w:before="60" w:after="60"/>
              <w:rPr>
                <w:rFonts w:ascii="Verdana" w:hAnsi="Verdana"/>
                <w:lang w:val="cs-CZ"/>
              </w:rPr>
            </w:pPr>
            <w:bookmarkStart w:id="1" w:name="_Hlk97030676"/>
            <w:r w:rsidRPr="00B80C7A">
              <w:rPr>
                <w:rFonts w:ascii="Verdana" w:hAnsi="Verdana"/>
                <w:lang w:val="cs-CZ"/>
              </w:rPr>
              <w:t>Mlýnská 317/10</w:t>
            </w:r>
          </w:p>
          <w:bookmarkEnd w:id="1"/>
          <w:p w14:paraId="455DBDCE" w14:textId="477FC03D" w:rsidR="00E30173" w:rsidRDefault="000C30EE" w:rsidP="000C30EE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1D1DC5FB" w14:textId="46A34C3C" w:rsidR="007641E6" w:rsidRDefault="007641E6" w:rsidP="007641E6">
      <w:pPr>
        <w:spacing w:before="240" w:after="120"/>
        <w:jc w:val="center"/>
        <w:rPr>
          <w:rFonts w:ascii="Verdana" w:hAnsi="Verdana"/>
          <w:lang w:val="cs-CZ"/>
        </w:rPr>
      </w:pPr>
      <w:r w:rsidRPr="007641E6">
        <w:rPr>
          <w:rFonts w:ascii="Verdana" w:hAnsi="Verdana"/>
          <w:lang w:val="cs-CZ"/>
        </w:rPr>
        <w:t>ANALÝZA, VÝPOČETNÍ NÁSTROJ PRO BASIC DESIGN PRODUKTU A KALIBRACE NÁSTROJE</w:t>
      </w:r>
    </w:p>
    <w:p w14:paraId="455DBDD8" w14:textId="0BFA51B8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7617D3CE" w14:textId="77777777" w:rsidR="0016783E" w:rsidRDefault="0016783E" w:rsidP="0016783E">
      <w:pPr>
        <w:spacing w:before="60" w:after="60"/>
        <w:rPr>
          <w:rFonts w:ascii="Verdana" w:hAnsi="Verdana"/>
          <w:b/>
          <w:lang w:val="cs-CZ"/>
        </w:rPr>
      </w:pPr>
      <w:r>
        <w:rPr>
          <w:rFonts w:ascii="Verdana" w:hAnsi="Verdana"/>
          <w:b/>
          <w:lang w:val="cs-CZ"/>
        </w:rPr>
        <w:t>Národní energetický klastr, z.s.</w:t>
      </w:r>
    </w:p>
    <w:p w14:paraId="0B258358" w14:textId="663163C6" w:rsidR="0016783E" w:rsidRDefault="0016783E" w:rsidP="0016783E">
      <w:pPr>
        <w:rPr>
          <w:rFonts w:ascii="Verdana" w:hAnsi="Verdana"/>
          <w:lang w:val="cs-CZ"/>
        </w:rPr>
      </w:pPr>
      <w:r w:rsidRPr="00745FB6">
        <w:rPr>
          <w:rFonts w:ascii="Verdana" w:hAnsi="Verdana"/>
          <w:lang w:val="cs-CZ"/>
        </w:rPr>
        <w:t>Mlýnská 317/10</w:t>
      </w:r>
    </w:p>
    <w:p w14:paraId="7767DA5F" w14:textId="77777777" w:rsidR="0016783E" w:rsidRDefault="0016783E" w:rsidP="0016783E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lang w:val="cs-CZ"/>
        </w:rPr>
        <w:t>708 00 Ostrava</w:t>
      </w:r>
      <w:r>
        <w:rPr>
          <w:rFonts w:ascii="Verdana" w:hAnsi="Verdana"/>
          <w:b/>
          <w:bCs/>
          <w:caps/>
          <w:lang w:val="cs-CZ"/>
        </w:rPr>
        <w:t xml:space="preserve"> </w:t>
      </w:r>
    </w:p>
    <w:p w14:paraId="455DBDDB" w14:textId="40E6F593" w:rsidR="00E30173" w:rsidRDefault="00E763D1" w:rsidP="0016783E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296E30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455DBDEC" w14:textId="77777777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E30173" w14:paraId="455DBDF1" w14:textId="77777777">
        <w:trPr>
          <w:jc w:val="center"/>
        </w:trPr>
        <w:tc>
          <w:tcPr>
            <w:tcW w:w="7002" w:type="dxa"/>
            <w:shd w:val="clear" w:color="auto" w:fill="auto"/>
          </w:tcPr>
          <w:p w14:paraId="455DBDEF" w14:textId="77777777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F0" w14:textId="77777777" w:rsidR="00E30173" w:rsidRDefault="00E763D1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BDFA" w14:textId="77777777" w:rsidR="00E30173" w:rsidRDefault="00E763D1">
      <w:r>
        <w:separator/>
      </w:r>
    </w:p>
  </w:endnote>
  <w:endnote w:type="continuationSeparator" w:id="0">
    <w:p w14:paraId="455DBDFB" w14:textId="77777777" w:rsidR="00E30173" w:rsidRDefault="00E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BDF8" w14:textId="77777777" w:rsidR="00E30173" w:rsidRDefault="00E763D1">
      <w:r>
        <w:separator/>
      </w:r>
    </w:p>
  </w:footnote>
  <w:footnote w:type="continuationSeparator" w:id="0">
    <w:p w14:paraId="455DBDF9" w14:textId="77777777" w:rsidR="00E30173" w:rsidRDefault="00E7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96.15pt;height:390.05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0C30EE"/>
    <w:rsid w:val="0016783E"/>
    <w:rsid w:val="001E73B5"/>
    <w:rsid w:val="00296E30"/>
    <w:rsid w:val="003D612A"/>
    <w:rsid w:val="004B3B63"/>
    <w:rsid w:val="00730D19"/>
    <w:rsid w:val="007641E6"/>
    <w:rsid w:val="00857C96"/>
    <w:rsid w:val="00E30173"/>
    <w:rsid w:val="00E7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C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5</TotalTime>
  <Pages>1</Pages>
  <Words>63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Martin Zapletal</cp:lastModifiedBy>
  <cp:revision>10</cp:revision>
  <cp:lastPrinted>2006-06-19T06:36:00Z</cp:lastPrinted>
  <dcterms:created xsi:type="dcterms:W3CDTF">2021-08-23T10:14:00Z</dcterms:created>
  <dcterms:modified xsi:type="dcterms:W3CDTF">2022-03-23T10:14:00Z</dcterms:modified>
  <cp:contentStatus/>
</cp:coreProperties>
</file>