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B88" w:rsidRPr="001168FF" w:rsidRDefault="000F2B88" w:rsidP="000F2B88">
      <w:pPr>
        <w:jc w:val="center"/>
        <w:rPr>
          <w:b/>
        </w:rPr>
      </w:pPr>
      <w:r>
        <w:rPr>
          <w:b/>
        </w:rPr>
        <w:t>Výzva</w:t>
      </w:r>
      <w:r w:rsidRPr="001168FF">
        <w:rPr>
          <w:b/>
        </w:rPr>
        <w:t xml:space="preserve"> k podání nabídky </w:t>
      </w:r>
      <w:r>
        <w:rPr>
          <w:b/>
        </w:rPr>
        <w:t xml:space="preserve">veřejné zakázky malého rozsahu </w:t>
      </w:r>
    </w:p>
    <w:p w:rsidR="000F2B88" w:rsidRDefault="000F2B88" w:rsidP="000F2B88">
      <w:pPr>
        <w:jc w:val="center"/>
        <w:rPr>
          <w:b/>
          <w:sz w:val="28"/>
          <w:szCs w:val="28"/>
        </w:rPr>
      </w:pPr>
      <w:r w:rsidRPr="000D15B7">
        <w:rPr>
          <w:rFonts w:cs="Arial"/>
          <w:b/>
          <w:sz w:val="28"/>
          <w:szCs w:val="28"/>
        </w:rPr>
        <w:t>„</w:t>
      </w:r>
      <w:r w:rsidR="00AC6D22">
        <w:rPr>
          <w:rFonts w:cs="Arial"/>
          <w:b/>
          <w:sz w:val="28"/>
          <w:szCs w:val="28"/>
        </w:rPr>
        <w:t xml:space="preserve">Nástavba, </w:t>
      </w:r>
      <w:r w:rsidR="004B5474">
        <w:rPr>
          <w:rFonts w:cs="Arial"/>
          <w:b/>
          <w:sz w:val="28"/>
          <w:szCs w:val="28"/>
        </w:rPr>
        <w:t>Kompaktní horkovodní systém pro tlakové mytí</w:t>
      </w:r>
      <w:r w:rsidRPr="001168FF">
        <w:rPr>
          <w:b/>
          <w:sz w:val="28"/>
          <w:szCs w:val="28"/>
        </w:rPr>
        <w:t>“</w:t>
      </w:r>
      <w:r>
        <w:rPr>
          <w:b/>
          <w:sz w:val="28"/>
          <w:szCs w:val="28"/>
        </w:rPr>
        <w:t xml:space="preserve"> </w:t>
      </w:r>
    </w:p>
    <w:p w:rsidR="00AC6D22" w:rsidRDefault="00AC6D22" w:rsidP="000F2B88">
      <w:pPr>
        <w:jc w:val="center"/>
        <w:rPr>
          <w:b/>
          <w:sz w:val="28"/>
          <w:szCs w:val="28"/>
        </w:rPr>
      </w:pPr>
    </w:p>
    <w:p w:rsidR="000F2B88" w:rsidRPr="001168FF" w:rsidRDefault="000F2B88" w:rsidP="000F2B88">
      <w:r w:rsidRPr="00995BDD">
        <w:rPr>
          <w:rFonts w:cs="Arial"/>
          <w:b/>
          <w:snapToGrid w:val="0"/>
          <w:u w:val="single"/>
        </w:rPr>
        <w:t>Zadavatel:</w:t>
      </w:r>
      <w:r w:rsidRPr="001168FF">
        <w:t xml:space="preserve"> </w:t>
      </w:r>
      <w:r w:rsidRPr="001168FF">
        <w:tab/>
        <w:t>Technické služby Havlíč</w:t>
      </w:r>
      <w:r>
        <w:t>kův Brod</w:t>
      </w:r>
    </w:p>
    <w:p w:rsidR="000F2B88" w:rsidRPr="001168FF" w:rsidRDefault="000F2B88" w:rsidP="000F2B88">
      <w:pPr>
        <w:ind w:left="708" w:firstLine="708"/>
      </w:pPr>
      <w:r w:rsidRPr="001168FF">
        <w:t>Na Valech 3523</w:t>
      </w:r>
    </w:p>
    <w:p w:rsidR="000F2B88" w:rsidRPr="001168FF" w:rsidRDefault="000F2B88" w:rsidP="000F2B88">
      <w:pPr>
        <w:ind w:left="708" w:firstLine="708"/>
      </w:pPr>
      <w:r w:rsidRPr="001168FF">
        <w:t>580 01 Havlíčkův Brod</w:t>
      </w:r>
    </w:p>
    <w:p w:rsidR="000F2B88" w:rsidRPr="001168FF" w:rsidRDefault="000F2B88" w:rsidP="000F2B88">
      <w:pPr>
        <w:ind w:left="708"/>
      </w:pPr>
      <w:r w:rsidRPr="001168FF">
        <w:tab/>
        <w:t>IČO: 7018804, DIČ: CZ 70188041</w:t>
      </w:r>
    </w:p>
    <w:p w:rsidR="000F2B88" w:rsidRPr="001168FF" w:rsidRDefault="000F2B88" w:rsidP="000F2B88">
      <w:pPr>
        <w:ind w:left="708"/>
      </w:pPr>
      <w:r>
        <w:tab/>
        <w:t xml:space="preserve">Zastoupené PhDr. Václavem Lacinou </w:t>
      </w:r>
      <w:proofErr w:type="gramStart"/>
      <w:r>
        <w:t>LL.M</w:t>
      </w:r>
      <w:r w:rsidRPr="001168FF">
        <w:t>, ředitelem</w:t>
      </w:r>
      <w:proofErr w:type="gramEnd"/>
    </w:p>
    <w:p w:rsidR="000F2B88" w:rsidRPr="001168FF" w:rsidRDefault="000F2B88" w:rsidP="000F2B88"/>
    <w:p w:rsidR="000F2B88" w:rsidRPr="001168FF" w:rsidRDefault="000F2B88" w:rsidP="000F2B88">
      <w:r w:rsidRPr="001168FF">
        <w:rPr>
          <w:u w:val="single"/>
        </w:rPr>
        <w:t>Zástupce oprávněný jednat ve věcech technických</w:t>
      </w:r>
      <w:r w:rsidRPr="001168FF">
        <w:t xml:space="preserve">: </w:t>
      </w:r>
    </w:p>
    <w:p w:rsidR="000F2B88" w:rsidRDefault="000F2B88" w:rsidP="000F2B88">
      <w:r>
        <w:t xml:space="preserve">Ondřej Kotěra, </w:t>
      </w:r>
      <w:r w:rsidRPr="001168FF">
        <w:t xml:space="preserve">vedoucí </w:t>
      </w:r>
      <w:r>
        <w:t>provozního úseku</w:t>
      </w:r>
      <w:r w:rsidRPr="001168FF">
        <w:t xml:space="preserve"> </w:t>
      </w:r>
      <w:r>
        <w:t>(724 069 206</w:t>
      </w:r>
      <w:r w:rsidRPr="001168FF">
        <w:t xml:space="preserve">; </w:t>
      </w:r>
      <w:hyperlink r:id="rId8" w:history="1">
        <w:r w:rsidRPr="008F0957">
          <w:rPr>
            <w:rStyle w:val="Hypertextovodkaz"/>
          </w:rPr>
          <w:t>okotera@tshb.cz</w:t>
        </w:r>
      </w:hyperlink>
      <w:r w:rsidRPr="00A07A4B">
        <w:t>)</w:t>
      </w:r>
    </w:p>
    <w:p w:rsidR="000F2B88" w:rsidRPr="001168FF" w:rsidRDefault="000F2B88" w:rsidP="000F2B88"/>
    <w:p w:rsidR="000F2B88" w:rsidRPr="00995BDD" w:rsidRDefault="000F2B88" w:rsidP="000F2B88">
      <w:pPr>
        <w:widowControl w:val="0"/>
        <w:rPr>
          <w:rFonts w:cs="Arial"/>
          <w:b/>
          <w:snapToGrid w:val="0"/>
          <w:u w:val="single"/>
        </w:rPr>
      </w:pPr>
      <w:r w:rsidRPr="00995BDD">
        <w:rPr>
          <w:rFonts w:cs="Arial"/>
          <w:b/>
          <w:snapToGrid w:val="0"/>
          <w:u w:val="single"/>
        </w:rPr>
        <w:t>Předmět zakázky:</w:t>
      </w:r>
    </w:p>
    <w:p w:rsidR="000F2B88" w:rsidRDefault="000F2B88" w:rsidP="000F2B88">
      <w:r w:rsidRPr="001168FF">
        <w:t xml:space="preserve">Předmětem veřejné zakázky </w:t>
      </w:r>
      <w:r>
        <w:t>je dodávka</w:t>
      </w:r>
      <w:r w:rsidR="00AC6D22">
        <w:t xml:space="preserve"> 1 ks nové nástavby, </w:t>
      </w:r>
      <w:r w:rsidR="004B5474">
        <w:t>kompaktní horkovodní systém pro tlakové mytí</w:t>
      </w:r>
      <w:r>
        <w:t xml:space="preserve"> dle Základní technické specifikace uvedené v příloze </w:t>
      </w:r>
      <w:proofErr w:type="gramStart"/>
      <w:r>
        <w:t>č.1 návrhu</w:t>
      </w:r>
      <w:proofErr w:type="gramEnd"/>
      <w:r>
        <w:t xml:space="preserve"> kupní smlouvy.</w:t>
      </w:r>
    </w:p>
    <w:p w:rsidR="000F2B88" w:rsidRDefault="000F2B88" w:rsidP="000F2B88"/>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E24D84"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0F2B88">
        <w:rPr>
          <w:rFonts w:cs="Arial"/>
        </w:rPr>
        <w:t>do 150 dnů od podpisu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údaje</w:t>
      </w:r>
      <w:r w:rsidR="00AC6D22">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bookmarkStart w:id="0" w:name="_GoBack"/>
      <w:bookmarkEnd w:id="0"/>
    </w:p>
    <w:p w:rsidR="0090072D" w:rsidRDefault="0090072D" w:rsidP="0090072D">
      <w:r>
        <w:t xml:space="preserve">Lhůta pro podání nabídek se </w:t>
      </w:r>
      <w:r w:rsidRPr="00514ACA">
        <w:t xml:space="preserve">stanovuje </w:t>
      </w:r>
      <w:r w:rsidR="00F554B7" w:rsidRPr="00E24D84">
        <w:rPr>
          <w:b/>
        </w:rPr>
        <w:t xml:space="preserve">do </w:t>
      </w:r>
      <w:r w:rsidR="00E24D84" w:rsidRPr="00E24D84">
        <w:rPr>
          <w:b/>
        </w:rPr>
        <w:t>26. 9. 2024 do 10:00</w:t>
      </w:r>
      <w:r w:rsidR="00FE52A6" w:rsidRPr="00E24D84">
        <w:rPr>
          <w:b/>
        </w:rPr>
        <w:t xml:space="preserve"> hodin</w:t>
      </w:r>
      <w:r w:rsidRPr="00E24D84">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90072D" w:rsidRDefault="00423427" w:rsidP="002B511D">
      <w:r w:rsidRPr="00B4455E">
        <w:t>Proh</w:t>
      </w:r>
      <w:r w:rsidR="00AC6D22">
        <w:t>lídka</w:t>
      </w:r>
      <w:r w:rsidR="00D15DC7">
        <w:t xml:space="preserve"> místa plnění, vzhledem k povaze dodávky, se neplánuje.</w:t>
      </w:r>
    </w:p>
    <w:p w:rsidR="00195E47" w:rsidRDefault="00195E47"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 xml:space="preserve">Kontroloval a zodpovídá: </w:t>
      </w:r>
      <w:r w:rsidR="000F2B88">
        <w:rPr>
          <w:sz w:val="16"/>
          <w:szCs w:val="16"/>
        </w:rPr>
        <w:t>Ondřej Kotěra – vedoucí provozního úseku</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B88"/>
    <w:rsid w:val="0011136E"/>
    <w:rsid w:val="001225D1"/>
    <w:rsid w:val="001631AB"/>
    <w:rsid w:val="001703EC"/>
    <w:rsid w:val="00181C16"/>
    <w:rsid w:val="00184CB7"/>
    <w:rsid w:val="00195E4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B5474"/>
    <w:rsid w:val="004C512D"/>
    <w:rsid w:val="004E4901"/>
    <w:rsid w:val="004F0FDA"/>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4826"/>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C6D22"/>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CD2997"/>
    <w:rsid w:val="00D14E4F"/>
    <w:rsid w:val="00D15DC7"/>
    <w:rsid w:val="00D35934"/>
    <w:rsid w:val="00D36A17"/>
    <w:rsid w:val="00D55A9B"/>
    <w:rsid w:val="00D5606C"/>
    <w:rsid w:val="00D73111"/>
    <w:rsid w:val="00D91598"/>
    <w:rsid w:val="00D93431"/>
    <w:rsid w:val="00D946C8"/>
    <w:rsid w:val="00DB27DD"/>
    <w:rsid w:val="00DC37C8"/>
    <w:rsid w:val="00DE7A28"/>
    <w:rsid w:val="00E00D02"/>
    <w:rsid w:val="00E06FBD"/>
    <w:rsid w:val="00E10762"/>
    <w:rsid w:val="00E24553"/>
    <w:rsid w:val="00E24D84"/>
    <w:rsid w:val="00E659AE"/>
    <w:rsid w:val="00E724CA"/>
    <w:rsid w:val="00E75F49"/>
    <w:rsid w:val="00E76138"/>
    <w:rsid w:val="00ED03C3"/>
    <w:rsid w:val="00F00069"/>
    <w:rsid w:val="00F26EC1"/>
    <w:rsid w:val="00F554B7"/>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289D1"/>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45CA76-D658-430F-AE5F-088704D79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1213</Words>
  <Characters>7159</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2024-08-30T08:43:00Z</dcterms:created>
  <dcterms:modified xsi:type="dcterms:W3CDTF">2024-09-11T07:40:00Z</dcterms:modified>
</cp:coreProperties>
</file>