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4F269" w14:textId="77777777" w:rsidR="00597DA6" w:rsidRPr="00597DA6" w:rsidRDefault="00597DA6" w:rsidP="00597DA6">
      <w:pPr>
        <w:pStyle w:val="Nzev"/>
        <w:jc w:val="center"/>
        <w:rPr>
          <w:rFonts w:ascii="Open Sans" w:hAnsi="Open Sans" w:cs="Open Sans"/>
        </w:rPr>
      </w:pPr>
      <w:r w:rsidRPr="00597DA6">
        <w:rPr>
          <w:rFonts w:ascii="Open Sans" w:hAnsi="Open Sans" w:cs="Open Sans"/>
        </w:rPr>
        <w:t>Smlouva o dílo</w:t>
      </w:r>
    </w:p>
    <w:p w14:paraId="16448F59" w14:textId="77777777" w:rsidR="00597DA6" w:rsidRPr="00597DA6" w:rsidRDefault="00597DA6" w:rsidP="00597DA6">
      <w:pPr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 (dále jen </w:t>
      </w:r>
      <w:r w:rsidRPr="00597DA6">
        <w:rPr>
          <w:rFonts w:ascii="Open Sans" w:hAnsi="Open Sans" w:cs="Open Sans"/>
          <w:b/>
          <w:szCs w:val="20"/>
        </w:rPr>
        <w:t>„Smlouva“</w:t>
      </w:r>
      <w:r w:rsidRPr="00597DA6">
        <w:rPr>
          <w:rFonts w:ascii="Open Sans" w:hAnsi="Open Sans" w:cs="Open Sans"/>
          <w:szCs w:val="20"/>
        </w:rPr>
        <w:t>)</w:t>
      </w:r>
    </w:p>
    <w:p w14:paraId="5F3BFDB5" w14:textId="77777777" w:rsidR="00597DA6" w:rsidRPr="00597DA6" w:rsidRDefault="00597DA6" w:rsidP="00597DA6">
      <w:pPr>
        <w:snapToGrid w:val="0"/>
        <w:rPr>
          <w:rFonts w:ascii="Open Sans" w:hAnsi="Open Sans" w:cs="Open Sans"/>
          <w:szCs w:val="20"/>
          <w:u w:val="single"/>
        </w:rPr>
      </w:pPr>
    </w:p>
    <w:p w14:paraId="1B80E152" w14:textId="77777777" w:rsidR="00597DA6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STRANY</w:t>
      </w:r>
    </w:p>
    <w:p w14:paraId="3A50D517" w14:textId="77777777" w:rsidR="00597DA6" w:rsidRPr="00597DA6" w:rsidRDefault="00597DA6" w:rsidP="00597DA6">
      <w:pPr>
        <w:pStyle w:val="Odstavecseseznamem1"/>
        <w:spacing w:line="276" w:lineRule="auto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</w:p>
    <w:p w14:paraId="4A0BA61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1" w:name="_Ref381969257"/>
      <w:r w:rsidRPr="00597DA6">
        <w:rPr>
          <w:rFonts w:ascii="Open Sans" w:hAnsi="Open Sans" w:cs="Open Sans"/>
          <w:b/>
          <w:bCs/>
          <w:sz w:val="20"/>
          <w:szCs w:val="20"/>
        </w:rPr>
        <w:t>Fyzikální ústav AV ČR, v. v. i.</w:t>
      </w:r>
      <w:r w:rsidRPr="00597DA6">
        <w:rPr>
          <w:rFonts w:ascii="Open Sans" w:hAnsi="Open Sans" w:cs="Open Sans"/>
          <w:sz w:val="20"/>
          <w:szCs w:val="20"/>
        </w:rPr>
        <w:t>,</w:t>
      </w:r>
      <w:bookmarkEnd w:id="1"/>
    </w:p>
    <w:p w14:paraId="3BEF151F" w14:textId="36B0CC5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Na Slovance 1999/2, 182 </w:t>
      </w:r>
      <w:r w:rsidR="00864B00">
        <w:rPr>
          <w:rFonts w:ascii="Open Sans" w:hAnsi="Open Sans" w:cs="Open Sans"/>
          <w:szCs w:val="20"/>
        </w:rPr>
        <w:t>00</w:t>
      </w:r>
      <w:r w:rsidRPr="00597DA6">
        <w:rPr>
          <w:rFonts w:ascii="Open Sans" w:hAnsi="Open Sans" w:cs="Open Sans"/>
          <w:szCs w:val="20"/>
        </w:rPr>
        <w:t xml:space="preserve"> Praha 8,</w:t>
      </w:r>
    </w:p>
    <w:p w14:paraId="5E0A2784" w14:textId="2BB301A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je</w:t>
      </w:r>
      <w:r w:rsidR="00BD1B38">
        <w:rPr>
          <w:rFonts w:ascii="Open Sans" w:hAnsi="Open Sans" w:cs="Open Sans"/>
          <w:szCs w:val="20"/>
        </w:rPr>
        <w:t>jím</w:t>
      </w:r>
      <w:r w:rsidRPr="00597DA6">
        <w:rPr>
          <w:rFonts w:ascii="Open Sans" w:hAnsi="Open Sans" w:cs="Open Sans"/>
          <w:szCs w:val="20"/>
        </w:rPr>
        <w:t>ž jménem jedná: RNDr. Michael Prouza, Ph.D., ředitel,</w:t>
      </w:r>
    </w:p>
    <w:p w14:paraId="469AEA50" w14:textId="77777777" w:rsidR="00597DA6" w:rsidRPr="00597DA6" w:rsidRDefault="00597DA6" w:rsidP="00597DA6">
      <w:pPr>
        <w:spacing w:after="0" w:line="276" w:lineRule="auto"/>
        <w:ind w:left="567"/>
        <w:jc w:val="left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zapsaný v rejstříku veřejných výzkumných institucí Ministerstva školství, mládeže a tělovýchovy České republiky.</w:t>
      </w:r>
    </w:p>
    <w:p w14:paraId="401BE677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IČO: 68378271</w:t>
      </w:r>
    </w:p>
    <w:p w14:paraId="0965302F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DIČ: CZ68378271</w:t>
      </w:r>
    </w:p>
    <w:p w14:paraId="09F64375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4786A4D0" w14:textId="0BBD373B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="00F722D8">
        <w:rPr>
          <w:rFonts w:ascii="Open Sans" w:hAnsi="Open Sans" w:cs="Open Sans"/>
          <w:szCs w:val="20"/>
        </w:rPr>
        <w:t>xxxxxxxxxxxxxxxxxxxx</w:t>
      </w:r>
    </w:p>
    <w:p w14:paraId="136D9A14" w14:textId="38BFCC6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="00F722D8">
        <w:rPr>
          <w:rFonts w:ascii="Open Sans" w:hAnsi="Open Sans" w:cs="Open Sans"/>
          <w:szCs w:val="20"/>
        </w:rPr>
        <w:t>xxxxxxxxxxxxxxxxxxxx</w:t>
      </w:r>
    </w:p>
    <w:p w14:paraId="6EBCB4E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875C2C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Objednatel</w:t>
      </w:r>
      <w:r w:rsidRPr="00597DA6">
        <w:rPr>
          <w:rFonts w:ascii="Open Sans" w:hAnsi="Open Sans" w:cs="Open Sans"/>
          <w:szCs w:val="20"/>
        </w:rPr>
        <w:t>“)</w:t>
      </w:r>
    </w:p>
    <w:p w14:paraId="38BD8496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9944ED9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a</w:t>
      </w:r>
    </w:p>
    <w:p w14:paraId="29A1CB4D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3F01151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2" w:name="_Ref381969284"/>
      <w:r w:rsidRPr="00597DA6">
        <w:rPr>
          <w:rFonts w:ascii="Open Sans" w:hAnsi="Open Sans" w:cs="Open Sans"/>
          <w:b/>
          <w:bCs/>
          <w:sz w:val="20"/>
          <w:szCs w:val="20"/>
          <w:highlight w:val="yellow"/>
        </w:rPr>
        <w:t>__________________________</w:t>
      </w:r>
      <w:r w:rsidRPr="00597DA6">
        <w:rPr>
          <w:rFonts w:ascii="Open Sans" w:hAnsi="Open Sans" w:cs="Open Sans"/>
          <w:b/>
          <w:bCs/>
          <w:sz w:val="20"/>
          <w:szCs w:val="20"/>
        </w:rPr>
        <w:t>,</w:t>
      </w:r>
      <w:bookmarkEnd w:id="2"/>
    </w:p>
    <w:p w14:paraId="27934EE7" w14:textId="2327CADF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>,</w:t>
      </w:r>
    </w:p>
    <w:p w14:paraId="5946C03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jejímž jménem jedná: </w:t>
      </w:r>
      <w:r w:rsidRPr="00597DA6">
        <w:rPr>
          <w:rFonts w:ascii="Open Sans" w:hAnsi="Open Sans" w:cs="Open Sans"/>
          <w:szCs w:val="20"/>
          <w:highlight w:val="yellow"/>
        </w:rPr>
        <w:t>__________, ______________</w:t>
      </w:r>
      <w:r w:rsidRPr="00597DA6">
        <w:rPr>
          <w:rFonts w:ascii="Open Sans" w:hAnsi="Open Sans" w:cs="Open Sans"/>
          <w:szCs w:val="20"/>
        </w:rPr>
        <w:t xml:space="preserve">, </w:t>
      </w:r>
    </w:p>
    <w:p w14:paraId="0A48148F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zapsaná v </w:t>
      </w:r>
      <w:r w:rsidR="008D7971" w:rsidRPr="00597DA6">
        <w:rPr>
          <w:rFonts w:ascii="Open Sans" w:hAnsi="Open Sans" w:cs="Open Sans"/>
          <w:bCs/>
          <w:szCs w:val="20"/>
          <w:highlight w:val="yellow"/>
        </w:rPr>
        <w:t>__________</w:t>
      </w:r>
      <w:r w:rsidR="008D7971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 xml:space="preserve">rejstříku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 xml:space="preserve">. </w:t>
      </w:r>
    </w:p>
    <w:p w14:paraId="0A4975FD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IČO: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</w:p>
    <w:p w14:paraId="3F401BB0" w14:textId="77777777" w:rsidR="00597DA6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DIČ: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 xml:space="preserve">       </w:t>
      </w:r>
    </w:p>
    <w:p w14:paraId="1973124C" w14:textId="77777777" w:rsidR="008D7971" w:rsidRDefault="008D7971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6E919B8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Pr="00597DA6">
        <w:rPr>
          <w:rFonts w:ascii="Open Sans" w:hAnsi="Open Sans" w:cs="Open Sans"/>
          <w:szCs w:val="20"/>
          <w:highlight w:val="yellow"/>
        </w:rPr>
        <w:t>__________________</w:t>
      </w:r>
    </w:p>
    <w:p w14:paraId="6308E43B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color w:val="FF0000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Pr="00597DA6">
        <w:rPr>
          <w:rFonts w:ascii="Open Sans" w:hAnsi="Open Sans" w:cs="Open Sans"/>
          <w:szCs w:val="20"/>
          <w:highlight w:val="yellow"/>
        </w:rPr>
        <w:t>_______________/______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Cs w:val="20"/>
        </w:rPr>
        <w:t>(doplní dodavatel)</w:t>
      </w:r>
    </w:p>
    <w:p w14:paraId="6728A93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1DF16207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Zhotovitel</w:t>
      </w:r>
      <w:r w:rsidRPr="00597DA6">
        <w:rPr>
          <w:rFonts w:ascii="Open Sans" w:hAnsi="Open Sans" w:cs="Open Sans"/>
          <w:szCs w:val="20"/>
        </w:rPr>
        <w:t xml:space="preserve">“), </w:t>
      </w:r>
    </w:p>
    <w:p w14:paraId="504A6A5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1DEE74B" w14:textId="77777777" w:rsidR="00597DA6" w:rsidRDefault="00597DA6" w:rsidP="00597DA6">
      <w:pPr>
        <w:spacing w:after="0" w:line="276" w:lineRule="auto"/>
        <w:ind w:left="567"/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společně jen „</w:t>
      </w:r>
      <w:r w:rsidRPr="00597DA6">
        <w:rPr>
          <w:rFonts w:ascii="Open Sans" w:hAnsi="Open Sans" w:cs="Open Sans"/>
          <w:b/>
          <w:bCs/>
          <w:szCs w:val="20"/>
        </w:rPr>
        <w:t>Smluvní strany</w:t>
      </w:r>
      <w:r w:rsidRPr="00597DA6">
        <w:rPr>
          <w:rFonts w:ascii="Open Sans" w:hAnsi="Open Sans" w:cs="Open Sans"/>
          <w:szCs w:val="20"/>
        </w:rPr>
        <w:t>“ nebo každý z nich samostatně jen „</w:t>
      </w:r>
      <w:r w:rsidRPr="00597DA6">
        <w:rPr>
          <w:rFonts w:ascii="Open Sans" w:hAnsi="Open Sans" w:cs="Open Sans"/>
          <w:b/>
          <w:bCs/>
          <w:szCs w:val="20"/>
        </w:rPr>
        <w:t>Smluvní strana</w:t>
      </w:r>
      <w:r w:rsidRPr="00597DA6">
        <w:rPr>
          <w:rFonts w:ascii="Open Sans" w:hAnsi="Open Sans" w:cs="Open Sans"/>
          <w:szCs w:val="20"/>
        </w:rPr>
        <w:t>“).</w:t>
      </w:r>
    </w:p>
    <w:p w14:paraId="6F5C17F6" w14:textId="77777777" w:rsidR="00597DA6" w:rsidRDefault="00597DA6">
      <w:pPr>
        <w:spacing w:after="160" w:line="259" w:lineRule="auto"/>
        <w:jc w:val="left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br w:type="page"/>
      </w:r>
    </w:p>
    <w:p w14:paraId="3B1031E7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ZÁKLADNÍ USTANOVENÍ</w:t>
      </w:r>
    </w:p>
    <w:p w14:paraId="7757365E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veřejná výzkumná instituce, jejíž hlavní činností je vědecký výzkum v oblasti fyziky.</w:t>
      </w:r>
    </w:p>
    <w:p w14:paraId="67CDB0FA" w14:textId="05C4D4E8" w:rsidR="00597DA6" w:rsidRPr="00584D0B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84D0B">
        <w:rPr>
          <w:rFonts w:ascii="Open Sans" w:hAnsi="Open Sans" w:cs="Open Sans"/>
          <w:sz w:val="20"/>
          <w:szCs w:val="20"/>
        </w:rPr>
        <w:t xml:space="preserve">Zhotovitel je </w:t>
      </w:r>
      <w:r w:rsidR="0078714A" w:rsidRPr="00584D0B">
        <w:rPr>
          <w:rFonts w:ascii="Open Sans" w:hAnsi="Open Sans" w:cs="Open Sans"/>
          <w:sz w:val="20"/>
          <w:szCs w:val="20"/>
        </w:rPr>
        <w:t>vybraným dodavatelem</w:t>
      </w:r>
      <w:r w:rsidR="00584D0B">
        <w:rPr>
          <w:rFonts w:ascii="Open Sans" w:hAnsi="Open Sans" w:cs="Open Sans"/>
          <w:sz w:val="20"/>
          <w:szCs w:val="20"/>
        </w:rPr>
        <w:t xml:space="preserve"> zadávacího řízení</w:t>
      </w:r>
      <w:r w:rsidR="00584D0B" w:rsidRPr="00597DA6">
        <w:rPr>
          <w:rFonts w:ascii="Open Sans" w:hAnsi="Open Sans" w:cs="Open Sans"/>
          <w:sz w:val="20"/>
          <w:szCs w:val="20"/>
        </w:rPr>
        <w:t xml:space="preserve"> veřejné zakáz</w:t>
      </w:r>
      <w:r w:rsidR="00584D0B">
        <w:rPr>
          <w:rFonts w:ascii="Open Sans" w:hAnsi="Open Sans" w:cs="Open Sans"/>
          <w:sz w:val="20"/>
          <w:szCs w:val="20"/>
        </w:rPr>
        <w:t>ky</w:t>
      </w:r>
      <w:r w:rsidR="00584D0B" w:rsidRPr="00597DA6">
        <w:rPr>
          <w:rFonts w:ascii="Open Sans" w:hAnsi="Open Sans" w:cs="Open Sans"/>
          <w:sz w:val="20"/>
          <w:szCs w:val="20"/>
        </w:rPr>
        <w:t xml:space="preserve"> malého rozsahu na stavební práce s názvem</w:t>
      </w:r>
      <w:r w:rsidR="0078714A" w:rsidRPr="00584D0B">
        <w:rPr>
          <w:rFonts w:ascii="Open Sans" w:hAnsi="Open Sans" w:cs="Open Sans"/>
          <w:sz w:val="20"/>
          <w:szCs w:val="20"/>
        </w:rPr>
        <w:t xml:space="preserve"> </w:t>
      </w: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28222D" w:rsidRPr="0028222D">
        <w:rPr>
          <w:rFonts w:ascii="Open Sans" w:hAnsi="Open Sans" w:cs="Open Sans"/>
          <w:b/>
          <w:sz w:val="20"/>
          <w:szCs w:val="20"/>
        </w:rPr>
        <w:t>Sanace suterénu proti vlhkosti v budově F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84D0B">
        <w:rPr>
          <w:rFonts w:ascii="Open Sans" w:hAnsi="Open Sans" w:cs="Open Sans"/>
          <w:sz w:val="20"/>
          <w:szCs w:val="20"/>
        </w:rPr>
        <w:t xml:space="preserve"> (dále jen „</w:t>
      </w:r>
      <w:r w:rsidRPr="00584D0B">
        <w:rPr>
          <w:rFonts w:ascii="Open Sans" w:hAnsi="Open Sans" w:cs="Open Sans"/>
          <w:b/>
          <w:sz w:val="20"/>
          <w:szCs w:val="20"/>
        </w:rPr>
        <w:t>Zadávací řízení</w:t>
      </w:r>
      <w:r w:rsidRPr="00584D0B">
        <w:rPr>
          <w:rFonts w:ascii="Open Sans" w:hAnsi="Open Sans" w:cs="Open Sans"/>
          <w:sz w:val="20"/>
          <w:szCs w:val="20"/>
        </w:rPr>
        <w:t>“).</w:t>
      </w:r>
    </w:p>
    <w:p w14:paraId="590B585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Výchozími podklady pro provedení předmětu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plnění dle této Smlouvy jsou</w:t>
      </w:r>
    </w:p>
    <w:p w14:paraId="2348BC34" w14:textId="57ABC293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Projektová dokumentace</w:t>
      </w:r>
      <w:r w:rsidR="003E7F0A">
        <w:rPr>
          <w:rFonts w:ascii="Open Sans" w:hAnsi="Open Sans" w:cs="Open Sans"/>
          <w:sz w:val="20"/>
          <w:szCs w:val="20"/>
          <w:u w:val="single"/>
        </w:rPr>
        <w:t xml:space="preserve"> včetn</w:t>
      </w:r>
      <w:r w:rsidR="000C6B5F">
        <w:rPr>
          <w:rFonts w:ascii="Open Sans" w:hAnsi="Open Sans" w:cs="Open Sans"/>
          <w:sz w:val="20"/>
          <w:szCs w:val="20"/>
          <w:u w:val="single"/>
        </w:rPr>
        <w:t>ě územního rozhodnutí</w:t>
      </w:r>
      <w:r w:rsidRPr="00597DA6">
        <w:rPr>
          <w:rFonts w:ascii="Open Sans" w:hAnsi="Open Sans" w:cs="Open Sans"/>
          <w:sz w:val="20"/>
          <w:szCs w:val="20"/>
        </w:rPr>
        <w:t xml:space="preserve">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1 </w:t>
      </w:r>
      <w:r w:rsidR="00441F32">
        <w:rPr>
          <w:rFonts w:ascii="Open Sans" w:hAnsi="Open Sans" w:cs="Open Sans"/>
          <w:sz w:val="20"/>
          <w:szCs w:val="20"/>
        </w:rPr>
        <w:t>-</w:t>
      </w:r>
      <w:r w:rsidRPr="00597DA6">
        <w:rPr>
          <w:rFonts w:ascii="Open Sans" w:hAnsi="Open Sans" w:cs="Open Sans"/>
          <w:sz w:val="20"/>
          <w:szCs w:val="20"/>
        </w:rPr>
        <w:t xml:space="preserve"> Projektová dokumentace 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1“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3868CC04" w14:textId="77777777" w:rsidR="00597DA6" w:rsidRPr="00441F32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Oceněn</w:t>
      </w:r>
      <w:r w:rsidR="00C72347">
        <w:rPr>
          <w:rFonts w:ascii="Open Sans" w:hAnsi="Open Sans" w:cs="Open Sans"/>
          <w:sz w:val="20"/>
          <w:szCs w:val="20"/>
          <w:u w:val="single"/>
        </w:rPr>
        <w:t>ý</w:t>
      </w:r>
      <w:r w:rsidRPr="00597DA6">
        <w:rPr>
          <w:rFonts w:ascii="Open Sans" w:hAnsi="Open Sans" w:cs="Open Sans"/>
          <w:sz w:val="20"/>
          <w:szCs w:val="20"/>
          <w:u w:val="single"/>
        </w:rPr>
        <w:t xml:space="preserve"> výkaz výměr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" w:name="_Hlk3975383"/>
      <w:r w:rsidRPr="00597DA6">
        <w:rPr>
          <w:rFonts w:ascii="Open Sans" w:hAnsi="Open Sans" w:cs="Open Sans"/>
          <w:sz w:val="20"/>
          <w:szCs w:val="20"/>
        </w:rPr>
        <w:t>obsažen</w:t>
      </w:r>
      <w:r w:rsidR="00441F32">
        <w:rPr>
          <w:rFonts w:ascii="Open Sans" w:hAnsi="Open Sans" w:cs="Open Sans"/>
          <w:sz w:val="20"/>
          <w:szCs w:val="20"/>
        </w:rPr>
        <w:t>ý</w:t>
      </w:r>
      <w:r w:rsidRPr="00597DA6">
        <w:rPr>
          <w:rFonts w:ascii="Open Sans" w:hAnsi="Open Sans" w:cs="Open Sans"/>
          <w:sz w:val="20"/>
          <w:szCs w:val="20"/>
        </w:rPr>
        <w:t xml:space="preserve"> v nabídce Zhotovitele do Zadávacího řízení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2 </w:t>
      </w:r>
      <w:bookmarkEnd w:id="3"/>
      <w:r w:rsidRPr="00597DA6">
        <w:rPr>
          <w:rFonts w:ascii="Open Sans" w:hAnsi="Open Sans" w:cs="Open Sans"/>
          <w:sz w:val="20"/>
          <w:szCs w:val="20"/>
        </w:rPr>
        <w:t>-</w:t>
      </w:r>
      <w:r w:rsidR="00441F32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Nabídka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2“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276786FA" w14:textId="77777777" w:rsidR="00597DA6" w:rsidRPr="00597DA6" w:rsidRDefault="00597DA6" w:rsidP="00960163">
      <w:pPr>
        <w:spacing w:after="240"/>
        <w:ind w:firstLine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V případě kolize Příloh Smlouvy má přednost technický požadavek vyšší úrovně a jakosti.</w:t>
      </w:r>
    </w:p>
    <w:p w14:paraId="49B1F04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4" w:name="_Ref385946571"/>
      <w:r w:rsidRPr="00597DA6">
        <w:rPr>
          <w:rFonts w:ascii="Open Sans" w:hAnsi="Open Sans" w:cs="Open Sans"/>
          <w:sz w:val="20"/>
          <w:szCs w:val="20"/>
        </w:rPr>
        <w:t>Plnění dle této Smlouvy je omezeno podmínkami pro stavby v památkově chráněném území</w:t>
      </w:r>
      <w:bookmarkEnd w:id="4"/>
      <w:r w:rsidRPr="00597DA6">
        <w:rPr>
          <w:rFonts w:ascii="Open Sans" w:hAnsi="Open Sans" w:cs="Open Sans"/>
          <w:sz w:val="20"/>
          <w:szCs w:val="20"/>
        </w:rPr>
        <w:t xml:space="preserve"> (zóně).</w:t>
      </w:r>
    </w:p>
    <w:p w14:paraId="4A5B83E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3DFD98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bere na vědomí, že Objednatel považuje účast Zhotovitele ve veřejné zakázce při splnění kvalifikačních předpokladů za potvrzení skutečnosti, že Zhotovitel je ve smyslu ustanovení § 5 odst. 1 zákona č. 89/2012 Sb., občanský zákoník, v platném znění (dále jen </w:t>
      </w:r>
      <w:r w:rsidRPr="00597DA6">
        <w:rPr>
          <w:rFonts w:ascii="Open Sans" w:hAnsi="Open Sans" w:cs="Open Sans"/>
          <w:b/>
          <w:sz w:val="20"/>
          <w:szCs w:val="20"/>
        </w:rPr>
        <w:t>„OZ“</w:t>
      </w:r>
      <w:r w:rsidRPr="00597DA6">
        <w:rPr>
          <w:rFonts w:ascii="Open Sans" w:hAnsi="Open Sans" w:cs="Open Sans"/>
          <w:sz w:val="20"/>
          <w:szCs w:val="20"/>
        </w:rPr>
        <w:t>) schopen při plnění této Smlouvy jednat se znalostí a pečlivostí, která je s jeho povoláním nebo stavem spojena,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7119AED2" w14:textId="77777777" w:rsidR="00597DA6" w:rsidRPr="00A064EE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  <w:u w:val="single"/>
        </w:rPr>
        <w:t>PŘEDMĚT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SMLOUVY </w:t>
      </w:r>
    </w:p>
    <w:p w14:paraId="275B19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Smlouvou se Zhotovitel zavazuje provést na svůj náklad a na své nebezpečí pro Objednatele dílo:</w:t>
      </w:r>
    </w:p>
    <w:p w14:paraId="6CE446C6" w14:textId="4CC532C4" w:rsidR="00597DA6" w:rsidRPr="00597DA6" w:rsidRDefault="00CE6AE8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827B98" w:rsidRPr="00827B98">
        <w:rPr>
          <w:rFonts w:ascii="Open Sans" w:hAnsi="Open Sans" w:cs="Open Sans"/>
          <w:b/>
          <w:sz w:val="20"/>
          <w:szCs w:val="20"/>
        </w:rPr>
        <w:t>Sanace suterénu proti vlhkosti v budově F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(dále jen „</w:t>
      </w:r>
      <w:r w:rsidR="00597DA6" w:rsidRPr="00597DA6">
        <w:rPr>
          <w:rFonts w:ascii="Open Sans" w:hAnsi="Open Sans" w:cs="Open Sans"/>
          <w:b/>
          <w:sz w:val="20"/>
          <w:szCs w:val="20"/>
        </w:rPr>
        <w:t>Dílo</w:t>
      </w:r>
      <w:r w:rsidR="00597DA6" w:rsidRPr="00597DA6">
        <w:rPr>
          <w:rFonts w:ascii="Open Sans" w:hAnsi="Open Sans" w:cs="Open Sans"/>
          <w:sz w:val="20"/>
          <w:szCs w:val="20"/>
        </w:rPr>
        <w:t xml:space="preserve">“)  </w:t>
      </w:r>
    </w:p>
    <w:p w14:paraId="0C7C0AD0" w14:textId="433A39F0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a Objednatel se zavazuje Dílo převzít a zaplatit </w:t>
      </w:r>
      <w:r w:rsidR="00105255">
        <w:rPr>
          <w:rFonts w:ascii="Open Sans" w:hAnsi="Open Sans" w:cs="Open Sans"/>
          <w:sz w:val="20"/>
          <w:szCs w:val="20"/>
        </w:rPr>
        <w:t>sjednanou</w:t>
      </w:r>
      <w:r w:rsidR="003E5EE7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cenu. </w:t>
      </w:r>
    </w:p>
    <w:p w14:paraId="0DB78696" w14:textId="103CBEC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Dílo musí splňovat technické podmínky stanovené touto Smlouvou, jejími Přílohami </w:t>
      </w:r>
      <w:r w:rsidR="00B03932">
        <w:rPr>
          <w:rFonts w:ascii="Open Sans" w:hAnsi="Open Sans" w:cs="Open Sans"/>
          <w:sz w:val="20"/>
          <w:szCs w:val="20"/>
        </w:rPr>
        <w:t>a</w:t>
      </w:r>
      <w:r w:rsidR="00080D9A">
        <w:rPr>
          <w:rFonts w:ascii="Open Sans" w:hAnsi="Open Sans" w:cs="Open Sans"/>
          <w:sz w:val="20"/>
          <w:szCs w:val="20"/>
        </w:rPr>
        <w:t xml:space="preserve"> vše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080D9A">
        <w:rPr>
          <w:rFonts w:ascii="Open Sans" w:hAnsi="Open Sans" w:cs="Open Sans"/>
          <w:sz w:val="20"/>
          <w:szCs w:val="20"/>
        </w:rPr>
        <w:t xml:space="preserve"> dokument</w:t>
      </w:r>
      <w:r w:rsidR="00631AEE">
        <w:rPr>
          <w:rFonts w:ascii="Open Sans" w:hAnsi="Open Sans" w:cs="Open Sans"/>
          <w:sz w:val="20"/>
          <w:szCs w:val="20"/>
        </w:rPr>
        <w:t>y</w:t>
      </w:r>
      <w:r w:rsidR="00080D9A">
        <w:rPr>
          <w:rFonts w:ascii="Open Sans" w:hAnsi="Open Sans" w:cs="Open Sans"/>
          <w:sz w:val="20"/>
          <w:szCs w:val="20"/>
        </w:rPr>
        <w:t xml:space="preserve"> </w:t>
      </w:r>
      <w:r w:rsidR="0083399C">
        <w:rPr>
          <w:rFonts w:ascii="Open Sans" w:hAnsi="Open Sans" w:cs="Open Sans"/>
          <w:sz w:val="20"/>
          <w:szCs w:val="20"/>
        </w:rPr>
        <w:t>uveřejněný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83399C">
        <w:rPr>
          <w:rFonts w:ascii="Open Sans" w:hAnsi="Open Sans" w:cs="Open Sans"/>
          <w:sz w:val="20"/>
          <w:szCs w:val="20"/>
        </w:rPr>
        <w:t xml:space="preserve"> </w:t>
      </w:r>
      <w:r w:rsidR="00080D9A">
        <w:rPr>
          <w:rFonts w:ascii="Open Sans" w:hAnsi="Open Sans" w:cs="Open Sans"/>
          <w:sz w:val="20"/>
          <w:szCs w:val="20"/>
        </w:rPr>
        <w:t xml:space="preserve">v rámci </w:t>
      </w:r>
      <w:r w:rsidRPr="00597DA6">
        <w:rPr>
          <w:rFonts w:ascii="Open Sans" w:hAnsi="Open Sans" w:cs="Open Sans"/>
          <w:sz w:val="20"/>
          <w:szCs w:val="20"/>
        </w:rPr>
        <w:t>Zadávacího řízení.</w:t>
      </w:r>
    </w:p>
    <w:p w14:paraId="54B2E4BC" w14:textId="3DB0B40C" w:rsidR="00597DA6" w:rsidRPr="00F3602D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7E5708">
        <w:rPr>
          <w:rFonts w:ascii="Open Sans" w:hAnsi="Open Sans" w:cs="Open Sans"/>
          <w:sz w:val="20"/>
          <w:szCs w:val="20"/>
        </w:rPr>
        <w:t xml:space="preserve">Předmětem Díla jsou </w:t>
      </w:r>
      <w:r w:rsidR="009F26B5">
        <w:rPr>
          <w:rFonts w:ascii="Open Sans" w:hAnsi="Open Sans" w:cs="Open Sans"/>
          <w:sz w:val="20"/>
          <w:szCs w:val="20"/>
        </w:rPr>
        <w:t>dodávky</w:t>
      </w:r>
      <w:r w:rsidR="00EB0685">
        <w:rPr>
          <w:rFonts w:ascii="Open Sans" w:hAnsi="Open Sans" w:cs="Open Sans"/>
          <w:sz w:val="20"/>
          <w:szCs w:val="20"/>
        </w:rPr>
        <w:t>, montáže</w:t>
      </w:r>
      <w:r w:rsidR="0026776B">
        <w:rPr>
          <w:rFonts w:ascii="Open Sans" w:hAnsi="Open Sans" w:cs="Open Sans"/>
          <w:sz w:val="20"/>
          <w:szCs w:val="20"/>
        </w:rPr>
        <w:t xml:space="preserve"> a</w:t>
      </w:r>
      <w:r w:rsidR="009F26B5">
        <w:rPr>
          <w:rFonts w:ascii="Open Sans" w:hAnsi="Open Sans" w:cs="Open Sans"/>
          <w:sz w:val="20"/>
          <w:szCs w:val="20"/>
        </w:rPr>
        <w:t xml:space="preserve"> stavebn</w:t>
      </w:r>
      <w:r w:rsidRPr="007E5708">
        <w:rPr>
          <w:rFonts w:ascii="Open Sans" w:hAnsi="Open Sans" w:cs="Open Sans"/>
          <w:sz w:val="20"/>
          <w:szCs w:val="20"/>
        </w:rPr>
        <w:t>í práce</w:t>
      </w:r>
      <w:r w:rsidRPr="00F3602D">
        <w:rPr>
          <w:rFonts w:ascii="Open Sans" w:hAnsi="Open Sans" w:cs="Open Sans"/>
          <w:bCs/>
          <w:sz w:val="20"/>
          <w:szCs w:val="20"/>
        </w:rPr>
        <w:t xml:space="preserve"> dle Přílohy č. 1</w:t>
      </w:r>
      <w:r w:rsidRPr="00F3602D">
        <w:rPr>
          <w:rFonts w:ascii="Open Sans" w:hAnsi="Open Sans" w:cs="Open Sans"/>
          <w:sz w:val="20"/>
          <w:szCs w:val="20"/>
        </w:rPr>
        <w:t>, a to</w:t>
      </w:r>
      <w:r w:rsidR="00AA4062" w:rsidRPr="00F3602D">
        <w:rPr>
          <w:rFonts w:ascii="Open Sans" w:hAnsi="Open Sans" w:cs="Open Sans"/>
          <w:sz w:val="20"/>
          <w:szCs w:val="20"/>
        </w:rPr>
        <w:t xml:space="preserve"> zejména</w:t>
      </w:r>
    </w:p>
    <w:p w14:paraId="1ED0429C" w14:textId="77777777" w:rsidR="00301B2D" w:rsidRPr="00301B2D" w:rsidRDefault="00301B2D" w:rsidP="00A052CE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5" w:name="_Ref361227853"/>
      <w:r w:rsidRPr="00301B2D">
        <w:rPr>
          <w:rFonts w:ascii="Open Sans" w:hAnsi="Open Sans" w:cs="Open Sans"/>
          <w:sz w:val="20"/>
          <w:szCs w:val="20"/>
        </w:rPr>
        <w:t>sanace obvodových stěn proti vlhkosti, nová hydroizolace a tepelná izolace soklu budovy,</w:t>
      </w:r>
    </w:p>
    <w:p w14:paraId="36982155" w14:textId="77777777" w:rsidR="00301B2D" w:rsidRPr="00301B2D" w:rsidRDefault="00301B2D" w:rsidP="00A052CE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301B2D">
        <w:rPr>
          <w:rFonts w:ascii="Open Sans" w:hAnsi="Open Sans" w:cs="Open Sans"/>
          <w:sz w:val="20"/>
          <w:szCs w:val="20"/>
        </w:rPr>
        <w:t>vybourání a demontáž starých rozvodů kanalizace pod terénem a instalace nových kanalizačních rozvodů a šachet,</w:t>
      </w:r>
    </w:p>
    <w:p w14:paraId="0543785F" w14:textId="77777777" w:rsidR="00301B2D" w:rsidRPr="00301B2D" w:rsidRDefault="00301B2D" w:rsidP="00301B2D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301B2D">
        <w:rPr>
          <w:rFonts w:ascii="Open Sans" w:hAnsi="Open Sans" w:cs="Open Sans"/>
          <w:sz w:val="20"/>
          <w:szCs w:val="20"/>
        </w:rPr>
        <w:t>zřízení drenážního potrubí kolem objektu,</w:t>
      </w:r>
    </w:p>
    <w:p w14:paraId="086D9AB9" w14:textId="77777777" w:rsidR="00301B2D" w:rsidRPr="00301B2D" w:rsidRDefault="00301B2D" w:rsidP="00301B2D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301B2D">
        <w:rPr>
          <w:rFonts w:ascii="Open Sans" w:hAnsi="Open Sans" w:cs="Open Sans"/>
          <w:sz w:val="20"/>
          <w:szCs w:val="20"/>
        </w:rPr>
        <w:t>terénní úpravy a nové povrchy kolem objektu,</w:t>
      </w:r>
    </w:p>
    <w:p w14:paraId="207A1748" w14:textId="147B45BF" w:rsidR="00CE6AE8" w:rsidRPr="00341F98" w:rsidRDefault="00301B2D" w:rsidP="00301B2D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trike/>
          <w:sz w:val="20"/>
          <w:szCs w:val="20"/>
        </w:rPr>
      </w:pPr>
      <w:r w:rsidRPr="00301B2D">
        <w:rPr>
          <w:rFonts w:ascii="Open Sans" w:hAnsi="Open Sans" w:cs="Open Sans"/>
          <w:sz w:val="20"/>
          <w:szCs w:val="20"/>
        </w:rPr>
        <w:t>klempířské výrob</w:t>
      </w:r>
      <w:r w:rsidR="00A052CE">
        <w:rPr>
          <w:rFonts w:ascii="Open Sans" w:hAnsi="Open Sans" w:cs="Open Sans"/>
          <w:sz w:val="20"/>
          <w:szCs w:val="20"/>
        </w:rPr>
        <w:t>ky</w:t>
      </w:r>
      <w:r w:rsidR="00341F98">
        <w:rPr>
          <w:rFonts w:ascii="Open Sans" w:hAnsi="Open Sans" w:cs="Open Sans"/>
          <w:sz w:val="20"/>
          <w:szCs w:val="20"/>
        </w:rPr>
        <w:t>.</w:t>
      </w:r>
    </w:p>
    <w:p w14:paraId="0DEC575D" w14:textId="3D5DA89F" w:rsidR="00597DA6" w:rsidRPr="00341F98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41F98">
        <w:rPr>
          <w:rFonts w:ascii="Open Sans" w:hAnsi="Open Sans" w:cs="Open Sans"/>
          <w:b/>
          <w:bCs/>
          <w:sz w:val="20"/>
          <w:szCs w:val="20"/>
          <w:u w:val="single"/>
        </w:rPr>
        <w:t>DOBA PLNĚNÍ</w:t>
      </w:r>
      <w:bookmarkEnd w:id="5"/>
      <w:r w:rsidRPr="00341F98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00ABE267" w14:textId="7105169A" w:rsidR="00CE6AE8" w:rsidRPr="00341F98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6" w:name="_Ref393200234"/>
      <w:bookmarkStart w:id="7" w:name="_Ref389052469"/>
      <w:r w:rsidRPr="00341F98">
        <w:rPr>
          <w:rFonts w:ascii="Open Sans" w:hAnsi="Open Sans" w:cs="Open Sans"/>
          <w:sz w:val="20"/>
          <w:szCs w:val="20"/>
        </w:rPr>
        <w:t>Zhotovitel se zavazuje zhotovené Dílo předat</w:t>
      </w:r>
      <w:r w:rsidR="00BA402D" w:rsidRPr="00341F98">
        <w:rPr>
          <w:rFonts w:ascii="Open Sans" w:hAnsi="Open Sans" w:cs="Open Sans"/>
          <w:sz w:val="20"/>
          <w:szCs w:val="20"/>
        </w:rPr>
        <w:t xml:space="preserve"> </w:t>
      </w:r>
      <w:bookmarkEnd w:id="6"/>
      <w:r w:rsidR="00D7680F" w:rsidRPr="00341F98">
        <w:rPr>
          <w:rFonts w:ascii="Open Sans" w:hAnsi="Open Sans" w:cs="Open Sans"/>
          <w:sz w:val="20"/>
          <w:szCs w:val="20"/>
        </w:rPr>
        <w:t xml:space="preserve">Objednateli </w:t>
      </w:r>
      <w:r w:rsidR="00367E8B" w:rsidRPr="00341F98">
        <w:rPr>
          <w:rFonts w:ascii="Open Sans" w:hAnsi="Open Sans" w:cs="Open Sans"/>
          <w:sz w:val="20"/>
          <w:szCs w:val="20"/>
        </w:rPr>
        <w:t xml:space="preserve">nejpozději do </w:t>
      </w:r>
      <w:r w:rsidR="00181DFE">
        <w:rPr>
          <w:rFonts w:ascii="Open Sans" w:hAnsi="Open Sans" w:cs="Open Sans"/>
          <w:sz w:val="20"/>
          <w:szCs w:val="20"/>
        </w:rPr>
        <w:t>15</w:t>
      </w:r>
      <w:r w:rsidR="009839EF" w:rsidRPr="00341F98">
        <w:rPr>
          <w:rFonts w:ascii="Open Sans" w:hAnsi="Open Sans" w:cs="Open Sans"/>
          <w:sz w:val="20"/>
          <w:szCs w:val="20"/>
        </w:rPr>
        <w:t>. 1</w:t>
      </w:r>
      <w:r w:rsidR="00181DFE">
        <w:rPr>
          <w:rFonts w:ascii="Open Sans" w:hAnsi="Open Sans" w:cs="Open Sans"/>
          <w:sz w:val="20"/>
          <w:szCs w:val="20"/>
        </w:rPr>
        <w:t>0</w:t>
      </w:r>
      <w:r w:rsidR="009839EF" w:rsidRPr="00341F98">
        <w:rPr>
          <w:rFonts w:ascii="Open Sans" w:hAnsi="Open Sans" w:cs="Open Sans"/>
          <w:sz w:val="20"/>
          <w:szCs w:val="20"/>
        </w:rPr>
        <w:t>. 202</w:t>
      </w:r>
      <w:r w:rsidR="00181DFE">
        <w:rPr>
          <w:rFonts w:ascii="Open Sans" w:hAnsi="Open Sans" w:cs="Open Sans"/>
          <w:sz w:val="20"/>
          <w:szCs w:val="20"/>
        </w:rPr>
        <w:t>5</w:t>
      </w:r>
      <w:r w:rsidR="00CE6AE8" w:rsidRPr="00341F98">
        <w:rPr>
          <w:rFonts w:ascii="Open Sans" w:hAnsi="Open Sans" w:cs="Open Sans"/>
          <w:sz w:val="20"/>
          <w:szCs w:val="20"/>
        </w:rPr>
        <w:t>.</w:t>
      </w:r>
    </w:p>
    <w:p w14:paraId="021CE7CC" w14:textId="47416149" w:rsidR="002C55B0" w:rsidRPr="00341F98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8" w:name="_Ref128113947"/>
      <w:r w:rsidRPr="00341F98">
        <w:rPr>
          <w:rFonts w:ascii="Open Sans" w:hAnsi="Open Sans" w:cs="Open Sans"/>
          <w:sz w:val="20"/>
          <w:szCs w:val="20"/>
        </w:rPr>
        <w:t>Zhotovitel se zavazuje</w:t>
      </w:r>
      <w:r w:rsidR="00B1460A" w:rsidRPr="00341F98">
        <w:rPr>
          <w:rFonts w:ascii="Open Sans" w:hAnsi="Open Sans" w:cs="Open Sans"/>
          <w:sz w:val="20"/>
          <w:szCs w:val="20"/>
        </w:rPr>
        <w:t xml:space="preserve"> </w:t>
      </w:r>
      <w:r w:rsidR="00551E7F" w:rsidRPr="00341F98">
        <w:rPr>
          <w:rFonts w:ascii="Open Sans" w:hAnsi="Open Sans" w:cs="Open Sans"/>
          <w:sz w:val="20"/>
          <w:szCs w:val="20"/>
        </w:rPr>
        <w:t xml:space="preserve">zahájit </w:t>
      </w:r>
      <w:r w:rsidR="002130E4" w:rsidRPr="00341F98">
        <w:rPr>
          <w:rFonts w:ascii="Open Sans" w:hAnsi="Open Sans" w:cs="Open Sans"/>
          <w:sz w:val="20"/>
          <w:szCs w:val="20"/>
        </w:rPr>
        <w:t xml:space="preserve">práce na </w:t>
      </w:r>
      <w:r w:rsidR="00125544" w:rsidRPr="00341F98">
        <w:rPr>
          <w:rFonts w:ascii="Open Sans" w:hAnsi="Open Sans" w:cs="Open Sans"/>
          <w:sz w:val="20"/>
          <w:szCs w:val="20"/>
        </w:rPr>
        <w:t>D</w:t>
      </w:r>
      <w:r w:rsidR="002130E4" w:rsidRPr="00341F98">
        <w:rPr>
          <w:rFonts w:ascii="Open Sans" w:hAnsi="Open Sans" w:cs="Open Sans"/>
          <w:sz w:val="20"/>
          <w:szCs w:val="20"/>
        </w:rPr>
        <w:t xml:space="preserve">íle </w:t>
      </w:r>
      <w:r w:rsidR="00266FEA" w:rsidRPr="00341F98">
        <w:rPr>
          <w:rFonts w:ascii="Open Sans" w:hAnsi="Open Sans" w:cs="Open Sans"/>
          <w:sz w:val="20"/>
          <w:szCs w:val="20"/>
        </w:rPr>
        <w:t xml:space="preserve">nejdříve </w:t>
      </w:r>
      <w:r w:rsidR="00341F98">
        <w:rPr>
          <w:rFonts w:ascii="Open Sans" w:hAnsi="Open Sans" w:cs="Open Sans"/>
          <w:sz w:val="20"/>
          <w:szCs w:val="20"/>
        </w:rPr>
        <w:t xml:space="preserve">dne </w:t>
      </w:r>
      <w:r w:rsidR="00266FEA" w:rsidRPr="00341F98">
        <w:rPr>
          <w:rFonts w:ascii="Open Sans" w:hAnsi="Open Sans" w:cs="Open Sans"/>
          <w:sz w:val="20"/>
          <w:szCs w:val="20"/>
        </w:rPr>
        <w:t>1</w:t>
      </w:r>
      <w:r w:rsidR="00181DFE">
        <w:rPr>
          <w:rFonts w:ascii="Open Sans" w:hAnsi="Open Sans" w:cs="Open Sans"/>
          <w:sz w:val="20"/>
          <w:szCs w:val="20"/>
        </w:rPr>
        <w:t>5</w:t>
      </w:r>
      <w:r w:rsidR="00266FEA" w:rsidRPr="00341F98">
        <w:rPr>
          <w:rFonts w:ascii="Open Sans" w:hAnsi="Open Sans" w:cs="Open Sans"/>
          <w:sz w:val="20"/>
          <w:szCs w:val="20"/>
        </w:rPr>
        <w:t>.</w:t>
      </w:r>
      <w:r w:rsidR="00341F98">
        <w:rPr>
          <w:rFonts w:ascii="Open Sans" w:hAnsi="Open Sans" w:cs="Open Sans"/>
          <w:sz w:val="20"/>
          <w:szCs w:val="20"/>
        </w:rPr>
        <w:t xml:space="preserve"> </w:t>
      </w:r>
      <w:r w:rsidR="00181DFE">
        <w:rPr>
          <w:rFonts w:ascii="Open Sans" w:hAnsi="Open Sans" w:cs="Open Sans"/>
          <w:sz w:val="20"/>
          <w:szCs w:val="20"/>
        </w:rPr>
        <w:t>7</w:t>
      </w:r>
      <w:r w:rsidR="00266FEA" w:rsidRPr="00341F98">
        <w:rPr>
          <w:rFonts w:ascii="Open Sans" w:hAnsi="Open Sans" w:cs="Open Sans"/>
          <w:sz w:val="20"/>
          <w:szCs w:val="20"/>
        </w:rPr>
        <w:t>.</w:t>
      </w:r>
      <w:r w:rsidR="00341F98">
        <w:rPr>
          <w:rFonts w:ascii="Open Sans" w:hAnsi="Open Sans" w:cs="Open Sans"/>
          <w:sz w:val="20"/>
          <w:szCs w:val="20"/>
        </w:rPr>
        <w:t xml:space="preserve"> </w:t>
      </w:r>
      <w:r w:rsidR="00266FEA" w:rsidRPr="00341F98">
        <w:rPr>
          <w:rFonts w:ascii="Open Sans" w:hAnsi="Open Sans" w:cs="Open Sans"/>
          <w:sz w:val="20"/>
          <w:szCs w:val="20"/>
        </w:rPr>
        <w:t>202</w:t>
      </w:r>
      <w:r w:rsidR="00197A59">
        <w:rPr>
          <w:rFonts w:ascii="Open Sans" w:hAnsi="Open Sans" w:cs="Open Sans"/>
          <w:sz w:val="20"/>
          <w:szCs w:val="20"/>
        </w:rPr>
        <w:t>5</w:t>
      </w:r>
      <w:bookmarkEnd w:id="8"/>
      <w:r w:rsidR="00D7180B" w:rsidRPr="00341F98">
        <w:rPr>
          <w:rFonts w:ascii="Open Sans" w:hAnsi="Open Sans" w:cs="Open Sans"/>
          <w:sz w:val="20"/>
          <w:szCs w:val="20"/>
        </w:rPr>
        <w:t>.</w:t>
      </w:r>
      <w:r w:rsidR="00B23C4F" w:rsidRPr="00341F98">
        <w:rPr>
          <w:rFonts w:ascii="Open Sans" w:hAnsi="Open Sans" w:cs="Open Sans"/>
          <w:sz w:val="20"/>
          <w:szCs w:val="20"/>
        </w:rPr>
        <w:t xml:space="preserve"> </w:t>
      </w:r>
    </w:p>
    <w:p w14:paraId="3EA140E8" w14:textId="766F2950" w:rsidR="00597DA6" w:rsidRPr="00FF2F4D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9" w:name="_Ref419112931"/>
      <w:bookmarkEnd w:id="7"/>
      <w:r w:rsidRPr="00FF2F4D">
        <w:rPr>
          <w:rFonts w:ascii="Open Sans" w:hAnsi="Open Sans" w:cs="Open Sans"/>
          <w:sz w:val="20"/>
          <w:szCs w:val="20"/>
        </w:rPr>
        <w:t xml:space="preserve">Objednatel </w:t>
      </w:r>
      <w:r w:rsidR="00446352" w:rsidRPr="00FF2F4D">
        <w:rPr>
          <w:rFonts w:ascii="Open Sans" w:hAnsi="Open Sans" w:cs="Open Sans"/>
          <w:sz w:val="20"/>
          <w:szCs w:val="20"/>
        </w:rPr>
        <w:t xml:space="preserve">se zavazuje </w:t>
      </w:r>
      <w:r w:rsidRPr="00FF2F4D">
        <w:rPr>
          <w:rFonts w:ascii="Open Sans" w:hAnsi="Open Sans" w:cs="Open Sans"/>
          <w:sz w:val="20"/>
          <w:szCs w:val="20"/>
        </w:rPr>
        <w:t>před</w:t>
      </w:r>
      <w:r w:rsidR="00446352" w:rsidRPr="00FF2F4D">
        <w:rPr>
          <w:rFonts w:ascii="Open Sans" w:hAnsi="Open Sans" w:cs="Open Sans"/>
          <w:sz w:val="20"/>
          <w:szCs w:val="20"/>
        </w:rPr>
        <w:t>at</w:t>
      </w:r>
      <w:r w:rsidRPr="00FF2F4D">
        <w:rPr>
          <w:rFonts w:ascii="Open Sans" w:hAnsi="Open Sans" w:cs="Open Sans"/>
          <w:sz w:val="20"/>
          <w:szCs w:val="20"/>
        </w:rPr>
        <w:t xml:space="preserve"> Zhotoviteli </w:t>
      </w:r>
      <w:r w:rsidR="00C72008" w:rsidRPr="00FF2F4D">
        <w:rPr>
          <w:rFonts w:ascii="Open Sans" w:hAnsi="Open Sans" w:cs="Open Sans"/>
          <w:sz w:val="20"/>
          <w:szCs w:val="20"/>
        </w:rPr>
        <w:t xml:space="preserve">prostory určené pro provádění Díla </w:t>
      </w:r>
      <w:r w:rsidR="00BA402D" w:rsidRPr="00FF2F4D">
        <w:rPr>
          <w:rFonts w:ascii="Open Sans" w:hAnsi="Open Sans" w:cs="Open Sans"/>
          <w:sz w:val="20"/>
          <w:szCs w:val="20"/>
        </w:rPr>
        <w:t xml:space="preserve">(dále jen 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„</w:t>
      </w:r>
      <w:r w:rsidRPr="00FF2F4D">
        <w:rPr>
          <w:rFonts w:ascii="Open Sans" w:hAnsi="Open Sans" w:cs="Open Sans"/>
          <w:b/>
          <w:bCs/>
          <w:sz w:val="20"/>
          <w:szCs w:val="20"/>
        </w:rPr>
        <w:t>Staveniště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“</w:t>
      </w:r>
      <w:r w:rsidR="00BA402D" w:rsidRPr="00FF2F4D">
        <w:rPr>
          <w:rFonts w:ascii="Open Sans" w:hAnsi="Open Sans" w:cs="Open Sans"/>
          <w:sz w:val="20"/>
          <w:szCs w:val="20"/>
        </w:rPr>
        <w:t>)</w:t>
      </w:r>
      <w:r w:rsidR="00C413B3" w:rsidRPr="00FF2F4D">
        <w:rPr>
          <w:rFonts w:ascii="Open Sans" w:hAnsi="Open Sans" w:cs="Open Sans"/>
          <w:sz w:val="20"/>
          <w:szCs w:val="20"/>
        </w:rPr>
        <w:t xml:space="preserve"> </w:t>
      </w:r>
      <w:r w:rsidR="00EC1A29" w:rsidRPr="00FF2F4D">
        <w:rPr>
          <w:rFonts w:ascii="Open Sans" w:hAnsi="Open Sans" w:cs="Open Sans"/>
          <w:sz w:val="20"/>
          <w:szCs w:val="20"/>
        </w:rPr>
        <w:t>do 3 dnů ode dne doručení</w:t>
      </w:r>
      <w:r w:rsidR="00D159B5" w:rsidRPr="00FF2F4D">
        <w:rPr>
          <w:rFonts w:ascii="Open Sans" w:hAnsi="Open Sans" w:cs="Open Sans"/>
          <w:sz w:val="20"/>
          <w:szCs w:val="20"/>
        </w:rPr>
        <w:t xml:space="preserve"> výzvy</w:t>
      </w:r>
      <w:r w:rsidR="003E6794" w:rsidRPr="00FF2F4D">
        <w:rPr>
          <w:rFonts w:ascii="Open Sans" w:hAnsi="Open Sans" w:cs="Open Sans"/>
          <w:sz w:val="20"/>
          <w:szCs w:val="20"/>
        </w:rPr>
        <w:t xml:space="preserve"> </w:t>
      </w:r>
      <w:r w:rsidR="00BC40D4">
        <w:rPr>
          <w:rFonts w:ascii="Open Sans" w:hAnsi="Open Sans" w:cs="Open Sans"/>
          <w:sz w:val="20"/>
          <w:szCs w:val="20"/>
        </w:rPr>
        <w:t xml:space="preserve">Zhotovitele </w:t>
      </w:r>
      <w:r w:rsidR="003E6794" w:rsidRPr="00FF2F4D">
        <w:rPr>
          <w:rFonts w:ascii="Open Sans" w:hAnsi="Open Sans" w:cs="Open Sans"/>
          <w:sz w:val="20"/>
          <w:szCs w:val="20"/>
        </w:rPr>
        <w:t>na e</w:t>
      </w:r>
      <w:r w:rsidR="00496A43" w:rsidRPr="00FF2F4D">
        <w:rPr>
          <w:rFonts w:ascii="Open Sans" w:hAnsi="Open Sans" w:cs="Open Sans"/>
          <w:sz w:val="20"/>
          <w:szCs w:val="20"/>
        </w:rPr>
        <w:t>-mailo</w:t>
      </w:r>
      <w:r w:rsidR="00DA5964" w:rsidRPr="00FF2F4D">
        <w:rPr>
          <w:rFonts w:ascii="Open Sans" w:hAnsi="Open Sans" w:cs="Open Sans"/>
          <w:sz w:val="20"/>
          <w:szCs w:val="20"/>
        </w:rPr>
        <w:t>v</w:t>
      </w:r>
      <w:r w:rsidR="00496A43" w:rsidRPr="00FF2F4D">
        <w:rPr>
          <w:rFonts w:ascii="Open Sans" w:hAnsi="Open Sans" w:cs="Open Sans"/>
          <w:sz w:val="20"/>
          <w:szCs w:val="20"/>
        </w:rPr>
        <w:t>ou adresu</w:t>
      </w:r>
      <w:r w:rsidR="00F8682B" w:rsidRPr="00FF2F4D">
        <w:rPr>
          <w:rFonts w:ascii="Open Sans" w:hAnsi="Open Sans" w:cs="Open Sans"/>
          <w:sz w:val="20"/>
          <w:szCs w:val="20"/>
        </w:rPr>
        <w:t xml:space="preserve"> zástupce Obj</w:t>
      </w:r>
      <w:r w:rsidR="000A23C4" w:rsidRPr="00FF2F4D">
        <w:rPr>
          <w:rFonts w:ascii="Open Sans" w:hAnsi="Open Sans" w:cs="Open Sans"/>
          <w:sz w:val="20"/>
          <w:szCs w:val="20"/>
        </w:rPr>
        <w:t>ednatele</w:t>
      </w:r>
      <w:r w:rsidR="00496A43" w:rsidRPr="00FF2F4D">
        <w:rPr>
          <w:rFonts w:ascii="Open Sans" w:hAnsi="Open Sans" w:cs="Open Sans"/>
          <w:sz w:val="20"/>
          <w:szCs w:val="20"/>
        </w:rPr>
        <w:t xml:space="preserve"> </w:t>
      </w:r>
      <w:r w:rsidR="00DA5964" w:rsidRPr="00FF2F4D">
        <w:rPr>
          <w:rFonts w:ascii="Open Sans" w:hAnsi="Open Sans" w:cs="Open Sans"/>
          <w:sz w:val="20"/>
          <w:szCs w:val="20"/>
        </w:rPr>
        <w:t>d</w:t>
      </w:r>
      <w:r w:rsidR="00496A43" w:rsidRPr="00FF2F4D">
        <w:rPr>
          <w:rFonts w:ascii="Open Sans" w:hAnsi="Open Sans" w:cs="Open Sans"/>
          <w:sz w:val="20"/>
          <w:szCs w:val="20"/>
        </w:rPr>
        <w:t xml:space="preserve">le </w:t>
      </w:r>
      <w:r w:rsidR="005D06CF" w:rsidRPr="00FF2F4D">
        <w:rPr>
          <w:rFonts w:ascii="Open Sans" w:hAnsi="Open Sans" w:cs="Open Sans"/>
          <w:sz w:val="20"/>
          <w:szCs w:val="20"/>
        </w:rPr>
        <w:t xml:space="preserve">odst. </w:t>
      </w:r>
      <w:r w:rsidR="005D06CF" w:rsidRPr="00FF2F4D">
        <w:rPr>
          <w:rFonts w:ascii="Open Sans" w:hAnsi="Open Sans" w:cs="Open Sans"/>
          <w:sz w:val="20"/>
          <w:szCs w:val="20"/>
        </w:rPr>
        <w:fldChar w:fldCharType="begin"/>
      </w:r>
      <w:r w:rsidR="005D06CF" w:rsidRPr="00FF2F4D">
        <w:rPr>
          <w:rFonts w:ascii="Open Sans" w:hAnsi="Open Sans" w:cs="Open Sans"/>
          <w:sz w:val="20"/>
          <w:szCs w:val="20"/>
        </w:rPr>
        <w:instrText xml:space="preserve"> REF _Ref380049948 \r \h </w:instrText>
      </w:r>
      <w:r w:rsidR="00FF2F4D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5D06CF" w:rsidRPr="00FF2F4D">
        <w:rPr>
          <w:rFonts w:ascii="Open Sans" w:hAnsi="Open Sans" w:cs="Open Sans"/>
          <w:sz w:val="20"/>
          <w:szCs w:val="20"/>
        </w:rPr>
      </w:r>
      <w:r w:rsidR="005D06CF" w:rsidRPr="00FF2F4D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11.1</w:t>
      </w:r>
      <w:r w:rsidR="005D06CF" w:rsidRPr="00FF2F4D">
        <w:rPr>
          <w:rFonts w:ascii="Open Sans" w:hAnsi="Open Sans" w:cs="Open Sans"/>
          <w:sz w:val="20"/>
          <w:szCs w:val="20"/>
        </w:rPr>
        <w:fldChar w:fldCharType="end"/>
      </w:r>
      <w:bookmarkEnd w:id="9"/>
      <w:r w:rsidR="00D925F3" w:rsidRPr="00FF2F4D">
        <w:rPr>
          <w:rFonts w:ascii="Open Sans" w:hAnsi="Open Sans" w:cs="Open Sans"/>
          <w:sz w:val="20"/>
          <w:szCs w:val="20"/>
        </w:rPr>
        <w:t>.</w:t>
      </w:r>
    </w:p>
    <w:p w14:paraId="53DECB53" w14:textId="28B2C460" w:rsidR="00597DA6" w:rsidRPr="00E305E3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0" w:name="_Ref33452241"/>
      <w:r w:rsidRPr="00E305E3">
        <w:rPr>
          <w:rFonts w:ascii="Open Sans" w:hAnsi="Open Sans" w:cs="Open Sans"/>
          <w:sz w:val="20"/>
          <w:szCs w:val="20"/>
        </w:rPr>
        <w:t xml:space="preserve">Zhotovitel se zavazuje realizovat </w:t>
      </w:r>
      <w:r w:rsidR="00BA402D" w:rsidRPr="00E305E3">
        <w:rPr>
          <w:rFonts w:ascii="Open Sans" w:hAnsi="Open Sans" w:cs="Open Sans"/>
          <w:sz w:val="20"/>
          <w:szCs w:val="20"/>
        </w:rPr>
        <w:t>Dílo</w:t>
      </w:r>
      <w:r w:rsidRPr="00E305E3">
        <w:rPr>
          <w:rFonts w:ascii="Open Sans" w:hAnsi="Open Sans" w:cs="Open Sans"/>
          <w:sz w:val="20"/>
          <w:szCs w:val="20"/>
        </w:rPr>
        <w:t xml:space="preserve"> v souladu s harmonogramem dle odst. </w:t>
      </w:r>
      <w:r w:rsidR="00181210">
        <w:rPr>
          <w:rFonts w:ascii="Open Sans" w:hAnsi="Open Sans" w:cs="Open Sans"/>
          <w:sz w:val="20"/>
          <w:szCs w:val="20"/>
        </w:rPr>
        <w:fldChar w:fldCharType="begin"/>
      </w:r>
      <w:r w:rsidR="00181210">
        <w:rPr>
          <w:rFonts w:ascii="Open Sans" w:hAnsi="Open Sans" w:cs="Open Sans"/>
          <w:sz w:val="20"/>
          <w:szCs w:val="20"/>
        </w:rPr>
        <w:instrText xml:space="preserve"> REF _Ref159661227 \r \h </w:instrText>
      </w:r>
      <w:r w:rsidR="00181210">
        <w:rPr>
          <w:rFonts w:ascii="Open Sans" w:hAnsi="Open Sans" w:cs="Open Sans"/>
          <w:sz w:val="20"/>
          <w:szCs w:val="20"/>
        </w:rPr>
      </w:r>
      <w:r w:rsidR="00181210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9.3</w:t>
      </w:r>
      <w:r w:rsidR="00181210">
        <w:rPr>
          <w:rFonts w:ascii="Open Sans" w:hAnsi="Open Sans" w:cs="Open Sans"/>
          <w:sz w:val="20"/>
          <w:szCs w:val="20"/>
        </w:rPr>
        <w:fldChar w:fldCharType="end"/>
      </w:r>
      <w:r w:rsidRPr="00E305E3">
        <w:rPr>
          <w:rFonts w:ascii="Open Sans" w:hAnsi="Open Sans" w:cs="Open Sans"/>
          <w:sz w:val="20"/>
          <w:szCs w:val="20"/>
        </w:rPr>
        <w:t xml:space="preserve"> této Smlouvy</w:t>
      </w:r>
      <w:bookmarkEnd w:id="10"/>
      <w:r w:rsidR="009346F1" w:rsidRPr="00E305E3">
        <w:rPr>
          <w:rFonts w:ascii="Open Sans" w:hAnsi="Open Sans" w:cs="Open Sans"/>
          <w:sz w:val="20"/>
          <w:szCs w:val="20"/>
        </w:rPr>
        <w:t>.</w:t>
      </w:r>
    </w:p>
    <w:p w14:paraId="252B211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CENA, FAKTURACE, PLACENÍ</w:t>
      </w:r>
      <w:r w:rsidRPr="00597DA6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2661B9DB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1" w:name="_Ref384995396"/>
      <w:r w:rsidRPr="00597DA6">
        <w:rPr>
          <w:rFonts w:ascii="Open Sans" w:hAnsi="Open Sans" w:cs="Open Sans"/>
          <w:sz w:val="20"/>
          <w:szCs w:val="20"/>
        </w:rPr>
        <w:t xml:space="preserve">Cena vychází z Nabídky Zhotovitele a činí </w:t>
      </w:r>
      <w:r w:rsidRPr="00AE1F7C">
        <w:rPr>
          <w:rFonts w:ascii="Open Sans" w:hAnsi="Open Sans" w:cs="Open Sans"/>
          <w:b/>
          <w:bCs/>
          <w:sz w:val="20"/>
          <w:szCs w:val="20"/>
          <w:highlight w:val="yellow"/>
        </w:rPr>
        <w:t>________</w:t>
      </w:r>
      <w:r w:rsidRPr="00AE1F7C">
        <w:rPr>
          <w:rFonts w:ascii="Open Sans" w:hAnsi="Open Sans" w:cs="Open Sans"/>
          <w:b/>
          <w:bCs/>
          <w:sz w:val="20"/>
          <w:szCs w:val="20"/>
        </w:rPr>
        <w:t xml:space="preserve"> Kč</w:t>
      </w:r>
      <w:r w:rsidRPr="00597DA6">
        <w:rPr>
          <w:rFonts w:ascii="Open Sans" w:hAnsi="Open Sans" w:cs="Open Sans"/>
          <w:sz w:val="20"/>
          <w:szCs w:val="20"/>
        </w:rPr>
        <w:t xml:space="preserve"> (slovy: </w:t>
      </w:r>
      <w:r w:rsidRPr="00597DA6">
        <w:rPr>
          <w:rFonts w:ascii="Open Sans" w:hAnsi="Open Sans" w:cs="Open Sans"/>
          <w:sz w:val="20"/>
          <w:szCs w:val="20"/>
          <w:highlight w:val="yellow"/>
        </w:rPr>
        <w:t>___________</w:t>
      </w:r>
      <w:r w:rsidRPr="00597DA6">
        <w:rPr>
          <w:rFonts w:ascii="Open Sans" w:hAnsi="Open Sans" w:cs="Open Sans"/>
          <w:sz w:val="20"/>
          <w:szCs w:val="20"/>
        </w:rPr>
        <w:t xml:space="preserve">)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bez daně z přidané hodnoty (dále jen </w:t>
      </w:r>
      <w:r w:rsidRPr="00597DA6">
        <w:rPr>
          <w:rFonts w:ascii="Open Sans" w:hAnsi="Open Sans" w:cs="Open Sans"/>
          <w:b/>
          <w:sz w:val="20"/>
          <w:szCs w:val="20"/>
        </w:rPr>
        <w:t>„Cena“</w:t>
      </w:r>
      <w:r w:rsidRPr="00597DA6">
        <w:rPr>
          <w:rFonts w:ascii="Open Sans" w:hAnsi="Open Sans" w:cs="Open Sans"/>
          <w:sz w:val="20"/>
          <w:szCs w:val="20"/>
        </w:rPr>
        <w:t>). Daň z přidané hodnoty vypořádají Smluvní strany dle platných právních předpisů.</w:t>
      </w:r>
      <w:bookmarkEnd w:id="11"/>
    </w:p>
    <w:p w14:paraId="0E23D3E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 </w:t>
      </w:r>
    </w:p>
    <w:p w14:paraId="0F847054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Cena je splatná takto:</w:t>
      </w:r>
    </w:p>
    <w:p w14:paraId="66D5F738" w14:textId="31DB9148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2" w:name="_Ref475614015"/>
      <w:r w:rsidRPr="00236251">
        <w:rPr>
          <w:rFonts w:ascii="Open Sans" w:hAnsi="Open Sans" w:cs="Open Sans"/>
          <w:bCs/>
          <w:sz w:val="20"/>
          <w:szCs w:val="20"/>
        </w:rPr>
        <w:t xml:space="preserve">Formou měsíčních dílčích </w:t>
      </w:r>
      <w:r w:rsidR="00DD4B0F" w:rsidRPr="00236251">
        <w:rPr>
          <w:rFonts w:ascii="Open Sans" w:hAnsi="Open Sans" w:cs="Open Sans"/>
          <w:bCs/>
          <w:sz w:val="20"/>
          <w:szCs w:val="20"/>
        </w:rPr>
        <w:t xml:space="preserve">daňových dokladů - faktur </w:t>
      </w:r>
      <w:r w:rsidRPr="00236251">
        <w:rPr>
          <w:rFonts w:ascii="Open Sans" w:hAnsi="Open Sans" w:cs="Open Sans"/>
          <w:bCs/>
          <w:sz w:val="20"/>
          <w:szCs w:val="20"/>
        </w:rPr>
        <w:t>vystavených k poslednímu kalendářnímu dni účtovaného měsíce na plnění za provedené práce a dodaný materiál v účtovaném období; přílohou faktury je seznam realizovaných položek s uvedením jednotkových cen v souladu s oceněným výkazem výměr odsouhlasený Objednatelem.</w:t>
      </w:r>
      <w:bookmarkEnd w:id="12"/>
      <w:r w:rsidRPr="00236251">
        <w:rPr>
          <w:rFonts w:ascii="Open Sans" w:hAnsi="Open Sans" w:cs="Open Sans"/>
          <w:bCs/>
          <w:sz w:val="20"/>
          <w:szCs w:val="20"/>
        </w:rPr>
        <w:t xml:space="preserve"> Celková výše finančního plnění účtovaného dílčími fakturami nesmí převyšovat </w:t>
      </w:r>
      <w:r w:rsidRPr="00236251">
        <w:rPr>
          <w:rFonts w:ascii="Open Sans" w:hAnsi="Open Sans" w:cs="Open Sans"/>
          <w:sz w:val="20"/>
          <w:szCs w:val="20"/>
        </w:rPr>
        <w:t>75 % z Ceny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3979FBBB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3" w:name="_Ref454198483"/>
      <w:r w:rsidRPr="00236251">
        <w:rPr>
          <w:rFonts w:ascii="Open Sans" w:hAnsi="Open Sans" w:cs="Open Sans"/>
          <w:sz w:val="20"/>
          <w:szCs w:val="20"/>
        </w:rPr>
        <w:t>Vyúčtováním Ceny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po závěrečném předání </w:t>
      </w:r>
      <w:r w:rsidR="002769EA">
        <w:rPr>
          <w:rFonts w:ascii="Open Sans" w:hAnsi="Open Sans" w:cs="Open Sans"/>
          <w:sz w:val="20"/>
          <w:szCs w:val="20"/>
        </w:rPr>
        <w:t xml:space="preserve">celého </w:t>
      </w:r>
      <w:r w:rsidRPr="00236251">
        <w:rPr>
          <w:rFonts w:ascii="Open Sans" w:hAnsi="Open Sans" w:cs="Open Sans"/>
          <w:sz w:val="20"/>
          <w:szCs w:val="20"/>
        </w:rPr>
        <w:t>Díla.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>Přílohou faktury je předávací protokol potvrzující řádné závěrečné předání Díla</w:t>
      </w:r>
      <w:r w:rsidRPr="00236251">
        <w:rPr>
          <w:rFonts w:ascii="Open Sans" w:hAnsi="Open Sans" w:cs="Open Sans"/>
          <w:b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(dále jen </w:t>
      </w:r>
      <w:r w:rsidRPr="00236251">
        <w:rPr>
          <w:rFonts w:ascii="Open Sans" w:hAnsi="Open Sans" w:cs="Open Sans"/>
          <w:b/>
          <w:sz w:val="20"/>
          <w:szCs w:val="20"/>
        </w:rPr>
        <w:t>„Předávací protokol“</w:t>
      </w:r>
      <w:r w:rsidRPr="00236251">
        <w:rPr>
          <w:rFonts w:ascii="Open Sans" w:hAnsi="Open Sans" w:cs="Open Sans"/>
          <w:sz w:val="20"/>
          <w:szCs w:val="20"/>
        </w:rPr>
        <w:t>).</w:t>
      </w:r>
      <w:bookmarkEnd w:id="13"/>
      <w:r w:rsidRPr="00236251">
        <w:rPr>
          <w:rFonts w:ascii="Open Sans" w:hAnsi="Open Sans" w:cs="Open Sans"/>
          <w:sz w:val="20"/>
          <w:szCs w:val="20"/>
        </w:rPr>
        <w:t xml:space="preserve"> </w:t>
      </w:r>
    </w:p>
    <w:p w14:paraId="17BB0D5A" w14:textId="77CA3553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236251">
        <w:rPr>
          <w:rFonts w:ascii="Open Sans" w:hAnsi="Open Sans" w:cs="Open Sans"/>
          <w:sz w:val="20"/>
          <w:szCs w:val="20"/>
        </w:rPr>
        <w:t xml:space="preserve">Převzal-li Objednatel Dílo vykazující vady a nedodělky, je Zhotovitel oprávněn </w:t>
      </w:r>
      <w:r w:rsidR="0035526A">
        <w:rPr>
          <w:rFonts w:ascii="Open Sans" w:hAnsi="Open Sans" w:cs="Open Sans"/>
          <w:sz w:val="20"/>
          <w:szCs w:val="20"/>
        </w:rPr>
        <w:t>prov</w:t>
      </w:r>
      <w:r w:rsidR="00A840CD">
        <w:rPr>
          <w:rFonts w:ascii="Open Sans" w:hAnsi="Open Sans" w:cs="Open Sans"/>
          <w:sz w:val="20"/>
          <w:szCs w:val="20"/>
        </w:rPr>
        <w:t xml:space="preserve">ést </w:t>
      </w:r>
      <w:r w:rsidRPr="00236251">
        <w:rPr>
          <w:rFonts w:ascii="Open Sans" w:hAnsi="Open Sans" w:cs="Open Sans"/>
          <w:sz w:val="20"/>
          <w:szCs w:val="20"/>
        </w:rPr>
        <w:t>faktur</w:t>
      </w:r>
      <w:r w:rsidR="0035526A">
        <w:rPr>
          <w:rFonts w:ascii="Open Sans" w:hAnsi="Open Sans" w:cs="Open Sans"/>
          <w:sz w:val="20"/>
          <w:szCs w:val="20"/>
        </w:rPr>
        <w:t>aci</w:t>
      </w:r>
      <w:r w:rsidRPr="00236251">
        <w:rPr>
          <w:rFonts w:ascii="Open Sans" w:hAnsi="Open Sans" w:cs="Open Sans"/>
          <w:sz w:val="20"/>
          <w:szCs w:val="20"/>
        </w:rPr>
        <w:t xml:space="preserve"> dle odst. </w:t>
      </w:r>
      <w:r w:rsidRPr="00236251">
        <w:rPr>
          <w:rFonts w:ascii="Open Sans" w:hAnsi="Open Sans" w:cs="Open Sans"/>
          <w:sz w:val="20"/>
          <w:szCs w:val="20"/>
        </w:rPr>
        <w:fldChar w:fldCharType="begin"/>
      </w:r>
      <w:r w:rsidRPr="00236251">
        <w:rPr>
          <w:rFonts w:ascii="Open Sans" w:hAnsi="Open Sans" w:cs="Open Sans"/>
          <w:sz w:val="20"/>
          <w:szCs w:val="20"/>
        </w:rPr>
        <w:instrText xml:space="preserve"> REF _Ref454198483 \r \h  \* MERGEFORMAT </w:instrText>
      </w:r>
      <w:r w:rsidRPr="00236251">
        <w:rPr>
          <w:rFonts w:ascii="Open Sans" w:hAnsi="Open Sans" w:cs="Open Sans"/>
          <w:sz w:val="20"/>
          <w:szCs w:val="20"/>
        </w:rPr>
      </w:r>
      <w:r w:rsidRPr="00236251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5.3.2</w:t>
      </w:r>
      <w:r w:rsidRPr="00236251">
        <w:rPr>
          <w:rFonts w:ascii="Open Sans" w:hAnsi="Open Sans" w:cs="Open Sans"/>
          <w:sz w:val="20"/>
          <w:szCs w:val="20"/>
        </w:rPr>
        <w:fldChar w:fldCharType="end"/>
      </w:r>
      <w:r w:rsidRPr="00236251">
        <w:rPr>
          <w:rFonts w:ascii="Open Sans" w:hAnsi="Open Sans" w:cs="Open Sans"/>
          <w:sz w:val="20"/>
          <w:szCs w:val="20"/>
        </w:rPr>
        <w:t xml:space="preserve"> pouze do výše 90 % z Ceny.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Předávací protokol.  Zbývající část Ceny je Zhotovitel oprávněn fakturovat až po odstranění vad a nedodělků.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potvrzení Objednatele o odstranění vad a nedodělků (dále jen </w:t>
      </w:r>
      <w:r w:rsidRPr="00236251">
        <w:rPr>
          <w:rFonts w:ascii="Open Sans" w:hAnsi="Open Sans" w:cs="Open Sans"/>
          <w:b/>
          <w:sz w:val="20"/>
          <w:szCs w:val="20"/>
        </w:rPr>
        <w:t xml:space="preserve">„Potvrzení </w:t>
      </w:r>
      <w:bookmarkStart w:id="14" w:name="_Hlk109074303"/>
      <w:r w:rsidRPr="00236251">
        <w:rPr>
          <w:rFonts w:ascii="Open Sans" w:hAnsi="Open Sans" w:cs="Open Sans"/>
          <w:b/>
          <w:sz w:val="20"/>
          <w:szCs w:val="20"/>
        </w:rPr>
        <w:t>o odstranění vad a nedodělků</w:t>
      </w:r>
      <w:bookmarkEnd w:id="14"/>
      <w:r w:rsidRPr="00236251">
        <w:rPr>
          <w:rFonts w:ascii="Open Sans" w:hAnsi="Open Sans" w:cs="Open Sans"/>
          <w:b/>
          <w:sz w:val="20"/>
          <w:szCs w:val="20"/>
        </w:rPr>
        <w:t>“</w:t>
      </w:r>
      <w:r w:rsidRPr="00236251">
        <w:rPr>
          <w:rFonts w:ascii="Open Sans" w:hAnsi="Open Sans" w:cs="Open Sans"/>
          <w:sz w:val="20"/>
          <w:szCs w:val="20"/>
        </w:rPr>
        <w:t>).</w:t>
      </w:r>
    </w:p>
    <w:p w14:paraId="7DFBF60E" w14:textId="77777777" w:rsidR="00597DA6" w:rsidRPr="00597DA6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5" w:name="_Ref412464637"/>
      <w:r>
        <w:rPr>
          <w:rFonts w:ascii="Open Sans" w:hAnsi="Open Sans" w:cs="Open Sans"/>
          <w:sz w:val="20"/>
          <w:szCs w:val="20"/>
        </w:rPr>
        <w:t>F</w:t>
      </w:r>
      <w:r w:rsidR="00597DA6" w:rsidRPr="00597DA6">
        <w:rPr>
          <w:rFonts w:ascii="Open Sans" w:hAnsi="Open Sans" w:cs="Open Sans"/>
          <w:sz w:val="20"/>
          <w:szCs w:val="20"/>
        </w:rPr>
        <w:t>aktury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5"/>
    </w:p>
    <w:p w14:paraId="26E741C4" w14:textId="1A0836D0" w:rsidR="00597DA6" w:rsidRPr="00BA402D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preferuje elektronickou fakturaci; elektronická adresa Objednatele</w:t>
      </w:r>
      <w:r w:rsidR="00DD4B0F">
        <w:rPr>
          <w:rFonts w:ascii="Open Sans" w:hAnsi="Open Sans" w:cs="Open Sans"/>
          <w:sz w:val="20"/>
          <w:szCs w:val="20"/>
        </w:rPr>
        <w:t xml:space="preserve"> pro účely fakturace</w:t>
      </w:r>
      <w:r w:rsidRPr="00597DA6">
        <w:rPr>
          <w:rFonts w:ascii="Open Sans" w:hAnsi="Open Sans" w:cs="Open Sans"/>
          <w:sz w:val="20"/>
          <w:szCs w:val="20"/>
        </w:rPr>
        <w:t xml:space="preserve"> je  </w:t>
      </w:r>
      <w:hyperlink r:id="rId8" w:history="1">
        <w:r w:rsidRPr="00597DA6">
          <w:rPr>
            <w:rStyle w:val="Hypertextovodkaz"/>
            <w:rFonts w:ascii="Open Sans" w:eastAsia="Times New Roman" w:hAnsi="Open Sans" w:cs="Open Sans"/>
            <w:kern w:val="0"/>
            <w:sz w:val="20"/>
            <w:szCs w:val="20"/>
          </w:rPr>
          <w:t>efaktury@fzu.cz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. </w:t>
      </w:r>
    </w:p>
    <w:p w14:paraId="10D2CC14" w14:textId="03620F8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Lhůta splatnosti </w:t>
      </w:r>
      <w:r w:rsidR="00DD4B0F">
        <w:rPr>
          <w:rFonts w:ascii="Open Sans" w:hAnsi="Open Sans" w:cs="Open Sans"/>
          <w:sz w:val="20"/>
          <w:szCs w:val="20"/>
        </w:rPr>
        <w:t>faktur</w:t>
      </w:r>
      <w:r w:rsidRPr="00597DA6">
        <w:rPr>
          <w:rFonts w:ascii="Open Sans" w:hAnsi="Open Sans" w:cs="Open Sans"/>
          <w:sz w:val="20"/>
          <w:szCs w:val="20"/>
        </w:rPr>
        <w:t xml:space="preserve"> je třicet (30) dnů od data jejich doručení Objednateli. Zaplacením </w:t>
      </w:r>
      <w:r w:rsidR="00A840CD">
        <w:rPr>
          <w:rFonts w:ascii="Open Sans" w:hAnsi="Open Sans" w:cs="Open Sans"/>
          <w:sz w:val="20"/>
          <w:szCs w:val="20"/>
        </w:rPr>
        <w:t>fakturo</w:t>
      </w:r>
      <w:r w:rsidRPr="00597DA6">
        <w:rPr>
          <w:rFonts w:ascii="Open Sans" w:hAnsi="Open Sans" w:cs="Open Sans"/>
          <w:sz w:val="20"/>
          <w:szCs w:val="20"/>
        </w:rPr>
        <w:t>vané částky je den jejího odeslání na účet Zhotovitele. Pokud faktura nebude vystaven</w:t>
      </w:r>
      <w:r w:rsidR="00DD4B0F">
        <w:rPr>
          <w:rFonts w:ascii="Open Sans" w:hAnsi="Open Sans" w:cs="Open Sans"/>
          <w:sz w:val="20"/>
          <w:szCs w:val="20"/>
        </w:rPr>
        <w:t>a</w:t>
      </w:r>
      <w:r w:rsidRPr="00597DA6">
        <w:rPr>
          <w:rFonts w:ascii="Open Sans" w:hAnsi="Open Sans" w:cs="Open Sans"/>
          <w:sz w:val="20"/>
          <w:szCs w:val="20"/>
        </w:rPr>
        <w:t xml:space="preserve"> v souladu s platebními podmínkami stanovenými Smlouvou nebo nebude splňovat požadované zákonné náležitosti, je Objednatel oprávněn fakturu</w:t>
      </w:r>
      <w:r w:rsidR="00DD4B0F">
        <w:rPr>
          <w:rFonts w:ascii="Open Sans" w:hAnsi="Open Sans" w:cs="Open Sans"/>
          <w:sz w:val="20"/>
          <w:szCs w:val="20"/>
        </w:rPr>
        <w:t xml:space="preserve"> Zhotoviteli vrátit jako neúplnou</w:t>
      </w:r>
      <w:r w:rsidRPr="00597DA6">
        <w:rPr>
          <w:rFonts w:ascii="Open Sans" w:hAnsi="Open Sans" w:cs="Open Sans"/>
          <w:sz w:val="20"/>
          <w:szCs w:val="20"/>
        </w:rPr>
        <w:t xml:space="preserve"> k dop</w:t>
      </w:r>
      <w:r w:rsidR="00DD4B0F">
        <w:rPr>
          <w:rFonts w:ascii="Open Sans" w:hAnsi="Open Sans" w:cs="Open Sans"/>
          <w:sz w:val="20"/>
          <w:szCs w:val="20"/>
        </w:rPr>
        <w:t>lnění, resp. nesprávně vystavenou</w:t>
      </w:r>
      <w:r w:rsidRPr="00597DA6">
        <w:rPr>
          <w:rFonts w:ascii="Open Sans" w:hAnsi="Open Sans" w:cs="Open Sans"/>
          <w:sz w:val="20"/>
          <w:szCs w:val="20"/>
        </w:rPr>
        <w:t xml:space="preserve"> k novému vystavení, a to ve lhůtě pěti (5)</w:t>
      </w:r>
      <w:r w:rsidR="00DD4B0F">
        <w:rPr>
          <w:rFonts w:ascii="Open Sans" w:hAnsi="Open Sans" w:cs="Open Sans"/>
          <w:sz w:val="20"/>
          <w:szCs w:val="20"/>
        </w:rPr>
        <w:t xml:space="preserve"> pracovních dnů od data, kdy ji</w:t>
      </w:r>
      <w:r w:rsidRPr="00597DA6">
        <w:rPr>
          <w:rFonts w:ascii="Open Sans" w:hAnsi="Open Sans" w:cs="Open Sans"/>
          <w:sz w:val="20"/>
          <w:szCs w:val="20"/>
        </w:rPr>
        <w:t xml:space="preserve"> obdržel. Objednatel přitom není v prodlení s úhradou Ceny nebo její části. Nová lhůta splatnosti začne </w:t>
      </w:r>
      <w:r w:rsidR="00DD4B0F">
        <w:rPr>
          <w:rFonts w:ascii="Open Sans" w:hAnsi="Open Sans" w:cs="Open Sans"/>
          <w:sz w:val="20"/>
          <w:szCs w:val="20"/>
        </w:rPr>
        <w:t>plynout dnem doručení opravené nebo nově vyhotovené</w:t>
      </w:r>
      <w:r w:rsidRPr="00597DA6">
        <w:rPr>
          <w:rFonts w:ascii="Open Sans" w:hAnsi="Open Sans" w:cs="Open Sans"/>
          <w:sz w:val="20"/>
          <w:szCs w:val="20"/>
        </w:rPr>
        <w:t xml:space="preserve"> faktury Objednateli.</w:t>
      </w:r>
    </w:p>
    <w:p w14:paraId="01EBE6D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škody způsobené Zhotovitelem,</w:t>
      </w:r>
    </w:p>
    <w:p w14:paraId="19EF56DA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pokuty a jiné majetkové sankce.</w:t>
      </w:r>
    </w:p>
    <w:p w14:paraId="0DE3AD9C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není oprávněn započítat žádnou svou pohledávku proti pohledávce Objednatele z této Smlouvy.</w:t>
      </w:r>
    </w:p>
    <w:p w14:paraId="7287E6E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VLASTNICKÉ PRÁVO</w:t>
      </w:r>
    </w:p>
    <w:p w14:paraId="62B30735" w14:textId="4A45B954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Jakákoliv část nebo součást Díla přechází přímo do vlastnictví Objednatele okamžikem je</w:t>
      </w:r>
      <w:r w:rsidR="000106B5">
        <w:rPr>
          <w:rFonts w:ascii="Open Sans" w:hAnsi="Open Sans" w:cs="Open Sans"/>
          <w:sz w:val="20"/>
          <w:szCs w:val="20"/>
        </w:rPr>
        <w:t>jí</w:t>
      </w:r>
      <w:r w:rsidRPr="00597DA6">
        <w:rPr>
          <w:rFonts w:ascii="Open Sans" w:hAnsi="Open Sans" w:cs="Open Sans"/>
          <w:sz w:val="20"/>
          <w:szCs w:val="20"/>
        </w:rPr>
        <w:t xml:space="preserve">ho zhotovení nebo montáže. Do vlastnictví Objednatele rovněž přechází dodaný materiál, jehož cenu uhradil Objednatel dle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_Ref475614015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5.3.1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, a to okamžikem odeslání finančního plnění na účet Zhotovitele. Nebezpečí škody na zhotovované</w:t>
      </w:r>
      <w:r w:rsidR="00B723C7">
        <w:rPr>
          <w:rFonts w:ascii="Open Sans" w:hAnsi="Open Sans" w:cs="Open Sans"/>
          <w:sz w:val="20"/>
          <w:szCs w:val="20"/>
        </w:rPr>
        <w:t>m Díle</w:t>
      </w:r>
      <w:r w:rsidRPr="00597DA6">
        <w:rPr>
          <w:rFonts w:ascii="Open Sans" w:hAnsi="Open Sans" w:cs="Open Sans"/>
          <w:sz w:val="20"/>
          <w:szCs w:val="20"/>
        </w:rPr>
        <w:t xml:space="preserve"> a dodaném materiálu však do doby úplného předání Díla nese Zhotovitel.</w:t>
      </w:r>
    </w:p>
    <w:p w14:paraId="092878D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MÍSTO PLNĚNÍ</w:t>
      </w:r>
    </w:p>
    <w:p w14:paraId="70B16C61" w14:textId="1B27EEE3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Místem plnění </w:t>
      </w:r>
      <w:r w:rsidR="006655AB">
        <w:rPr>
          <w:rFonts w:ascii="Open Sans" w:hAnsi="Open Sans" w:cs="Open Sans"/>
          <w:sz w:val="20"/>
          <w:szCs w:val="20"/>
        </w:rPr>
        <w:t>je</w:t>
      </w:r>
      <w:r w:rsidR="005A441E" w:rsidRPr="00B723C7">
        <w:rPr>
          <w:rFonts w:ascii="Open Sans" w:hAnsi="Open Sans" w:cs="Open Sans"/>
          <w:sz w:val="20"/>
          <w:szCs w:val="20"/>
        </w:rPr>
        <w:t xml:space="preserve"> areál</w:t>
      </w:r>
      <w:r w:rsidRPr="00597DA6">
        <w:rPr>
          <w:rFonts w:ascii="Open Sans" w:hAnsi="Open Sans" w:cs="Open Sans"/>
          <w:sz w:val="20"/>
          <w:szCs w:val="20"/>
        </w:rPr>
        <w:t xml:space="preserve"> F</w:t>
      </w:r>
      <w:r w:rsidR="005A441E">
        <w:rPr>
          <w:rFonts w:ascii="Open Sans" w:hAnsi="Open Sans" w:cs="Open Sans"/>
          <w:sz w:val="20"/>
          <w:szCs w:val="20"/>
        </w:rPr>
        <w:t>yzikálního ústavu</w:t>
      </w:r>
      <w:r w:rsidRPr="00597DA6">
        <w:rPr>
          <w:rFonts w:ascii="Open Sans" w:hAnsi="Open Sans" w:cs="Open Sans"/>
          <w:sz w:val="20"/>
          <w:szCs w:val="20"/>
        </w:rPr>
        <w:t xml:space="preserve"> AV ČR, v. v. i.</w:t>
      </w:r>
      <w:r w:rsidR="0015158D">
        <w:rPr>
          <w:rFonts w:ascii="Open Sans" w:hAnsi="Open Sans" w:cs="Open Sans"/>
          <w:sz w:val="20"/>
          <w:szCs w:val="20"/>
        </w:rPr>
        <w:t xml:space="preserve"> </w:t>
      </w:r>
      <w:r w:rsidR="000B69E4" w:rsidRPr="00597DA6">
        <w:rPr>
          <w:rFonts w:ascii="Open Sans" w:hAnsi="Open Sans" w:cs="Open Sans"/>
          <w:sz w:val="20"/>
          <w:szCs w:val="20"/>
        </w:rPr>
        <w:t>na adre</w:t>
      </w:r>
      <w:r w:rsidR="000B69E4">
        <w:rPr>
          <w:rFonts w:ascii="Open Sans" w:hAnsi="Open Sans" w:cs="Open Sans"/>
          <w:sz w:val="20"/>
          <w:szCs w:val="20"/>
        </w:rPr>
        <w:t>se Cukrovarnická 112/10, 162 00</w:t>
      </w:r>
      <w:r w:rsidR="000B69E4" w:rsidRPr="00597DA6">
        <w:rPr>
          <w:rFonts w:ascii="Open Sans" w:hAnsi="Open Sans" w:cs="Open Sans"/>
          <w:sz w:val="20"/>
          <w:szCs w:val="20"/>
        </w:rPr>
        <w:t xml:space="preserve"> Praha 6</w:t>
      </w:r>
      <w:r w:rsidR="004A2B3B">
        <w:rPr>
          <w:rFonts w:ascii="Open Sans" w:hAnsi="Open Sans" w:cs="Open Sans"/>
          <w:sz w:val="20"/>
          <w:szCs w:val="20"/>
        </w:rPr>
        <w:t>. P</w:t>
      </w:r>
      <w:r w:rsidR="009D4762">
        <w:rPr>
          <w:rFonts w:ascii="Open Sans" w:hAnsi="Open Sans" w:cs="Open Sans"/>
          <w:sz w:val="20"/>
          <w:szCs w:val="20"/>
        </w:rPr>
        <w:t xml:space="preserve">odrobně </w:t>
      </w:r>
      <w:r w:rsidR="009D4762" w:rsidRPr="00B723C7">
        <w:rPr>
          <w:rFonts w:ascii="Open Sans" w:hAnsi="Open Sans" w:cs="Open Sans"/>
          <w:sz w:val="20"/>
          <w:szCs w:val="20"/>
        </w:rPr>
        <w:t xml:space="preserve">specifikované </w:t>
      </w:r>
      <w:r w:rsidR="00391C50">
        <w:rPr>
          <w:rFonts w:ascii="Open Sans" w:hAnsi="Open Sans" w:cs="Open Sans"/>
          <w:sz w:val="20"/>
          <w:szCs w:val="20"/>
        </w:rPr>
        <w:t xml:space="preserve">je místo plnění </w:t>
      </w:r>
      <w:r w:rsidR="009D4762" w:rsidRPr="00B723C7">
        <w:rPr>
          <w:rFonts w:ascii="Open Sans" w:hAnsi="Open Sans" w:cs="Open Sans"/>
          <w:sz w:val="20"/>
          <w:szCs w:val="20"/>
        </w:rPr>
        <w:t>v Příloze č. 1</w:t>
      </w:r>
      <w:r w:rsidR="00A05E73">
        <w:rPr>
          <w:rFonts w:ascii="Open Sans" w:hAnsi="Open Sans" w:cs="Open Sans"/>
          <w:sz w:val="20"/>
          <w:szCs w:val="20"/>
        </w:rPr>
        <w:t>.</w:t>
      </w:r>
    </w:p>
    <w:p w14:paraId="6197CAFC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SOUČINNOST SMLUVNÍCH STRAN</w:t>
      </w:r>
    </w:p>
    <w:p w14:paraId="3ADCF7B4" w14:textId="31C2C391" w:rsidR="00451C62" w:rsidRPr="00E84338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</w:t>
      </w:r>
      <w:r w:rsidRPr="00597DA6">
        <w:rPr>
          <w:rFonts w:ascii="Open Sans" w:hAnsi="Open Sans" w:cs="Open Sans"/>
          <w:bCs/>
          <w:sz w:val="20"/>
          <w:szCs w:val="20"/>
        </w:rPr>
        <w:t xml:space="preserve">udělovat Zhotoviteli pokyny týkající se organizace činnosti Zhotovitele </w:t>
      </w:r>
      <w:r w:rsidR="007D252D">
        <w:rPr>
          <w:rFonts w:ascii="Open Sans" w:hAnsi="Open Sans" w:cs="Open Sans"/>
          <w:bCs/>
          <w:sz w:val="20"/>
          <w:szCs w:val="20"/>
        </w:rPr>
        <w:t>v</w:t>
      </w:r>
      <w:r w:rsidRPr="00597DA6">
        <w:rPr>
          <w:rFonts w:ascii="Open Sans" w:hAnsi="Open Sans" w:cs="Open Sans"/>
          <w:bCs/>
          <w:sz w:val="20"/>
          <w:szCs w:val="20"/>
        </w:rPr>
        <w:t xml:space="preserve"> místě plnění a Zhotovitel je povinen pokynům vyhovět, jsou-li důvodné, především v souvislosti s prováděním vědecké činnosti.</w:t>
      </w:r>
    </w:p>
    <w:p w14:paraId="4A17887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se zavazuje upozornit Objednatele na případné překážky na své straně, které mohou negativně ovlivnit řádné zhotovení Díla.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</w:p>
    <w:p w14:paraId="03DAE911" w14:textId="37DDE0B5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>
        <w:rPr>
          <w:rFonts w:ascii="Open Sans" w:hAnsi="Open Sans" w:cs="Open Sans"/>
          <w:sz w:val="20"/>
          <w:szCs w:val="20"/>
        </w:rPr>
        <w:t xml:space="preserve">, </w:t>
      </w:r>
      <w:r w:rsidR="00C06E41" w:rsidRPr="00C06E41">
        <w:rPr>
          <w:rFonts w:ascii="Open Sans" w:hAnsi="Open Sans" w:cs="Open Sans"/>
          <w:sz w:val="20"/>
          <w:szCs w:val="20"/>
        </w:rPr>
        <w:t>o bližších minimálních požadavcích na bezpečnost a ochranu zdraví při práci na staveništích, v platném znění</w:t>
      </w:r>
      <w:r w:rsidR="00C06E41">
        <w:rPr>
          <w:rFonts w:ascii="Open Sans" w:hAnsi="Open Sans" w:cs="Open Sans"/>
          <w:sz w:val="20"/>
          <w:szCs w:val="20"/>
        </w:rPr>
        <w:t>.</w:t>
      </w:r>
    </w:p>
    <w:p w14:paraId="002BEE9F" w14:textId="21036A13" w:rsidR="00597DA6" w:rsidRPr="00F765C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spolupracovat s koordinátorem BOZP, určí-li jej Objednatel.</w:t>
      </w:r>
    </w:p>
    <w:p w14:paraId="306DFB2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PROVEDENÍ DÍLA</w:t>
      </w:r>
    </w:p>
    <w:p w14:paraId="06486275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6" w:name="_Ref109077393"/>
      <w:r w:rsidRPr="00597DA6">
        <w:rPr>
          <w:rFonts w:ascii="Open Sans" w:hAnsi="Open Sans" w:cs="Open Sans"/>
          <w:b/>
          <w:bCs/>
          <w:sz w:val="20"/>
          <w:szCs w:val="20"/>
        </w:rPr>
        <w:t>Ověření dokumentace</w:t>
      </w:r>
      <w:bookmarkEnd w:id="16"/>
    </w:p>
    <w:p w14:paraId="21F5E438" w14:textId="23401109" w:rsidR="00597DA6" w:rsidRPr="00597DA6" w:rsidRDefault="00597DA6" w:rsidP="00E93400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i/>
          <w:color w:val="FF0000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prohlašuje, že se před podpisem této Smlouvy seznámil s</w:t>
      </w:r>
      <w:r w:rsidR="006E64A0">
        <w:rPr>
          <w:rFonts w:ascii="Open Sans" w:hAnsi="Open Sans" w:cs="Open Sans"/>
          <w:bCs/>
          <w:sz w:val="20"/>
          <w:szCs w:val="20"/>
        </w:rPr>
        <w:t xml:space="preserve"> veškerou </w:t>
      </w:r>
      <w:r w:rsidRPr="00597DA6">
        <w:rPr>
          <w:rFonts w:ascii="Open Sans" w:hAnsi="Open Sans" w:cs="Open Sans"/>
          <w:bCs/>
          <w:sz w:val="20"/>
          <w:szCs w:val="20"/>
        </w:rPr>
        <w:t>technickou dokumentací k</w:t>
      </w:r>
      <w:r w:rsidR="00C122B4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Dílu</w:t>
      </w:r>
      <w:r w:rsidR="00C122B4">
        <w:rPr>
          <w:rFonts w:ascii="Open Sans" w:hAnsi="Open Sans" w:cs="Open Sans"/>
          <w:bCs/>
          <w:sz w:val="20"/>
          <w:szCs w:val="20"/>
        </w:rPr>
        <w:t xml:space="preserve">, ověřil její </w:t>
      </w:r>
      <w:r w:rsidR="0080048F">
        <w:rPr>
          <w:rFonts w:ascii="Open Sans" w:hAnsi="Open Sans" w:cs="Open Sans"/>
          <w:bCs/>
          <w:sz w:val="20"/>
          <w:szCs w:val="20"/>
        </w:rPr>
        <w:t xml:space="preserve">úplnost </w:t>
      </w:r>
      <w:r w:rsidR="00DB3D5F">
        <w:rPr>
          <w:rFonts w:ascii="Open Sans" w:hAnsi="Open Sans" w:cs="Open Sans"/>
          <w:bCs/>
          <w:sz w:val="20"/>
          <w:szCs w:val="20"/>
        </w:rPr>
        <w:t xml:space="preserve">a </w:t>
      </w:r>
      <w:r w:rsidR="00C122B4">
        <w:rPr>
          <w:rFonts w:ascii="Open Sans" w:hAnsi="Open Sans" w:cs="Open Sans"/>
          <w:bCs/>
          <w:sz w:val="20"/>
          <w:szCs w:val="20"/>
        </w:rPr>
        <w:t>správnost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je schopen Dílo dle této dokumentace odborně zhotovit.  </w:t>
      </w:r>
    </w:p>
    <w:p w14:paraId="6F38138A" w14:textId="40E0E5A3" w:rsidR="00127883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7" w:name="_Ref399768140"/>
      <w:r>
        <w:rPr>
          <w:rFonts w:ascii="Open Sans" w:hAnsi="Open Sans" w:cs="Open Sans"/>
          <w:b/>
          <w:bCs/>
          <w:sz w:val="20"/>
          <w:szCs w:val="20"/>
        </w:rPr>
        <w:t>Z</w:t>
      </w:r>
      <w:r w:rsidRPr="00127883">
        <w:rPr>
          <w:rFonts w:ascii="Open Sans" w:hAnsi="Open Sans" w:cs="Open Sans"/>
          <w:b/>
          <w:bCs/>
          <w:sz w:val="20"/>
          <w:szCs w:val="20"/>
        </w:rPr>
        <w:t xml:space="preserve">ajištění </w:t>
      </w:r>
      <w:r w:rsidR="00C87F04">
        <w:rPr>
          <w:rFonts w:ascii="Open Sans" w:hAnsi="Open Sans" w:cs="Open Sans"/>
          <w:b/>
          <w:bCs/>
          <w:sz w:val="20"/>
          <w:szCs w:val="20"/>
        </w:rPr>
        <w:t>průzkumů</w:t>
      </w:r>
    </w:p>
    <w:p w14:paraId="55922247" w14:textId="05D59EEB" w:rsidR="00C87F04" w:rsidRPr="00C87F04" w:rsidRDefault="00C87F04" w:rsidP="00C87F04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</w:t>
      </w:r>
      <w:r w:rsidRPr="00C87F04">
        <w:rPr>
          <w:rFonts w:ascii="Open Sans" w:hAnsi="Open Sans" w:cs="Open Sans"/>
          <w:sz w:val="20"/>
          <w:szCs w:val="20"/>
        </w:rPr>
        <w:t xml:space="preserve"> </w:t>
      </w:r>
      <w:r w:rsidR="00EA5248">
        <w:rPr>
          <w:rFonts w:ascii="Open Sans" w:hAnsi="Open Sans" w:cs="Open Sans"/>
          <w:sz w:val="20"/>
          <w:szCs w:val="20"/>
        </w:rPr>
        <w:t>s</w:t>
      </w:r>
      <w:r w:rsidR="00EA5248" w:rsidRPr="00EA5248">
        <w:rPr>
          <w:rFonts w:ascii="Open Sans" w:hAnsi="Open Sans" w:cs="Open Sans"/>
          <w:sz w:val="20"/>
          <w:szCs w:val="20"/>
        </w:rPr>
        <w:t xml:space="preserve">e zavazuje k </w:t>
      </w:r>
      <w:r w:rsidRPr="00C87F04">
        <w:rPr>
          <w:rFonts w:ascii="Open Sans" w:hAnsi="Open Sans" w:cs="Open Sans"/>
          <w:sz w:val="20"/>
          <w:szCs w:val="20"/>
        </w:rPr>
        <w:t>provedení všech nezbytných průzkumů nutných pro řádné provádění a dokončení Díla</w:t>
      </w:r>
      <w:r w:rsidR="00010C58">
        <w:rPr>
          <w:rFonts w:ascii="Open Sans" w:hAnsi="Open Sans" w:cs="Open Sans"/>
          <w:sz w:val="20"/>
          <w:szCs w:val="20"/>
        </w:rPr>
        <w:t>.</w:t>
      </w:r>
    </w:p>
    <w:p w14:paraId="7140F748" w14:textId="2CDF0D50" w:rsidR="00597DA6" w:rsidRPr="0031464F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8" w:name="_Ref159661227"/>
      <w:r w:rsidRPr="0031464F">
        <w:rPr>
          <w:rFonts w:ascii="Open Sans" w:hAnsi="Open Sans" w:cs="Open Sans"/>
          <w:b/>
          <w:bCs/>
          <w:sz w:val="20"/>
          <w:szCs w:val="20"/>
        </w:rPr>
        <w:t xml:space="preserve">Harmonogram </w:t>
      </w:r>
      <w:r w:rsidR="00597DA6" w:rsidRPr="0031464F">
        <w:rPr>
          <w:rFonts w:ascii="Open Sans" w:hAnsi="Open Sans" w:cs="Open Sans"/>
          <w:b/>
          <w:bCs/>
          <w:sz w:val="20"/>
          <w:szCs w:val="20"/>
        </w:rPr>
        <w:t>prací</w:t>
      </w:r>
      <w:bookmarkEnd w:id="17"/>
      <w:bookmarkEnd w:id="18"/>
    </w:p>
    <w:p w14:paraId="645B752C" w14:textId="18C53A7A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19" w:name="_Ref477430000"/>
      <w:bookmarkStart w:id="20" w:name="_Ref109075203"/>
      <w:r w:rsidRPr="0031464F">
        <w:rPr>
          <w:rFonts w:ascii="Open Sans" w:hAnsi="Open Sans" w:cs="Open Sans"/>
          <w:bCs/>
          <w:sz w:val="20"/>
          <w:szCs w:val="20"/>
        </w:rPr>
        <w:t xml:space="preserve">Zhotovitel předá </w:t>
      </w:r>
      <w:r w:rsidRPr="0031464F">
        <w:rPr>
          <w:rFonts w:ascii="Open Sans" w:hAnsi="Open Sans" w:cs="Open Sans"/>
          <w:bCs/>
          <w:kern w:val="22"/>
          <w:sz w:val="20"/>
          <w:szCs w:val="20"/>
        </w:rPr>
        <w:t xml:space="preserve">Objednateli </w:t>
      </w:r>
      <w:r w:rsidR="00341F98">
        <w:rPr>
          <w:rFonts w:ascii="Open Sans" w:hAnsi="Open Sans" w:cs="Open Sans"/>
          <w:bCs/>
          <w:kern w:val="22"/>
          <w:sz w:val="20"/>
          <w:szCs w:val="20"/>
        </w:rPr>
        <w:t xml:space="preserve">nejpozději </w:t>
      </w:r>
      <w:r w:rsidR="004930FC" w:rsidRPr="00341F98">
        <w:rPr>
          <w:rFonts w:ascii="Open Sans" w:hAnsi="Open Sans" w:cs="Open Sans"/>
          <w:bCs/>
          <w:kern w:val="22"/>
          <w:sz w:val="20"/>
          <w:szCs w:val="20"/>
        </w:rPr>
        <w:t xml:space="preserve">14 kalendářních dní </w:t>
      </w:r>
      <w:r w:rsidR="00FC31C1" w:rsidRPr="00341F98">
        <w:rPr>
          <w:rFonts w:ascii="Open Sans" w:hAnsi="Open Sans" w:cs="Open Sans"/>
          <w:bCs/>
          <w:kern w:val="22"/>
          <w:sz w:val="20"/>
          <w:szCs w:val="20"/>
        </w:rPr>
        <w:t>p</w:t>
      </w:r>
      <w:r w:rsidR="00E65BD7" w:rsidRPr="00341F98">
        <w:rPr>
          <w:rFonts w:ascii="Open Sans" w:hAnsi="Open Sans" w:cs="Open Sans"/>
          <w:bCs/>
          <w:kern w:val="22"/>
          <w:sz w:val="20"/>
          <w:szCs w:val="20"/>
        </w:rPr>
        <w:t>řed zahájením prací</w:t>
      </w:r>
      <w:r w:rsidRPr="00341F98">
        <w:rPr>
          <w:rFonts w:ascii="Open Sans" w:hAnsi="Open Sans" w:cs="Open Sans"/>
          <w:bCs/>
          <w:sz w:val="20"/>
          <w:szCs w:val="20"/>
        </w:rPr>
        <w:t xml:space="preserve"> detailní harmonogram prací odpovídající podmínká</w:t>
      </w:r>
      <w:r w:rsidRPr="0031464F">
        <w:rPr>
          <w:rFonts w:ascii="Open Sans" w:hAnsi="Open Sans" w:cs="Open Sans"/>
          <w:bCs/>
          <w:sz w:val="20"/>
          <w:szCs w:val="20"/>
        </w:rPr>
        <w:t>m této Smlouvy.</w:t>
      </w:r>
      <w:bookmarkEnd w:id="19"/>
      <w:r w:rsidRPr="0031464F">
        <w:rPr>
          <w:rFonts w:ascii="Open Sans" w:hAnsi="Open Sans" w:cs="Open Sans"/>
          <w:bCs/>
          <w:sz w:val="20"/>
          <w:szCs w:val="20"/>
        </w:rPr>
        <w:t xml:space="preserve"> Harmonogram podléhá schválení Objednatelem. Neschválí-li Objednatel předaný harmonogram, upraví jej Zhotovitel na základě připomínek Objednatele v náhradní lhůtě 7 dnů. Schválený harmonogram lze poté měnit pouze na základě dohody </w:t>
      </w:r>
      <w:r w:rsidR="006E64A0" w:rsidRPr="0031464F">
        <w:rPr>
          <w:rFonts w:ascii="Open Sans" w:hAnsi="Open Sans" w:cs="Open Sans"/>
          <w:bCs/>
          <w:sz w:val="20"/>
          <w:szCs w:val="20"/>
        </w:rPr>
        <w:t>S</w:t>
      </w:r>
      <w:r w:rsidRPr="0031464F">
        <w:rPr>
          <w:rFonts w:ascii="Open Sans" w:hAnsi="Open Sans" w:cs="Open Sans"/>
          <w:bCs/>
          <w:sz w:val="20"/>
          <w:szCs w:val="20"/>
        </w:rPr>
        <w:t>mluvních stran.</w:t>
      </w:r>
      <w:bookmarkEnd w:id="20"/>
    </w:p>
    <w:p w14:paraId="23AB081B" w14:textId="77777777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1464F">
        <w:rPr>
          <w:rFonts w:ascii="Open Sans" w:hAnsi="Open Sans" w:cs="Open Sans"/>
          <w:bCs/>
          <w:sz w:val="20"/>
          <w:szCs w:val="20"/>
        </w:rPr>
        <w:t>Nepředání harmonogramu ve sjednané lhůtě se považuje za podstatné porušení této Smlouvy.</w:t>
      </w:r>
    </w:p>
    <w:p w14:paraId="45411CFD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Zaměření</w:t>
      </w:r>
    </w:p>
    <w:p w14:paraId="74307BA8" w14:textId="005F33E0" w:rsidR="00C31DE2" w:rsidRDefault="00597DA6" w:rsidP="00315689">
      <w:pPr>
        <w:pStyle w:val="Odstavecseseznamem1"/>
        <w:spacing w:after="240"/>
        <w:ind w:left="0" w:firstLine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provede vlastní zaměření a Objednatel je povinen mu to umožnit.</w:t>
      </w:r>
    </w:p>
    <w:p w14:paraId="5D7991D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Stavební zázemí</w:t>
      </w:r>
    </w:p>
    <w:p w14:paraId="1BDD21DA" w14:textId="77777777" w:rsidR="00597DA6" w:rsidRPr="00597DA6" w:rsidRDefault="00597DA6" w:rsidP="009B7BE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Objednatel zajistí Zhotoviteli v nezbytné míře napojení médií a prostor pro umístění zařízení Staveniště.</w:t>
      </w:r>
    </w:p>
    <w:p w14:paraId="0D6870E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1" w:name="_Ref383173767"/>
      <w:r w:rsidRPr="00597DA6">
        <w:rPr>
          <w:rFonts w:ascii="Open Sans" w:hAnsi="Open Sans" w:cs="Open Sans"/>
          <w:b/>
          <w:bCs/>
          <w:sz w:val="20"/>
          <w:szCs w:val="20"/>
        </w:rPr>
        <w:t>Staveniště</w:t>
      </w:r>
    </w:p>
    <w:p w14:paraId="7ABF228E" w14:textId="08F86081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Objednatel předá Zhotoviteli </w:t>
      </w:r>
      <w:r w:rsidRPr="00071B8A">
        <w:rPr>
          <w:rFonts w:ascii="Open Sans" w:hAnsi="Open Sans" w:cs="Open Sans"/>
          <w:bCs/>
          <w:sz w:val="20"/>
          <w:szCs w:val="20"/>
        </w:rPr>
        <w:t>Staveniště ve lhůt</w:t>
      </w:r>
      <w:r w:rsidR="00BF7E67">
        <w:rPr>
          <w:rFonts w:ascii="Open Sans" w:hAnsi="Open Sans" w:cs="Open Sans"/>
          <w:bCs/>
          <w:sz w:val="20"/>
          <w:szCs w:val="20"/>
        </w:rPr>
        <w:t>ě</w:t>
      </w:r>
      <w:r w:rsidRPr="00071B8A">
        <w:rPr>
          <w:rFonts w:ascii="Open Sans" w:hAnsi="Open Sans" w:cs="Open Sans"/>
          <w:bCs/>
          <w:sz w:val="20"/>
          <w:szCs w:val="20"/>
        </w:rPr>
        <w:t xml:space="preserve"> dle odst. </w:t>
      </w:r>
      <w:r w:rsidRPr="00071B8A">
        <w:rPr>
          <w:rFonts w:ascii="Open Sans" w:hAnsi="Open Sans" w:cs="Open Sans"/>
          <w:bCs/>
          <w:sz w:val="20"/>
          <w:szCs w:val="20"/>
        </w:rPr>
        <w:fldChar w:fldCharType="begin"/>
      </w:r>
      <w:r w:rsidRPr="00071B8A">
        <w:rPr>
          <w:rFonts w:ascii="Open Sans" w:hAnsi="Open Sans" w:cs="Open Sans"/>
          <w:bCs/>
          <w:sz w:val="20"/>
          <w:szCs w:val="20"/>
        </w:rPr>
        <w:instrText xml:space="preserve"> REF _Ref419112931 \r \h  \* MERGEFORMAT </w:instrText>
      </w:r>
      <w:r w:rsidRPr="00071B8A">
        <w:rPr>
          <w:rFonts w:ascii="Open Sans" w:hAnsi="Open Sans" w:cs="Open Sans"/>
          <w:bCs/>
          <w:sz w:val="20"/>
          <w:szCs w:val="20"/>
        </w:rPr>
      </w:r>
      <w:r w:rsidRPr="00071B8A">
        <w:rPr>
          <w:rFonts w:ascii="Open Sans" w:hAnsi="Open Sans" w:cs="Open Sans"/>
          <w:bCs/>
          <w:sz w:val="20"/>
          <w:szCs w:val="20"/>
        </w:rPr>
        <w:fldChar w:fldCharType="separate"/>
      </w:r>
      <w:r w:rsidR="00374E52">
        <w:rPr>
          <w:rFonts w:ascii="Open Sans" w:hAnsi="Open Sans" w:cs="Open Sans"/>
          <w:bCs/>
          <w:sz w:val="20"/>
          <w:szCs w:val="20"/>
        </w:rPr>
        <w:t>4.3</w:t>
      </w:r>
      <w:r w:rsidRPr="00071B8A">
        <w:rPr>
          <w:rFonts w:ascii="Open Sans" w:hAnsi="Open Sans" w:cs="Open Sans"/>
          <w:bCs/>
          <w:sz w:val="20"/>
          <w:szCs w:val="20"/>
        </w:rPr>
        <w:fldChar w:fldCharType="end"/>
      </w:r>
      <w:r w:rsidRPr="00071B8A">
        <w:rPr>
          <w:rFonts w:ascii="Open Sans" w:hAnsi="Open Sans" w:cs="Open Sans"/>
          <w:bCs/>
          <w:sz w:val="20"/>
          <w:szCs w:val="20"/>
        </w:rPr>
        <w:t xml:space="preserve"> Smlouvy.</w:t>
      </w:r>
    </w:p>
    <w:bookmarkEnd w:id="21"/>
    <w:p w14:paraId="119D91FB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Staveniště sepíší Smluvní strany zápis do stavebního deníku (dále jen </w:t>
      </w:r>
      <w:r w:rsidRPr="00597DA6">
        <w:rPr>
          <w:rFonts w:ascii="Open Sans" w:hAnsi="Open Sans" w:cs="Open Sans"/>
          <w:b/>
          <w:bCs/>
          <w:sz w:val="20"/>
          <w:szCs w:val="20"/>
        </w:rPr>
        <w:t>„Stavební deník“</w:t>
      </w:r>
      <w:r w:rsidRPr="00597DA6">
        <w:rPr>
          <w:rFonts w:ascii="Open Sans" w:hAnsi="Open Sans" w:cs="Open Sans"/>
          <w:bCs/>
          <w:sz w:val="20"/>
          <w:szCs w:val="20"/>
        </w:rPr>
        <w:t>).</w:t>
      </w:r>
    </w:p>
    <w:p w14:paraId="3EA4E965" w14:textId="3339F78F" w:rsidR="003E0906" w:rsidRPr="00E6012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911A9">
        <w:rPr>
          <w:rFonts w:ascii="Open Sans" w:hAnsi="Open Sans" w:cs="Open Sans"/>
          <w:bCs/>
          <w:sz w:val="20"/>
          <w:szCs w:val="20"/>
        </w:rPr>
        <w:t>Zhotovitel je povi</w:t>
      </w:r>
      <w:r w:rsidR="00794F8D" w:rsidRPr="00D911A9">
        <w:rPr>
          <w:rFonts w:ascii="Open Sans" w:hAnsi="Open Sans" w:cs="Open Sans"/>
          <w:bCs/>
          <w:sz w:val="20"/>
          <w:szCs w:val="20"/>
        </w:rPr>
        <w:t>nen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zaji</w:t>
      </w:r>
      <w:r w:rsidR="00794F8D" w:rsidRPr="00D911A9">
        <w:rPr>
          <w:rFonts w:ascii="Open Sans" w:hAnsi="Open Sans" w:cs="Open Sans"/>
          <w:bCs/>
          <w:sz w:val="20"/>
          <w:szCs w:val="20"/>
        </w:rPr>
        <w:t>stit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 Staveniště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a </w:t>
      </w:r>
      <w:r w:rsidR="00794F8D" w:rsidRPr="00D911A9">
        <w:rPr>
          <w:rFonts w:ascii="Open Sans" w:hAnsi="Open Sans" w:cs="Open Sans"/>
          <w:bCs/>
          <w:sz w:val="20"/>
          <w:szCs w:val="20"/>
        </w:rPr>
        <w:t xml:space="preserve">provádět </w:t>
      </w:r>
      <w:r w:rsidR="005F5138" w:rsidRPr="00D911A9">
        <w:rPr>
          <w:rFonts w:ascii="Open Sans" w:hAnsi="Open Sans" w:cs="Open Sans"/>
          <w:bCs/>
          <w:sz w:val="20"/>
          <w:szCs w:val="20"/>
        </w:rPr>
        <w:t>kontrol</w:t>
      </w:r>
      <w:r w:rsidR="00794F8D" w:rsidRPr="00D911A9">
        <w:rPr>
          <w:rFonts w:ascii="Open Sans" w:hAnsi="Open Sans" w:cs="Open Sans"/>
          <w:bCs/>
          <w:sz w:val="20"/>
          <w:szCs w:val="20"/>
        </w:rPr>
        <w:t>u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jeho </w:t>
      </w:r>
      <w:r w:rsidR="005F5138" w:rsidRPr="00D911A9">
        <w:rPr>
          <w:rFonts w:ascii="Open Sans" w:hAnsi="Open Sans" w:cs="Open Sans"/>
          <w:bCs/>
          <w:sz w:val="20"/>
          <w:szCs w:val="20"/>
        </w:rPr>
        <w:t>zabezpečení</w:t>
      </w:r>
      <w:r w:rsidR="00794F8D" w:rsidRPr="00D911A9">
        <w:rPr>
          <w:rFonts w:ascii="Open Sans" w:hAnsi="Open Sans" w:cs="Open Sans"/>
          <w:bCs/>
          <w:sz w:val="20"/>
          <w:szCs w:val="20"/>
        </w:rPr>
        <w:t>,</w:t>
      </w:r>
      <w:r w:rsidRPr="00D911A9">
        <w:rPr>
          <w:rFonts w:ascii="Open Sans" w:hAnsi="Open Sans" w:cs="Open Sans"/>
          <w:bCs/>
          <w:sz w:val="20"/>
          <w:szCs w:val="20"/>
        </w:rPr>
        <w:t xml:space="preserve"> udržovat na Staveništi pořádek a je povinen odstraňovat odpady a nečistoty vzniklé jeho činností. Způsobí-li Zhotovitel na Staveništi svojí činností škodu, zavazuje se na své náklady škodu odstranit </w:t>
      </w:r>
      <w:r w:rsidRPr="00E60128">
        <w:rPr>
          <w:rFonts w:ascii="Open Sans" w:hAnsi="Open Sans" w:cs="Open Sans"/>
          <w:bCs/>
          <w:sz w:val="20"/>
          <w:szCs w:val="20"/>
        </w:rPr>
        <w:t>uvedením do původního stavu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07241AA9" w14:textId="3B23D948" w:rsidR="00CC4383" w:rsidRPr="00E60128" w:rsidRDefault="00750932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řádn</w:t>
      </w:r>
      <w:r w:rsidRPr="00E60128">
        <w:rPr>
          <w:rFonts w:ascii="Open Sans" w:hAnsi="Open Sans" w:cs="Open Sans"/>
          <w:bCs/>
          <w:sz w:val="20"/>
          <w:szCs w:val="20"/>
        </w:rPr>
        <w:t>ou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ochran</w:t>
      </w:r>
      <w:r w:rsidRPr="00E60128">
        <w:rPr>
          <w:rFonts w:ascii="Open Sans" w:hAnsi="Open Sans" w:cs="Open Sans"/>
          <w:bCs/>
          <w:sz w:val="20"/>
          <w:szCs w:val="20"/>
        </w:rPr>
        <w:t>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stávajících okolních ploch dotčených prováděním Díla před znečištěním</w:t>
      </w:r>
      <w:r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a poškozením po celou dobu provádění Díla a uv</w:t>
      </w:r>
      <w:r w:rsidR="00BF3DCD" w:rsidRPr="00E60128">
        <w:rPr>
          <w:rFonts w:ascii="Open Sans" w:hAnsi="Open Sans" w:cs="Open Sans"/>
          <w:bCs/>
          <w:sz w:val="20"/>
          <w:szCs w:val="20"/>
        </w:rPr>
        <w:t>ést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všech</w:t>
      </w:r>
      <w:r w:rsidR="00BF3DCD" w:rsidRPr="00E60128">
        <w:rPr>
          <w:rFonts w:ascii="Open Sans" w:hAnsi="Open Sans" w:cs="Open Sans"/>
          <w:bCs/>
          <w:sz w:val="20"/>
          <w:szCs w:val="20"/>
        </w:rPr>
        <w:t>ny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povrch</w:t>
      </w:r>
      <w:r w:rsidR="00BF3DCD" w:rsidRPr="00E60128">
        <w:rPr>
          <w:rFonts w:ascii="Open Sans" w:hAnsi="Open Sans" w:cs="Open Sans"/>
          <w:bCs/>
          <w:sz w:val="20"/>
          <w:szCs w:val="20"/>
        </w:rPr>
        <w:t>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dotčen</w:t>
      </w:r>
      <w:r w:rsidR="00BF3DCD" w:rsidRPr="00E60128">
        <w:rPr>
          <w:rFonts w:ascii="Open Sans" w:hAnsi="Open Sans" w:cs="Open Sans"/>
          <w:bCs/>
          <w:sz w:val="20"/>
          <w:szCs w:val="20"/>
        </w:rPr>
        <w:t>é</w:t>
      </w:r>
      <w:r w:rsidR="00D911A9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prováděním Díla do původního stavu</w:t>
      </w:r>
      <w:r w:rsidR="001A4E20">
        <w:rPr>
          <w:rFonts w:ascii="Open Sans" w:hAnsi="Open Sans" w:cs="Open Sans"/>
          <w:bCs/>
          <w:sz w:val="20"/>
          <w:szCs w:val="20"/>
        </w:rPr>
        <w:t xml:space="preserve">. Zhotovitel se zavazuje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před započetím prací </w:t>
      </w:r>
      <w:r w:rsidR="00CA390D">
        <w:rPr>
          <w:rFonts w:ascii="Open Sans" w:hAnsi="Open Sans" w:cs="Open Sans"/>
          <w:bCs/>
          <w:sz w:val="20"/>
          <w:szCs w:val="20"/>
        </w:rPr>
        <w:t xml:space="preserve">okolní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plochy vhodným </w:t>
      </w:r>
      <w:r w:rsidR="00D911A9" w:rsidRPr="00E60128">
        <w:rPr>
          <w:rFonts w:ascii="Open Sans" w:hAnsi="Open Sans" w:cs="Open Sans"/>
          <w:bCs/>
          <w:sz w:val="20"/>
          <w:szCs w:val="20"/>
        </w:rPr>
        <w:t>z</w:t>
      </w:r>
      <w:r w:rsidR="00EB5285" w:rsidRPr="00E60128">
        <w:rPr>
          <w:rFonts w:ascii="Open Sans" w:hAnsi="Open Sans" w:cs="Open Sans"/>
          <w:bCs/>
          <w:sz w:val="20"/>
          <w:szCs w:val="20"/>
        </w:rPr>
        <w:t>působem zdokumen</w:t>
      </w:r>
      <w:r w:rsidR="00D911A9" w:rsidRPr="00E60128">
        <w:rPr>
          <w:rFonts w:ascii="Open Sans" w:hAnsi="Open Sans" w:cs="Open Sans"/>
          <w:bCs/>
          <w:sz w:val="20"/>
          <w:szCs w:val="20"/>
        </w:rPr>
        <w:t>t</w:t>
      </w:r>
      <w:r w:rsidR="00F1541B">
        <w:rPr>
          <w:rFonts w:ascii="Open Sans" w:hAnsi="Open Sans" w:cs="Open Sans"/>
          <w:bCs/>
          <w:sz w:val="20"/>
          <w:szCs w:val="20"/>
        </w:rPr>
        <w:t>ovat</w:t>
      </w:r>
      <w:r w:rsidR="001A4E20">
        <w:rPr>
          <w:rFonts w:ascii="Open Sans" w:hAnsi="Open Sans" w:cs="Open Sans"/>
          <w:bCs/>
          <w:sz w:val="20"/>
          <w:szCs w:val="20"/>
        </w:rPr>
        <w:t xml:space="preserve"> </w:t>
      </w:r>
      <w:r w:rsidR="00F1541B">
        <w:rPr>
          <w:rFonts w:ascii="Open Sans" w:hAnsi="Open Sans" w:cs="Open Sans"/>
          <w:bCs/>
          <w:sz w:val="20"/>
          <w:szCs w:val="20"/>
        </w:rPr>
        <w:t>(</w:t>
      </w:r>
      <w:r w:rsidR="001A4E20">
        <w:rPr>
          <w:rFonts w:ascii="Open Sans" w:hAnsi="Open Sans" w:cs="Open Sans"/>
          <w:bCs/>
          <w:sz w:val="20"/>
          <w:szCs w:val="20"/>
        </w:rPr>
        <w:t xml:space="preserve">tato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dokumentace bude </w:t>
      </w:r>
      <w:r w:rsidR="00EC0238" w:rsidRPr="00E60128">
        <w:rPr>
          <w:rFonts w:ascii="Open Sans" w:hAnsi="Open Sans" w:cs="Open Sans"/>
          <w:bCs/>
          <w:sz w:val="20"/>
          <w:szCs w:val="20"/>
        </w:rPr>
        <w:t>p</w:t>
      </w:r>
      <w:r w:rsidR="00BE65F0" w:rsidRPr="00E60128">
        <w:rPr>
          <w:rFonts w:ascii="Open Sans" w:hAnsi="Open Sans" w:cs="Open Sans"/>
          <w:bCs/>
          <w:sz w:val="20"/>
          <w:szCs w:val="20"/>
        </w:rPr>
        <w:t>řiložena ke Stavebnímu deníku)</w:t>
      </w:r>
      <w:r w:rsidR="00932683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64F60F57" w14:textId="16F31973" w:rsidR="00597DA6" w:rsidRPr="00341F9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uskladnit materiál na místě, které urč</w:t>
      </w:r>
      <w:r w:rsidRPr="00341F98">
        <w:rPr>
          <w:rFonts w:ascii="Open Sans" w:hAnsi="Open Sans" w:cs="Open Sans"/>
          <w:bCs/>
          <w:sz w:val="20"/>
          <w:szCs w:val="20"/>
        </w:rPr>
        <w:t>í Objednatel.</w:t>
      </w:r>
    </w:p>
    <w:p w14:paraId="4EB76F8B" w14:textId="2F36B225" w:rsidR="00597DA6" w:rsidRPr="00341F9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41F98">
        <w:rPr>
          <w:rFonts w:ascii="Open Sans" w:hAnsi="Open Sans" w:cs="Open Sans"/>
          <w:bCs/>
          <w:sz w:val="20"/>
          <w:szCs w:val="20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 w:rsidRPr="00341F98">
        <w:rPr>
          <w:rFonts w:ascii="Open Sans" w:hAnsi="Open Sans" w:cs="Open Sans"/>
          <w:bCs/>
          <w:sz w:val="20"/>
          <w:szCs w:val="20"/>
        </w:rPr>
        <w:t>,</w:t>
      </w:r>
      <w:r w:rsidRPr="00341F98">
        <w:rPr>
          <w:rFonts w:ascii="Open Sans" w:hAnsi="Open Sans" w:cs="Open Sans"/>
          <w:bCs/>
          <w:sz w:val="20"/>
          <w:szCs w:val="20"/>
        </w:rPr>
        <w:t xml:space="preserve"> a nařízení vlády </w:t>
      </w:r>
      <w:r w:rsidR="005043D2" w:rsidRPr="00341F98">
        <w:rPr>
          <w:rFonts w:ascii="Open Sans" w:hAnsi="Open Sans" w:cs="Open Sans"/>
          <w:bCs/>
          <w:sz w:val="20"/>
          <w:szCs w:val="20"/>
        </w:rPr>
        <w:t>č. 272/2011 Sb., o ochraně zdraví před nepříznivými účinky hluku a vibrací, v platném znění.</w:t>
      </w:r>
    </w:p>
    <w:p w14:paraId="6E3F19C2" w14:textId="602B26A3" w:rsidR="00597DA6" w:rsidRPr="00597DA6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Stavební práce budou probíhat za provozu v</w:t>
      </w:r>
      <w:r w:rsidR="00012248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areálu</w:t>
      </w:r>
      <w:r w:rsidR="00012248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Zhotovitel se proto zavazuje přizpůsobit rozpracovanost</w:t>
      </w:r>
      <w:r w:rsidR="00012248">
        <w:rPr>
          <w:rFonts w:ascii="Open Sans" w:hAnsi="Open Sans" w:cs="Open Sans"/>
          <w:bCs/>
          <w:sz w:val="20"/>
          <w:szCs w:val="20"/>
        </w:rPr>
        <w:t xml:space="preserve"> Díla</w:t>
      </w:r>
      <w:r w:rsidRPr="00597DA6">
        <w:rPr>
          <w:rFonts w:ascii="Open Sans" w:hAnsi="Open Sans" w:cs="Open Sans"/>
          <w:bCs/>
          <w:sz w:val="20"/>
          <w:szCs w:val="20"/>
        </w:rPr>
        <w:t xml:space="preserve"> bezpečnému pohybu osob.</w:t>
      </w:r>
    </w:p>
    <w:p w14:paraId="05CC27C2" w14:textId="2DBFF99D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při předání Staveniště předá Objednateli údaje o </w:t>
      </w:r>
      <w:r w:rsidR="00BF145C">
        <w:rPr>
          <w:rFonts w:ascii="Open Sans" w:hAnsi="Open Sans" w:cs="Open Sans"/>
          <w:bCs/>
          <w:sz w:val="20"/>
          <w:szCs w:val="20"/>
        </w:rPr>
        <w:t>pod</w:t>
      </w:r>
      <w:r w:rsidRPr="00597DA6">
        <w:rPr>
          <w:rFonts w:ascii="Open Sans" w:hAnsi="Open Sans" w:cs="Open Sans"/>
          <w:bCs/>
          <w:sz w:val="20"/>
          <w:szCs w:val="20"/>
        </w:rPr>
        <w:t>dodavatelích a seznam pracovníků stavby.</w:t>
      </w:r>
    </w:p>
    <w:p w14:paraId="041DEFC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je povinen vyklidit </w:t>
      </w:r>
    </w:p>
    <w:p w14:paraId="0B839463" w14:textId="460D8691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Staveniště do </w:t>
      </w:r>
      <w:r w:rsidR="009677DB">
        <w:rPr>
          <w:rFonts w:ascii="Open Sans" w:hAnsi="Open Sans" w:cs="Open Sans"/>
          <w:bCs/>
          <w:sz w:val="20"/>
          <w:szCs w:val="20"/>
        </w:rPr>
        <w:t>3</w:t>
      </w:r>
      <w:r w:rsidRPr="00597DA6">
        <w:rPr>
          <w:rFonts w:ascii="Open Sans" w:hAnsi="Open Sans" w:cs="Open Sans"/>
          <w:bCs/>
          <w:sz w:val="20"/>
          <w:szCs w:val="20"/>
        </w:rPr>
        <w:t xml:space="preserve"> pracovních dnů po předání Díla,</w:t>
      </w:r>
    </w:p>
    <w:p w14:paraId="51E04233" w14:textId="77777777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prostor dotčený vadami nebo nedodělky do 1 kalendářního dne po předání opraveného Díla. </w:t>
      </w:r>
    </w:p>
    <w:p w14:paraId="23588D20" w14:textId="4B390A50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vyklizeného Staveniště a případně prostoru dotčeného vadami nebo nedodělky bude vyhotoven protokol o předání </w:t>
      </w:r>
      <w:r w:rsidR="00C0707C">
        <w:rPr>
          <w:rFonts w:ascii="Open Sans" w:hAnsi="Open Sans" w:cs="Open Sans"/>
          <w:bCs/>
          <w:sz w:val="20"/>
          <w:szCs w:val="20"/>
        </w:rPr>
        <w:t>Staveniště</w:t>
      </w:r>
      <w:r w:rsidRPr="00597DA6">
        <w:rPr>
          <w:rFonts w:ascii="Open Sans" w:hAnsi="Open Sans" w:cs="Open Sans"/>
          <w:bCs/>
          <w:sz w:val="20"/>
          <w:szCs w:val="20"/>
        </w:rPr>
        <w:t>.</w:t>
      </w:r>
    </w:p>
    <w:p w14:paraId="172ABC00" w14:textId="2EFFD90D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 xml:space="preserve">Doba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vymezená</w:t>
      </w:r>
      <w:r w:rsidRPr="00597DA6">
        <w:rPr>
          <w:rFonts w:ascii="Open Sans" w:hAnsi="Open Sans" w:cs="Open Sans"/>
          <w:b/>
          <w:bCs/>
          <w:sz w:val="20"/>
          <w:szCs w:val="20"/>
        </w:rPr>
        <w:t xml:space="preserve"> k provádění </w:t>
      </w:r>
      <w:r w:rsidR="00584329">
        <w:rPr>
          <w:rFonts w:ascii="Open Sans" w:hAnsi="Open Sans" w:cs="Open Sans"/>
          <w:b/>
          <w:bCs/>
          <w:sz w:val="20"/>
          <w:szCs w:val="20"/>
        </w:rPr>
        <w:t xml:space="preserve">prací na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Staveništi</w:t>
      </w:r>
    </w:p>
    <w:p w14:paraId="5D7B0864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Doba určená pro provádění prací na Staveništi je</w:t>
      </w:r>
    </w:p>
    <w:p w14:paraId="53FDCD9A" w14:textId="30664CE7" w:rsidR="00597DA6" w:rsidRPr="00236251" w:rsidRDefault="00597DA6" w:rsidP="00597DA6">
      <w:pPr>
        <w:pStyle w:val="Odstavecseseznamem1"/>
        <w:spacing w:after="240"/>
        <w:ind w:left="1418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v pracovních dnech </w:t>
      </w:r>
      <w:r w:rsidR="0065770D">
        <w:rPr>
          <w:rFonts w:ascii="Open Sans" w:hAnsi="Open Sans" w:cs="Open Sans"/>
          <w:bCs/>
          <w:sz w:val="20"/>
          <w:szCs w:val="20"/>
        </w:rPr>
        <w:t xml:space="preserve">a víkendech 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od </w:t>
      </w:r>
      <w:r w:rsidR="00110B0D" w:rsidRPr="0006415C">
        <w:rPr>
          <w:rFonts w:ascii="Open Sans" w:hAnsi="Open Sans" w:cs="Open Sans"/>
          <w:bCs/>
          <w:sz w:val="20"/>
          <w:szCs w:val="20"/>
        </w:rPr>
        <w:t>7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do </w:t>
      </w:r>
      <w:r w:rsidR="00067B05">
        <w:rPr>
          <w:rFonts w:ascii="Open Sans" w:hAnsi="Open Sans" w:cs="Open Sans"/>
          <w:bCs/>
          <w:sz w:val="20"/>
          <w:szCs w:val="20"/>
        </w:rPr>
        <w:t>19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</w:t>
      </w:r>
      <w:r w:rsidRPr="0006415C">
        <w:rPr>
          <w:rFonts w:ascii="Open Sans" w:hAnsi="Open Sans" w:cs="Open Sans"/>
          <w:bCs/>
          <w:sz w:val="20"/>
          <w:szCs w:val="20"/>
        </w:rPr>
        <w:t>hodin.</w:t>
      </w:r>
    </w:p>
    <w:p w14:paraId="4AC56EA7" w14:textId="4162A804" w:rsidR="00597DA6" w:rsidRPr="00236251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Smluvní strany se mohou dohodnout zápisem ve Stavebním deníku na změnách doby </w:t>
      </w:r>
      <w:r w:rsidR="00D60336">
        <w:rPr>
          <w:rFonts w:ascii="Open Sans" w:hAnsi="Open Sans" w:cs="Open Sans"/>
          <w:bCs/>
          <w:sz w:val="20"/>
          <w:szCs w:val="20"/>
        </w:rPr>
        <w:t>ur</w:t>
      </w:r>
      <w:r w:rsidR="00EE1D37">
        <w:rPr>
          <w:rFonts w:ascii="Open Sans" w:hAnsi="Open Sans" w:cs="Open Sans"/>
          <w:bCs/>
          <w:sz w:val="20"/>
          <w:szCs w:val="20"/>
        </w:rPr>
        <w:t>čené pro provádění prací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1332D11D" w14:textId="05243329" w:rsidR="00BC0F88" w:rsidRPr="004E2262" w:rsidRDefault="00D86C45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86C45">
        <w:rPr>
          <w:rFonts w:ascii="Open Sans" w:hAnsi="Open Sans" w:cs="Open Sans"/>
          <w:bCs/>
          <w:sz w:val="20"/>
          <w:szCs w:val="20"/>
        </w:rPr>
        <w:t>Doba povolená k provádění bouracích prací bude předem projednána s technickým zástupcem Objednatele tak, aby nedošlo k výraznému omezení výzkumné činnosti okolních pracovišť</w:t>
      </w:r>
      <w:r w:rsidR="00BC0F88" w:rsidRPr="004E2262">
        <w:rPr>
          <w:rFonts w:ascii="Open Sans" w:hAnsi="Open Sans" w:cs="Open Sans"/>
          <w:bCs/>
          <w:sz w:val="20"/>
          <w:szCs w:val="20"/>
        </w:rPr>
        <w:t>.</w:t>
      </w:r>
    </w:p>
    <w:p w14:paraId="1F8D1436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Kvalita / jakost použitých materiálů a technologií</w:t>
      </w:r>
    </w:p>
    <w:p w14:paraId="024D2AD2" w14:textId="77777777" w:rsidR="00597DA6" w:rsidRPr="00867CC0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2" w:name="_Ref475646636"/>
      <w:r w:rsidRPr="00597DA6">
        <w:rPr>
          <w:rFonts w:ascii="Open Sans" w:hAnsi="Open Sans" w:cs="Open Sans"/>
          <w:sz w:val="20"/>
          <w:szCs w:val="20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2"/>
    </w:p>
    <w:p w14:paraId="7B2BE914" w14:textId="1D0191F5" w:rsidR="00867CC0" w:rsidRPr="00597DA6" w:rsidRDefault="00867CC0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V</w:t>
      </w:r>
      <w:r w:rsidR="00EF0604">
        <w:rPr>
          <w:rFonts w:ascii="Open Sans" w:hAnsi="Open Sans" w:cs="Open Sans"/>
          <w:bCs/>
          <w:sz w:val="20"/>
          <w:szCs w:val="20"/>
        </w:rPr>
        <w:t> </w:t>
      </w:r>
      <w:r>
        <w:rPr>
          <w:rFonts w:ascii="Open Sans" w:hAnsi="Open Sans" w:cs="Open Sans"/>
          <w:bCs/>
          <w:sz w:val="20"/>
          <w:szCs w:val="20"/>
        </w:rPr>
        <w:t>př</w:t>
      </w:r>
      <w:r w:rsidR="00EF0604">
        <w:rPr>
          <w:rFonts w:ascii="Open Sans" w:hAnsi="Open Sans" w:cs="Open Sans"/>
          <w:bCs/>
          <w:sz w:val="20"/>
          <w:szCs w:val="20"/>
        </w:rPr>
        <w:t>ípadě materiál</w:t>
      </w:r>
      <w:r w:rsidR="005A4B04">
        <w:rPr>
          <w:rFonts w:ascii="Open Sans" w:hAnsi="Open Sans" w:cs="Open Sans"/>
          <w:bCs/>
          <w:sz w:val="20"/>
          <w:szCs w:val="20"/>
        </w:rPr>
        <w:t>ů</w:t>
      </w:r>
      <w:r w:rsidR="00EF0604">
        <w:rPr>
          <w:rFonts w:ascii="Open Sans" w:hAnsi="Open Sans" w:cs="Open Sans"/>
          <w:bCs/>
          <w:sz w:val="20"/>
          <w:szCs w:val="20"/>
        </w:rPr>
        <w:t xml:space="preserve"> </w:t>
      </w:r>
      <w:r w:rsidR="00EF0604" w:rsidRPr="00626DDF">
        <w:rPr>
          <w:rFonts w:ascii="Open Sans" w:hAnsi="Open Sans" w:cs="Open Sans"/>
          <w:bCs/>
          <w:sz w:val="20"/>
          <w:szCs w:val="20"/>
        </w:rPr>
        <w:t>pro sanaci proti vlhkosti</w:t>
      </w:r>
      <w:r w:rsidR="00EF0604" w:rsidRPr="006456DD">
        <w:rPr>
          <w:rFonts w:ascii="Open Sans" w:hAnsi="Open Sans" w:cs="Open Sans"/>
          <w:bCs/>
          <w:sz w:val="20"/>
          <w:szCs w:val="20"/>
        </w:rPr>
        <w:t xml:space="preserve"> </w:t>
      </w:r>
      <w:r w:rsidR="00E428FA">
        <w:rPr>
          <w:rFonts w:ascii="Open Sans" w:hAnsi="Open Sans" w:cs="Open Sans"/>
          <w:bCs/>
          <w:sz w:val="20"/>
          <w:szCs w:val="20"/>
        </w:rPr>
        <w:t xml:space="preserve">je Zhotovitel </w:t>
      </w:r>
      <w:r w:rsidR="00EF0604" w:rsidRPr="00626DDF">
        <w:rPr>
          <w:rFonts w:ascii="Open Sans" w:hAnsi="Open Sans" w:cs="Open Sans"/>
          <w:bCs/>
          <w:sz w:val="20"/>
          <w:szCs w:val="20"/>
        </w:rPr>
        <w:t>z důvodu technologické návaznosti na již provedené sanační práce v m</w:t>
      </w:r>
      <w:r w:rsidR="00EF0604">
        <w:rPr>
          <w:rFonts w:ascii="Open Sans" w:hAnsi="Open Sans" w:cs="Open Sans"/>
          <w:bCs/>
          <w:sz w:val="20"/>
          <w:szCs w:val="20"/>
        </w:rPr>
        <w:t>i</w:t>
      </w:r>
      <w:r w:rsidR="00EF0604" w:rsidRPr="00626DDF">
        <w:rPr>
          <w:rFonts w:ascii="Open Sans" w:hAnsi="Open Sans" w:cs="Open Sans"/>
          <w:bCs/>
          <w:sz w:val="20"/>
          <w:szCs w:val="20"/>
        </w:rPr>
        <w:t>nulých letech</w:t>
      </w:r>
      <w:r w:rsidR="00EF0604">
        <w:rPr>
          <w:rFonts w:ascii="Open Sans" w:hAnsi="Open Sans" w:cs="Open Sans"/>
          <w:bCs/>
          <w:sz w:val="20"/>
          <w:szCs w:val="20"/>
        </w:rPr>
        <w:t xml:space="preserve"> </w:t>
      </w:r>
      <w:r w:rsidR="00F55C4A">
        <w:rPr>
          <w:rFonts w:ascii="Open Sans" w:hAnsi="Open Sans" w:cs="Open Sans"/>
          <w:bCs/>
          <w:sz w:val="20"/>
          <w:szCs w:val="20"/>
        </w:rPr>
        <w:t>povinen</w:t>
      </w:r>
      <w:r w:rsidRPr="00626DDF">
        <w:rPr>
          <w:rFonts w:ascii="Open Sans" w:hAnsi="Open Sans" w:cs="Open Sans"/>
          <w:bCs/>
          <w:sz w:val="20"/>
          <w:szCs w:val="20"/>
        </w:rPr>
        <w:t xml:space="preserve"> </w:t>
      </w:r>
      <w:r>
        <w:rPr>
          <w:rFonts w:ascii="Open Sans" w:hAnsi="Open Sans" w:cs="Open Sans"/>
          <w:bCs/>
          <w:sz w:val="20"/>
          <w:szCs w:val="20"/>
        </w:rPr>
        <w:t>použít</w:t>
      </w:r>
      <w:r w:rsidRPr="00626DDF">
        <w:rPr>
          <w:rFonts w:ascii="Open Sans" w:hAnsi="Open Sans" w:cs="Open Sans"/>
          <w:bCs/>
          <w:sz w:val="20"/>
          <w:szCs w:val="20"/>
        </w:rPr>
        <w:t xml:space="preserve"> </w:t>
      </w:r>
      <w:r w:rsidR="005A4B04">
        <w:rPr>
          <w:rFonts w:ascii="Open Sans" w:hAnsi="Open Sans" w:cs="Open Sans"/>
          <w:bCs/>
          <w:sz w:val="20"/>
          <w:szCs w:val="20"/>
        </w:rPr>
        <w:t xml:space="preserve">výlučně </w:t>
      </w:r>
      <w:r>
        <w:rPr>
          <w:rFonts w:ascii="Open Sans" w:hAnsi="Open Sans" w:cs="Open Sans"/>
          <w:bCs/>
          <w:sz w:val="20"/>
          <w:szCs w:val="20"/>
        </w:rPr>
        <w:t xml:space="preserve">materiály </w:t>
      </w:r>
      <w:r w:rsidRPr="00626DDF">
        <w:rPr>
          <w:rFonts w:ascii="Open Sans" w:hAnsi="Open Sans" w:cs="Open Sans"/>
          <w:bCs/>
          <w:sz w:val="20"/>
          <w:szCs w:val="20"/>
        </w:rPr>
        <w:t>specifikované</w:t>
      </w:r>
      <w:r w:rsidR="00F55C4A">
        <w:rPr>
          <w:rFonts w:ascii="Open Sans" w:hAnsi="Open Sans" w:cs="Open Sans"/>
          <w:bCs/>
          <w:sz w:val="20"/>
          <w:szCs w:val="20"/>
        </w:rPr>
        <w:t xml:space="preserve"> projektantem</w:t>
      </w:r>
      <w:r w:rsidRPr="00626DDF">
        <w:rPr>
          <w:rFonts w:ascii="Open Sans" w:hAnsi="Open Sans" w:cs="Open Sans"/>
          <w:bCs/>
          <w:sz w:val="20"/>
          <w:szCs w:val="20"/>
        </w:rPr>
        <w:t xml:space="preserve"> v</w:t>
      </w:r>
      <w:r>
        <w:rPr>
          <w:rFonts w:ascii="Open Sans" w:hAnsi="Open Sans" w:cs="Open Sans"/>
          <w:bCs/>
          <w:sz w:val="20"/>
          <w:szCs w:val="20"/>
        </w:rPr>
        <w:t> Příloze č. 1</w:t>
      </w:r>
      <w:r w:rsidRPr="00626DDF">
        <w:rPr>
          <w:rFonts w:ascii="Open Sans" w:hAnsi="Open Sans" w:cs="Open Sans"/>
          <w:bCs/>
          <w:sz w:val="20"/>
          <w:szCs w:val="20"/>
        </w:rPr>
        <w:t>.</w:t>
      </w:r>
    </w:p>
    <w:p w14:paraId="65706D8A" w14:textId="4F9831A9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se zavazuje a ručí za to, že při realizaci Díla nepoužije žádný zdravotně závadný materiál. Pokud tak Zhotovitel</w:t>
      </w:r>
      <w:r w:rsidR="007F5B49">
        <w:rPr>
          <w:rFonts w:ascii="Open Sans" w:hAnsi="Open Sans" w:cs="Open Sans"/>
          <w:sz w:val="20"/>
          <w:szCs w:val="20"/>
        </w:rPr>
        <w:t xml:space="preserve"> přesto</w:t>
      </w:r>
      <w:r w:rsidRPr="00597DA6">
        <w:rPr>
          <w:rFonts w:ascii="Open Sans" w:hAnsi="Open Sans" w:cs="Open Sans"/>
          <w:sz w:val="20"/>
          <w:szCs w:val="20"/>
        </w:rPr>
        <w:t xml:space="preserve"> učiní, je povinen na písemné vyzvání Objednatele provést na vlastní náklady okamžitě nápravu.</w:t>
      </w:r>
    </w:p>
    <w:p w14:paraId="6A8D4918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Technický</w:t>
      </w:r>
      <w:r w:rsidRPr="00597DA6">
        <w:rPr>
          <w:rFonts w:ascii="Open Sans" w:hAnsi="Open Sans" w:cs="Open Sans"/>
          <w:b/>
          <w:sz w:val="20"/>
          <w:szCs w:val="20"/>
        </w:rPr>
        <w:t xml:space="preserve"> dozor</w:t>
      </w:r>
    </w:p>
    <w:p w14:paraId="493A081E" w14:textId="30452C82" w:rsidR="00597DA6" w:rsidRPr="00660231" w:rsidRDefault="00597DA6" w:rsidP="00DF25B9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určuje osobu provádějící technický dozor, která bude jeho jménem kontrolovat průběh výstavby s ohledem na kvalitu a správnost prováděných prací a provádět kontrolu vykazovaných prací ve vztahu </w:t>
      </w:r>
      <w:r w:rsidR="005841BF">
        <w:rPr>
          <w:rFonts w:ascii="Open Sans" w:hAnsi="Open Sans" w:cs="Open Sans"/>
          <w:sz w:val="20"/>
          <w:szCs w:val="20"/>
        </w:rPr>
        <w:t>k</w:t>
      </w:r>
      <w:r w:rsidRPr="00597DA6">
        <w:rPr>
          <w:rFonts w:ascii="Open Sans" w:hAnsi="Open Sans" w:cs="Open Sans"/>
          <w:sz w:val="20"/>
          <w:szCs w:val="20"/>
        </w:rPr>
        <w:t xml:space="preserve"> čerpání finančních prostředků.</w:t>
      </w:r>
    </w:p>
    <w:p w14:paraId="52563E0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Stavbyvedoucí</w:t>
      </w:r>
    </w:p>
    <w:p w14:paraId="6CAF02EF" w14:textId="764554E6" w:rsidR="006B7698" w:rsidRPr="00E60128" w:rsidRDefault="00597DA6" w:rsidP="004C38F5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 pravidelnou přítomnost stavbyvedoucího</w:t>
      </w:r>
      <w:r w:rsidR="00B9136E" w:rsidRPr="00E60128">
        <w:rPr>
          <w:rFonts w:ascii="Open Sans" w:hAnsi="Open Sans" w:cs="Open Sans"/>
          <w:bCs/>
          <w:sz w:val="20"/>
          <w:szCs w:val="20"/>
        </w:rPr>
        <w:t xml:space="preserve"> (dále jen </w:t>
      </w:r>
      <w:r w:rsidR="003F2751" w:rsidRPr="00E60128">
        <w:rPr>
          <w:rFonts w:ascii="Open Sans" w:hAnsi="Open Sans" w:cs="Open Sans"/>
          <w:b/>
          <w:sz w:val="20"/>
          <w:szCs w:val="20"/>
        </w:rPr>
        <w:t>„Stavbyvedoucí“</w:t>
      </w:r>
      <w:r w:rsidR="003F2751" w:rsidRPr="00E60128">
        <w:rPr>
          <w:rFonts w:ascii="Open Sans" w:hAnsi="Open Sans" w:cs="Open Sans"/>
          <w:bCs/>
          <w:sz w:val="20"/>
          <w:szCs w:val="20"/>
        </w:rPr>
        <w:t>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na Staveništi; </w:t>
      </w:r>
      <w:r w:rsidR="003F2751" w:rsidRPr="00E60128">
        <w:rPr>
          <w:rFonts w:ascii="Open Sans" w:hAnsi="Open Sans" w:cs="Open Sans"/>
          <w:bCs/>
          <w:sz w:val="20"/>
          <w:szCs w:val="20"/>
        </w:rPr>
        <w:t>S</w:t>
      </w:r>
      <w:r w:rsidRPr="00E60128">
        <w:rPr>
          <w:rFonts w:ascii="Open Sans" w:hAnsi="Open Sans" w:cs="Open Sans"/>
          <w:bCs/>
          <w:sz w:val="20"/>
          <w:szCs w:val="20"/>
        </w:rPr>
        <w:t>tavbyvedoucí se účastní kontrolní schůzky</w:t>
      </w:r>
      <w:r w:rsidR="00AC2B8D" w:rsidRPr="00E60128">
        <w:rPr>
          <w:rFonts w:ascii="Open Sans" w:hAnsi="Open Sans" w:cs="Open Sans"/>
          <w:bCs/>
          <w:sz w:val="20"/>
          <w:szCs w:val="20"/>
        </w:rPr>
        <w:t xml:space="preserve"> (kontrolního dne)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minimálně 1x týdně nebo bez zbytečného prodlení vždy, bude-li k tomu vyzván</w:t>
      </w:r>
      <w:r w:rsidR="00571D15" w:rsidRPr="00E60128">
        <w:rPr>
          <w:rFonts w:ascii="Open Sans" w:hAnsi="Open Sans" w:cs="Open Sans"/>
          <w:bCs/>
          <w:sz w:val="20"/>
          <w:szCs w:val="20"/>
        </w:rPr>
        <w:t xml:space="preserve"> osobou provádějící</w:t>
      </w:r>
      <w:r w:rsidRPr="00E60128">
        <w:rPr>
          <w:rFonts w:ascii="Open Sans" w:hAnsi="Open Sans" w:cs="Open Sans"/>
          <w:bCs/>
          <w:sz w:val="20"/>
          <w:szCs w:val="20"/>
        </w:rPr>
        <w:t xml:space="preserve"> technický dozor.</w:t>
      </w:r>
    </w:p>
    <w:p w14:paraId="157BDFFF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Stavební deník</w:t>
      </w:r>
    </w:p>
    <w:p w14:paraId="4C4CEAB7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Zhotovitel je povinen vést ode dne zahájení realizace Díla Stavební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507C052C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Zápisy ve Stavebním deníku se nepovažují za změnu Smlouvy, ale slouží</w:t>
      </w:r>
      <w:r w:rsidR="00C36E12">
        <w:rPr>
          <w:rFonts w:ascii="Open Sans" w:hAnsi="Open Sans" w:cs="Open Sans"/>
          <w:bCs/>
          <w:sz w:val="20"/>
          <w:szCs w:val="20"/>
        </w:rPr>
        <w:t xml:space="preserve"> </w:t>
      </w:r>
      <w:r w:rsidRPr="00236251">
        <w:rPr>
          <w:rFonts w:ascii="Open Sans" w:hAnsi="Open Sans" w:cs="Open Sans"/>
          <w:bCs/>
          <w:sz w:val="20"/>
          <w:szCs w:val="20"/>
        </w:rPr>
        <w:t xml:space="preserve">jako </w:t>
      </w:r>
      <w:r w:rsidR="002266DB">
        <w:rPr>
          <w:rFonts w:ascii="Open Sans" w:hAnsi="Open Sans" w:cs="Open Sans"/>
          <w:bCs/>
          <w:sz w:val="20"/>
          <w:szCs w:val="20"/>
        </w:rPr>
        <w:t>po</w:t>
      </w:r>
      <w:r w:rsidRPr="00236251">
        <w:rPr>
          <w:rFonts w:ascii="Open Sans" w:hAnsi="Open Sans" w:cs="Open Sans"/>
          <w:bCs/>
          <w:sz w:val="20"/>
          <w:szCs w:val="20"/>
        </w:rPr>
        <w:t>dklad pro vypracování doplňků (dodatků) a změn Smlouvy.</w:t>
      </w:r>
    </w:p>
    <w:p w14:paraId="3A1EE525" w14:textId="298A6744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Stavební deník musí být stále přístupný na Staveništi.</w:t>
      </w:r>
    </w:p>
    <w:p w14:paraId="4E497EAD" w14:textId="77777777" w:rsidR="00597DA6" w:rsidRPr="00236251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sz w:val="20"/>
          <w:szCs w:val="20"/>
          <w:u w:val="single"/>
        </w:rPr>
      </w:pPr>
      <w:bookmarkStart w:id="23" w:name="_Ref415043953"/>
      <w:r w:rsidRPr="00236251">
        <w:rPr>
          <w:rFonts w:ascii="Open Sans" w:hAnsi="Open Sans" w:cs="Open Sans"/>
          <w:b/>
          <w:sz w:val="20"/>
          <w:szCs w:val="20"/>
          <w:u w:val="single"/>
        </w:rPr>
        <w:t>PŘEDÁNÍ A PŘEVZETÍ DÍLA</w:t>
      </w:r>
      <w:bookmarkEnd w:id="23"/>
    </w:p>
    <w:p w14:paraId="0976BB4A" w14:textId="0B92651E" w:rsidR="00597DA6" w:rsidRPr="003F64C4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3F64C4">
        <w:rPr>
          <w:rFonts w:ascii="Open Sans" w:hAnsi="Open Sans" w:cs="Open Sans"/>
          <w:szCs w:val="20"/>
        </w:rPr>
        <w:t>Zhotovitel splní svou povinnost provést Dílo</w:t>
      </w:r>
      <w:r w:rsidR="003F64C4">
        <w:rPr>
          <w:rFonts w:ascii="Open Sans" w:hAnsi="Open Sans" w:cs="Open Sans"/>
          <w:szCs w:val="20"/>
        </w:rPr>
        <w:t xml:space="preserve"> </w:t>
      </w:r>
      <w:r w:rsidRPr="003F64C4">
        <w:rPr>
          <w:rFonts w:ascii="Open Sans" w:hAnsi="Open Sans" w:cs="Open Sans"/>
          <w:szCs w:val="20"/>
        </w:rPr>
        <w:t>závěrečným předá</w:t>
      </w:r>
      <w:r w:rsidR="00FC51CD" w:rsidRPr="003F64C4">
        <w:rPr>
          <w:rFonts w:ascii="Open Sans" w:hAnsi="Open Sans" w:cs="Open Sans"/>
          <w:szCs w:val="20"/>
        </w:rPr>
        <w:t>ním po zhotovení celého Díla</w:t>
      </w:r>
      <w:r w:rsidRPr="003F64C4">
        <w:rPr>
          <w:rFonts w:ascii="Open Sans" w:hAnsi="Open Sans" w:cs="Open Sans"/>
          <w:szCs w:val="20"/>
        </w:rPr>
        <w:t xml:space="preserve">. </w:t>
      </w:r>
    </w:p>
    <w:p w14:paraId="2AFBB610" w14:textId="6133EE83" w:rsidR="00597DA6" w:rsidRPr="00236251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písemně oznámit připravenost Díla </w:t>
      </w:r>
      <w:r w:rsidR="00114E39" w:rsidRPr="00236251">
        <w:rPr>
          <w:rFonts w:ascii="Open Sans" w:hAnsi="Open Sans" w:cs="Open Sans"/>
          <w:szCs w:val="20"/>
        </w:rPr>
        <w:t xml:space="preserve">k </w:t>
      </w:r>
      <w:r w:rsidRPr="00236251">
        <w:rPr>
          <w:rFonts w:ascii="Open Sans" w:hAnsi="Open Sans" w:cs="Open Sans"/>
          <w:szCs w:val="20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E60128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při </w:t>
      </w:r>
      <w:r w:rsidR="00AC4EFB">
        <w:rPr>
          <w:rFonts w:ascii="Open Sans" w:hAnsi="Open Sans" w:cs="Open Sans"/>
          <w:szCs w:val="20"/>
        </w:rPr>
        <w:t xml:space="preserve">závěrečném </w:t>
      </w:r>
      <w:r w:rsidRPr="00236251">
        <w:rPr>
          <w:rFonts w:ascii="Open Sans" w:hAnsi="Open Sans" w:cs="Open Sans"/>
          <w:szCs w:val="20"/>
        </w:rPr>
        <w:t>předání Díla</w:t>
      </w:r>
      <w:r w:rsidR="00FC51CD">
        <w:rPr>
          <w:rFonts w:ascii="Open Sans" w:hAnsi="Open Sans" w:cs="Open Sans"/>
          <w:szCs w:val="20"/>
        </w:rPr>
        <w:t xml:space="preserve"> </w:t>
      </w:r>
      <w:r w:rsidRPr="00236251">
        <w:rPr>
          <w:rFonts w:ascii="Open Sans" w:hAnsi="Open Sans" w:cs="Open Sans"/>
          <w:szCs w:val="20"/>
        </w:rPr>
        <w:t>předat Objednateli zejména tyto dokl</w:t>
      </w:r>
      <w:r w:rsidRPr="00E60128">
        <w:rPr>
          <w:rFonts w:ascii="Open Sans" w:hAnsi="Open Sans" w:cs="Open Sans"/>
          <w:szCs w:val="20"/>
        </w:rPr>
        <w:t xml:space="preserve">ady: </w:t>
      </w:r>
    </w:p>
    <w:p w14:paraId="10DBCEEC" w14:textId="2E0671D8" w:rsidR="00597DA6" w:rsidRPr="00E60128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c</w:t>
      </w:r>
      <w:r w:rsidR="00597DA6" w:rsidRPr="00E60128">
        <w:rPr>
          <w:rFonts w:ascii="Open Sans" w:hAnsi="Open Sans" w:cs="Open Sans"/>
          <w:szCs w:val="20"/>
        </w:rPr>
        <w:t>ertifikáty jakosti dodaných materiálů, výrobků a technologických zařízení</w:t>
      </w:r>
      <w:r>
        <w:rPr>
          <w:rFonts w:ascii="Open Sans" w:hAnsi="Open Sans" w:cs="Open Sans"/>
          <w:szCs w:val="20"/>
        </w:rPr>
        <w:t xml:space="preserve"> a</w:t>
      </w:r>
      <w:r w:rsidR="00597DA6" w:rsidRPr="00E60128">
        <w:rPr>
          <w:rFonts w:ascii="Open Sans" w:hAnsi="Open Sans" w:cs="Open Sans"/>
          <w:szCs w:val="20"/>
        </w:rPr>
        <w:t xml:space="preserve"> prohlášení o shodě v listinné (</w:t>
      </w:r>
      <w:r w:rsidR="001D6A64" w:rsidRPr="00E60128">
        <w:rPr>
          <w:rFonts w:ascii="Open Sans" w:hAnsi="Open Sans" w:cs="Open Sans"/>
          <w:szCs w:val="20"/>
        </w:rPr>
        <w:t>1</w:t>
      </w:r>
      <w:r w:rsidR="00597DA6" w:rsidRPr="00E60128">
        <w:rPr>
          <w:rFonts w:ascii="Open Sans" w:hAnsi="Open Sans" w:cs="Open Sans"/>
          <w:szCs w:val="20"/>
        </w:rPr>
        <w:t xml:space="preserve"> paré) a digitální formě</w:t>
      </w:r>
      <w:r w:rsidR="007A0905" w:rsidRPr="00E60128">
        <w:rPr>
          <w:rFonts w:ascii="Open Sans" w:hAnsi="Open Sans" w:cs="Open Sans"/>
          <w:szCs w:val="20"/>
        </w:rPr>
        <w:t>,</w:t>
      </w:r>
    </w:p>
    <w:p w14:paraId="5B9DF179" w14:textId="55707171" w:rsidR="00597DA6" w:rsidRPr="00E60128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v souladu se zákonem č. </w:t>
      </w:r>
      <w:r w:rsidR="00CE3136" w:rsidRPr="00E60128">
        <w:rPr>
          <w:rFonts w:ascii="Open Sans" w:hAnsi="Open Sans" w:cs="Open Sans"/>
          <w:szCs w:val="20"/>
        </w:rPr>
        <w:t>541/2020 Sb., o odpadech, v platném znění</w:t>
      </w:r>
      <w:r w:rsidRPr="00E60128">
        <w:rPr>
          <w:rFonts w:ascii="Open Sans" w:hAnsi="Open Sans" w:cs="Open Sans"/>
          <w:szCs w:val="20"/>
        </w:rPr>
        <w:t xml:space="preserve">, </w:t>
      </w:r>
      <w:r w:rsidR="00597DA6" w:rsidRPr="00E60128">
        <w:rPr>
          <w:rFonts w:ascii="Open Sans" w:hAnsi="Open Sans" w:cs="Open Sans"/>
          <w:szCs w:val="20"/>
        </w:rPr>
        <w:t>kopie veškerých dokladů o likvidaci odpadů</w:t>
      </w:r>
      <w:r w:rsidR="00DD42C2" w:rsidRPr="00E60128">
        <w:rPr>
          <w:rFonts w:ascii="Open Sans" w:hAnsi="Open Sans" w:cs="Open Sans"/>
          <w:szCs w:val="20"/>
        </w:rPr>
        <w:t>,</w:t>
      </w:r>
      <w:r w:rsidR="00597DA6" w:rsidRPr="00E60128">
        <w:rPr>
          <w:rFonts w:ascii="Open Sans" w:hAnsi="Open Sans" w:cs="Open Sans"/>
          <w:szCs w:val="20"/>
        </w:rPr>
        <w:t xml:space="preserve"> které vznikly v souvislosti s provedením Díla</w:t>
      </w:r>
      <w:r w:rsidR="00DD42C2" w:rsidRPr="00E60128">
        <w:rPr>
          <w:rFonts w:ascii="Open Sans" w:hAnsi="Open Sans" w:cs="Open Sans"/>
          <w:szCs w:val="20"/>
        </w:rPr>
        <w:t>, a to</w:t>
      </w:r>
      <w:r w:rsidR="00597DA6" w:rsidRPr="00E60128">
        <w:rPr>
          <w:rFonts w:ascii="Open Sans" w:hAnsi="Open Sans" w:cs="Open Sans"/>
          <w:szCs w:val="20"/>
        </w:rPr>
        <w:t xml:space="preserve"> v listinné (2 paré) a digitální formě,</w:t>
      </w:r>
    </w:p>
    <w:p w14:paraId="5545A292" w14:textId="21CD24A4" w:rsidR="00FC51CD" w:rsidRPr="00341F98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dokumentaci skutečného provedení </w:t>
      </w:r>
      <w:r w:rsidR="00DD42C2" w:rsidRPr="00E60128">
        <w:rPr>
          <w:rFonts w:ascii="Open Sans" w:hAnsi="Open Sans" w:cs="Open Sans"/>
          <w:szCs w:val="20"/>
        </w:rPr>
        <w:t xml:space="preserve">Díla </w:t>
      </w:r>
      <w:r w:rsidRPr="00E60128">
        <w:rPr>
          <w:rFonts w:ascii="Open Sans" w:hAnsi="Open Sans" w:cs="Open Sans"/>
          <w:szCs w:val="20"/>
        </w:rPr>
        <w:t>v listinné (</w:t>
      </w:r>
      <w:r w:rsidR="00413D13" w:rsidRPr="00E60128">
        <w:rPr>
          <w:rFonts w:ascii="Open Sans" w:hAnsi="Open Sans" w:cs="Open Sans"/>
          <w:szCs w:val="20"/>
        </w:rPr>
        <w:t>1</w:t>
      </w:r>
      <w:r w:rsidRPr="00E60128">
        <w:rPr>
          <w:rFonts w:ascii="Open Sans" w:hAnsi="Open Sans" w:cs="Open Sans"/>
          <w:szCs w:val="20"/>
        </w:rPr>
        <w:t xml:space="preserve"> paré</w:t>
      </w:r>
      <w:r w:rsidRPr="00341F98">
        <w:rPr>
          <w:rFonts w:ascii="Open Sans" w:hAnsi="Open Sans" w:cs="Open Sans"/>
          <w:szCs w:val="20"/>
        </w:rPr>
        <w:t>) a digitální formě,</w:t>
      </w:r>
    </w:p>
    <w:p w14:paraId="12180D6A" w14:textId="39D6CA47" w:rsidR="00FC51CD" w:rsidRPr="00341F98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341F98">
        <w:rPr>
          <w:rFonts w:ascii="Open Sans" w:hAnsi="Open Sans" w:cs="Open Sans"/>
          <w:szCs w:val="20"/>
        </w:rPr>
        <w:t>protokoly o provedených zkouškách, revizní zpráv</w:t>
      </w:r>
      <w:r w:rsidR="00E3741D" w:rsidRPr="00341F98">
        <w:rPr>
          <w:rFonts w:ascii="Open Sans" w:hAnsi="Open Sans" w:cs="Open Sans"/>
          <w:szCs w:val="20"/>
        </w:rPr>
        <w:t>y a</w:t>
      </w:r>
    </w:p>
    <w:p w14:paraId="3FC7580D" w14:textId="77777777" w:rsidR="00597DA6" w:rsidRPr="00341F98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341F98">
        <w:rPr>
          <w:rFonts w:ascii="Open Sans" w:hAnsi="Open Sans" w:cs="Open Sans"/>
          <w:szCs w:val="20"/>
        </w:rPr>
        <w:t>Stavební deník.</w:t>
      </w:r>
    </w:p>
    <w:p w14:paraId="5D89BB92" w14:textId="75DF1EE3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bookmarkStart w:id="24" w:name="_Ref415144313"/>
      <w:r w:rsidRPr="00597DA6">
        <w:rPr>
          <w:rFonts w:ascii="Open Sans" w:hAnsi="Open Sans" w:cs="Open Sans"/>
          <w:szCs w:val="20"/>
        </w:rPr>
        <w:t>Objednatel není povinen převzít Dílo, vykazuj</w:t>
      </w:r>
      <w:r w:rsidR="0007564E">
        <w:rPr>
          <w:rFonts w:ascii="Open Sans" w:hAnsi="Open Sans" w:cs="Open Sans"/>
          <w:szCs w:val="20"/>
        </w:rPr>
        <w:t>e</w:t>
      </w:r>
      <w:r w:rsidRPr="00597DA6">
        <w:rPr>
          <w:rFonts w:ascii="Open Sans" w:hAnsi="Open Sans" w:cs="Open Sans"/>
          <w:szCs w:val="20"/>
        </w:rPr>
        <w:t>-li vady nebo nedodělky. Nevyužije-li Objednatel svého práva nepřevzít Dílo</w:t>
      </w:r>
      <w:r w:rsidR="00FC51CD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vykazující vady nebo nedodělky, uvedou Zhotovitel a Objednatel v 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 xml:space="preserve">ředávacím protokolu soupis zjištěných vad nebo nedodělků, včetně způsobu a termínu jejich odstranění. Nedojde-li v 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>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</w:t>
      </w:r>
      <w:r w:rsidR="003E6C40">
        <w:rPr>
          <w:rFonts w:ascii="Open Sans" w:hAnsi="Open Sans" w:cs="Open Sans"/>
          <w:szCs w:val="20"/>
        </w:rPr>
        <w:t xml:space="preserve"> </w:t>
      </w:r>
      <w:r w:rsidR="00006357" w:rsidRPr="00006357">
        <w:rPr>
          <w:rFonts w:ascii="Open Sans" w:hAnsi="Open Sans" w:cs="Open Sans"/>
          <w:szCs w:val="20"/>
        </w:rPr>
        <w:t>o odstranění vad a nedodělků</w:t>
      </w:r>
      <w:r w:rsidRPr="00597DA6">
        <w:rPr>
          <w:rFonts w:ascii="Open Sans" w:hAnsi="Open Sans" w:cs="Open Sans"/>
          <w:szCs w:val="20"/>
        </w:rPr>
        <w:t>.</w:t>
      </w:r>
      <w:bookmarkEnd w:id="24"/>
    </w:p>
    <w:p w14:paraId="07EDA982" w14:textId="236D3938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Vadou se rozumí odchylka v kvalitě, rozsahu nebo parametrech Díla, stanovených touto Smlouvou, obecně závaznými předpisy nebo normami ČR </w:t>
      </w:r>
      <w:r w:rsidR="005C3E8F">
        <w:rPr>
          <w:rFonts w:ascii="Open Sans" w:hAnsi="Open Sans" w:cs="Open Sans"/>
          <w:szCs w:val="20"/>
        </w:rPr>
        <w:t>nebo</w:t>
      </w:r>
      <w:r w:rsidRPr="00597DA6">
        <w:rPr>
          <w:rFonts w:ascii="Open Sans" w:hAnsi="Open Sans" w:cs="Open Sans"/>
          <w:szCs w:val="20"/>
        </w:rPr>
        <w:t xml:space="preserve"> EU. Nedodělkem se rozumí nedokončená práce.</w:t>
      </w:r>
    </w:p>
    <w:p w14:paraId="438C8F0F" w14:textId="77777777" w:rsidR="00597DA6" w:rsidRPr="00597DA6" w:rsidRDefault="00597DA6" w:rsidP="00597DA6">
      <w:pPr>
        <w:spacing w:after="0"/>
        <w:ind w:left="426"/>
        <w:rPr>
          <w:rFonts w:ascii="Open Sans" w:hAnsi="Open Sans" w:cs="Open Sans"/>
          <w:szCs w:val="20"/>
        </w:rPr>
      </w:pPr>
    </w:p>
    <w:p w14:paraId="0258FA16" w14:textId="46783BD1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5" w:name="_Ref415144254"/>
      <w:r w:rsidRPr="00597DA6">
        <w:rPr>
          <w:rFonts w:ascii="Open Sans" w:hAnsi="Open Sans" w:cs="Open Sans"/>
          <w:sz w:val="20"/>
          <w:szCs w:val="20"/>
        </w:rPr>
        <w:t xml:space="preserve">O ukončeném předávacím řízení vyhotoví Smluvní strany </w:t>
      </w:r>
      <w:r w:rsidR="00114E39">
        <w:rPr>
          <w:rFonts w:ascii="Open Sans" w:hAnsi="Open Sans" w:cs="Open Sans"/>
          <w:sz w:val="20"/>
          <w:szCs w:val="20"/>
        </w:rPr>
        <w:t>P</w:t>
      </w:r>
      <w:r w:rsidRPr="00597DA6">
        <w:rPr>
          <w:rFonts w:ascii="Open Sans" w:hAnsi="Open Sans" w:cs="Open Sans"/>
          <w:sz w:val="20"/>
          <w:szCs w:val="20"/>
        </w:rPr>
        <w:t>ředávací protokol obsahující potvrzení o řádném předání Díla. Předávací protokol obsahuje tyto povinné náležitosti:</w:t>
      </w:r>
      <w:bookmarkEnd w:id="25"/>
    </w:p>
    <w:p w14:paraId="2A7EC3FC" w14:textId="4CC2BAE5" w:rsidR="00597DA6" w:rsidRPr="00597DA6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>
        <w:rPr>
          <w:rFonts w:ascii="Open Sans" w:hAnsi="Open Sans" w:cs="Open Sans"/>
          <w:szCs w:val="20"/>
        </w:rPr>
        <w:t xml:space="preserve">Identifikační </w:t>
      </w:r>
      <w:r w:rsidR="00597DA6" w:rsidRPr="00597DA6">
        <w:rPr>
          <w:rFonts w:ascii="Open Sans" w:hAnsi="Open Sans" w:cs="Open Sans"/>
          <w:szCs w:val="20"/>
        </w:rPr>
        <w:t>údaje Zhotovitel</w:t>
      </w:r>
      <w:r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  <w:r w:rsidR="001932FB">
        <w:rPr>
          <w:rFonts w:ascii="Open Sans" w:hAnsi="Open Sans" w:cs="Open Sans"/>
          <w:szCs w:val="20"/>
        </w:rPr>
        <w:t xml:space="preserve"> jeho</w:t>
      </w:r>
      <w:r w:rsidR="00597DA6" w:rsidRPr="00597DA6">
        <w:rPr>
          <w:rFonts w:ascii="Open Sans" w:hAnsi="Open Sans" w:cs="Open Sans"/>
          <w:szCs w:val="20"/>
        </w:rPr>
        <w:t xml:space="preserve"> </w:t>
      </w:r>
      <w:r w:rsidR="001932FB">
        <w:rPr>
          <w:rFonts w:ascii="Open Sans" w:hAnsi="Open Sans" w:cs="Open Sans"/>
          <w:szCs w:val="20"/>
        </w:rPr>
        <w:t>pod</w:t>
      </w:r>
      <w:r w:rsidR="001932FB" w:rsidRPr="00597DA6">
        <w:rPr>
          <w:rFonts w:ascii="Open Sans" w:hAnsi="Open Sans" w:cs="Open Sans"/>
          <w:szCs w:val="20"/>
        </w:rPr>
        <w:t>dodavatel</w:t>
      </w:r>
      <w:r w:rsidR="001932FB">
        <w:rPr>
          <w:rFonts w:ascii="Open Sans" w:hAnsi="Open Sans" w:cs="Open Sans"/>
          <w:szCs w:val="20"/>
        </w:rPr>
        <w:t>ů a</w:t>
      </w:r>
      <w:r w:rsidR="001932FB"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>Objednatel</w:t>
      </w:r>
      <w:r w:rsidR="001932FB"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</w:p>
    <w:p w14:paraId="5C31518C" w14:textId="62D68AF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popis Díla a jeho způsobilosti</w:t>
      </w:r>
      <w:r w:rsidR="00C4348B">
        <w:rPr>
          <w:rFonts w:ascii="Open Sans" w:hAnsi="Open Sans" w:cs="Open Sans"/>
          <w:szCs w:val="20"/>
        </w:rPr>
        <w:t xml:space="preserve"> sloužit požadovanému účelu</w:t>
      </w:r>
      <w:r w:rsidRPr="00597DA6">
        <w:rPr>
          <w:rFonts w:ascii="Open Sans" w:hAnsi="Open Sans" w:cs="Open Sans"/>
          <w:szCs w:val="20"/>
        </w:rPr>
        <w:t>,</w:t>
      </w:r>
    </w:p>
    <w:p w14:paraId="6B123EC6" w14:textId="7CDCF1B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seznam technické dokumentace,</w:t>
      </w:r>
    </w:p>
    <w:p w14:paraId="35FF26BE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případná výhrada Objednatele týkající se vad nebo nedodělků,</w:t>
      </w:r>
    </w:p>
    <w:p w14:paraId="187E27C2" w14:textId="50F054D2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 xml:space="preserve">datum </w:t>
      </w:r>
      <w:r w:rsidR="00B67B2B">
        <w:rPr>
          <w:rFonts w:ascii="Open Sans" w:hAnsi="Open Sans" w:cs="Open Sans"/>
          <w:szCs w:val="20"/>
        </w:rPr>
        <w:t xml:space="preserve">a </w:t>
      </w:r>
      <w:r w:rsidR="00E95EDA">
        <w:rPr>
          <w:rFonts w:ascii="Open Sans" w:hAnsi="Open Sans" w:cs="Open Sans"/>
          <w:szCs w:val="20"/>
        </w:rPr>
        <w:t>podpis</w:t>
      </w:r>
      <w:r w:rsidR="00B67B2B">
        <w:rPr>
          <w:rFonts w:ascii="Open Sans" w:hAnsi="Open Sans" w:cs="Open Sans"/>
          <w:szCs w:val="20"/>
        </w:rPr>
        <w:t>y</w:t>
      </w:r>
      <w:r w:rsidR="00545540">
        <w:rPr>
          <w:rFonts w:ascii="Open Sans" w:hAnsi="Open Sans" w:cs="Open Sans"/>
          <w:szCs w:val="20"/>
        </w:rPr>
        <w:t xml:space="preserve"> Smluvní</w:t>
      </w:r>
      <w:r w:rsidR="00B67B2B">
        <w:rPr>
          <w:rFonts w:ascii="Open Sans" w:hAnsi="Open Sans" w:cs="Open Sans"/>
          <w:szCs w:val="20"/>
        </w:rPr>
        <w:t>ch</w:t>
      </w:r>
      <w:r w:rsidR="00545540">
        <w:rPr>
          <w:rFonts w:ascii="Open Sans" w:hAnsi="Open Sans" w:cs="Open Sans"/>
          <w:szCs w:val="20"/>
        </w:rPr>
        <w:t xml:space="preserve"> stran</w:t>
      </w:r>
      <w:r w:rsidRPr="00597DA6">
        <w:rPr>
          <w:rFonts w:ascii="Open Sans" w:hAnsi="Open Sans" w:cs="Open Sans"/>
          <w:szCs w:val="20"/>
        </w:rPr>
        <w:t>.</w:t>
      </w:r>
    </w:p>
    <w:p w14:paraId="3AC8040F" w14:textId="06A13EFF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Předání Díla</w:t>
      </w:r>
      <w:r w:rsidR="00C902B1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nezbavuje Zhotovitele odpovědnosti za škody vzniklé v důsledku vad.</w:t>
      </w:r>
    </w:p>
    <w:p w14:paraId="26509156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ZÁSTUPCI, OZNAMOVÁNÍ:</w:t>
      </w:r>
    </w:p>
    <w:p w14:paraId="7BE45A91" w14:textId="77777777" w:rsidR="00597DA6" w:rsidRPr="00597DA6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6" w:name="_Ref380049948"/>
      <w:r w:rsidRPr="00597DA6">
        <w:rPr>
          <w:rFonts w:ascii="Open Sans" w:hAnsi="Open Sans" w:cs="Open Sans"/>
          <w:sz w:val="20"/>
          <w:szCs w:val="20"/>
        </w:rPr>
        <w:t>Objednatel zmocnil tyto technické zástupce odpovědné za řízení realizace Díla</w:t>
      </w:r>
      <w:r w:rsidR="004B4FE9">
        <w:rPr>
          <w:rFonts w:ascii="Open Sans" w:hAnsi="Open Sans" w:cs="Open Sans"/>
          <w:sz w:val="20"/>
          <w:szCs w:val="20"/>
        </w:rPr>
        <w:t>, jeho převzetí</w:t>
      </w:r>
      <w:r w:rsidRPr="00597DA6">
        <w:rPr>
          <w:rFonts w:ascii="Open Sans" w:hAnsi="Open Sans" w:cs="Open Sans"/>
          <w:sz w:val="20"/>
          <w:szCs w:val="20"/>
        </w:rPr>
        <w:t xml:space="preserve"> a ke komunikaci se Zhotovitelem:</w:t>
      </w:r>
      <w:bookmarkEnd w:id="26"/>
    </w:p>
    <w:p w14:paraId="02737413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  <w:t>xxxxxxxxxxxxxxxx</w:t>
      </w:r>
    </w:p>
    <w:p w14:paraId="2238B912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xxxxxxxxxxxxxxxx </w:t>
      </w:r>
    </w:p>
    <w:p w14:paraId="7520BBE8" w14:textId="77777777" w:rsidR="00597DA6" w:rsidRPr="00597DA6" w:rsidRDefault="00597DA6" w:rsidP="00A66753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tel.: xxxxxxxxxxxxxxxx</w:t>
      </w:r>
    </w:p>
    <w:p w14:paraId="03D5B85C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  <w:t>xxxxxxxxxxxxxxxx</w:t>
      </w:r>
    </w:p>
    <w:p w14:paraId="390E4550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xxxxxxxxxxxxxxxx </w:t>
      </w:r>
    </w:p>
    <w:p w14:paraId="7385E820" w14:textId="77777777" w:rsidR="00597DA6" w:rsidRPr="00597DA6" w:rsidRDefault="00597DA6" w:rsidP="00C65E82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tel.: xxxxxxxxxxxxxxxx</w:t>
      </w:r>
    </w:p>
    <w:p w14:paraId="7326FA3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7" w:name="_Ref380049965"/>
      <w:r w:rsidRPr="00597DA6">
        <w:rPr>
          <w:rFonts w:ascii="Open Sans" w:hAnsi="Open Sans" w:cs="Open Sans"/>
          <w:sz w:val="20"/>
          <w:szCs w:val="20"/>
        </w:rPr>
        <w:t>Zhotovitel zmocnil tyto technické zástupce odpovědné za komunikaci s Objednatelem:</w:t>
      </w:r>
      <w:bookmarkEnd w:id="27"/>
    </w:p>
    <w:p w14:paraId="395969FE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  <w:highlight w:val="yellow"/>
        </w:rPr>
        <w:t>___________________________</w:t>
      </w:r>
    </w:p>
    <w:p w14:paraId="36440BAB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e-mail: </w:t>
      </w:r>
      <w:r w:rsidRPr="00597DA6">
        <w:rPr>
          <w:rFonts w:ascii="Open Sans" w:hAnsi="Open Sans" w:cs="Open Sans"/>
          <w:szCs w:val="20"/>
          <w:highlight w:val="yellow"/>
        </w:rPr>
        <w:t>_____________________</w:t>
      </w:r>
    </w:p>
    <w:p w14:paraId="6B806327" w14:textId="77777777" w:rsidR="00597DA6" w:rsidRPr="00597DA6" w:rsidRDefault="00597DA6" w:rsidP="00597DA6">
      <w:pPr>
        <w:spacing w:after="240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r w:rsidRPr="00597DA6">
        <w:rPr>
          <w:rFonts w:ascii="Open Sans" w:hAnsi="Open Sans" w:cs="Open Sans"/>
          <w:szCs w:val="20"/>
          <w:highlight w:val="yellow"/>
        </w:rPr>
        <w:t>_______________________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napToGrid w:val="0"/>
          <w:color w:val="FF0000"/>
          <w:szCs w:val="20"/>
        </w:rPr>
        <w:t>(doplní dodavatel)</w:t>
      </w:r>
    </w:p>
    <w:p w14:paraId="3768CCAC" w14:textId="7C889586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597DA6">
        <w:rPr>
          <w:rFonts w:ascii="Open Sans" w:hAnsi="Open Sans" w:cs="Open Sans"/>
          <w:sz w:val="20"/>
          <w:szCs w:val="20"/>
        </w:rPr>
        <w:t>pošto</w:t>
      </w:r>
      <w:r w:rsidR="00CB586E">
        <w:rPr>
          <w:rFonts w:ascii="Open Sans" w:hAnsi="Open Sans" w:cs="Open Sans"/>
          <w:sz w:val="20"/>
          <w:szCs w:val="20"/>
        </w:rPr>
        <w:t xml:space="preserve">u ve </w:t>
      </w:r>
      <w:r w:rsidR="00E606AE">
        <w:rPr>
          <w:rFonts w:ascii="Open Sans" w:hAnsi="Open Sans" w:cs="Open Sans"/>
          <w:sz w:val="20"/>
          <w:szCs w:val="20"/>
        </w:rPr>
        <w:t>formě</w:t>
      </w:r>
      <w:r w:rsidR="00CB586E"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doporučen</w:t>
      </w:r>
      <w:r w:rsidR="00E606AE">
        <w:rPr>
          <w:rFonts w:ascii="Open Sans" w:hAnsi="Open Sans" w:cs="Open Sans"/>
          <w:sz w:val="20"/>
          <w:szCs w:val="20"/>
        </w:rPr>
        <w:t>ého</w:t>
      </w:r>
      <w:r w:rsidRPr="00597DA6">
        <w:rPr>
          <w:rFonts w:ascii="Open Sans" w:hAnsi="Open Sans" w:cs="Open Sans"/>
          <w:sz w:val="20"/>
          <w:szCs w:val="20"/>
        </w:rPr>
        <w:t xml:space="preserve"> dopis</w:t>
      </w:r>
      <w:r w:rsidR="00E606AE">
        <w:rPr>
          <w:rFonts w:ascii="Open Sans" w:hAnsi="Open Sans" w:cs="Open Sans"/>
          <w:sz w:val="20"/>
          <w:szCs w:val="20"/>
        </w:rPr>
        <w:t>u</w:t>
      </w:r>
      <w:r w:rsidRPr="00597DA6">
        <w:rPr>
          <w:rFonts w:ascii="Open Sans" w:hAnsi="Open Sans" w:cs="Open Sans"/>
          <w:sz w:val="20"/>
          <w:szCs w:val="20"/>
        </w:rPr>
        <w:t xml:space="preserve"> (na adresu Objednatele či Zhotovitele)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="00CB586E">
        <w:rPr>
          <w:rFonts w:ascii="Open Sans" w:hAnsi="Open Sans" w:cs="Open Sans"/>
          <w:sz w:val="20"/>
          <w:szCs w:val="20"/>
        </w:rPr>
        <w:t>kurýrní službou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Pr="00597DA6">
        <w:rPr>
          <w:rFonts w:ascii="Open Sans" w:hAnsi="Open Sans" w:cs="Open Sans"/>
          <w:sz w:val="20"/>
          <w:szCs w:val="20"/>
        </w:rPr>
        <w:t>nebo elektronick</w:t>
      </w:r>
      <w:r w:rsidR="00891AF5">
        <w:rPr>
          <w:rFonts w:ascii="Open Sans" w:hAnsi="Open Sans" w:cs="Open Sans"/>
          <w:sz w:val="20"/>
          <w:szCs w:val="20"/>
        </w:rPr>
        <w:t xml:space="preserve">y </w:t>
      </w:r>
      <w:r w:rsidR="00033C23">
        <w:rPr>
          <w:rFonts w:ascii="Open Sans" w:hAnsi="Open Sans" w:cs="Open Sans"/>
          <w:sz w:val="20"/>
          <w:szCs w:val="20"/>
        </w:rPr>
        <w:t xml:space="preserve">datovou schránkou či zprávou </w:t>
      </w:r>
      <w:r w:rsidR="00891AF5">
        <w:rPr>
          <w:rFonts w:ascii="Open Sans" w:hAnsi="Open Sans" w:cs="Open Sans"/>
          <w:sz w:val="20"/>
          <w:szCs w:val="20"/>
        </w:rPr>
        <w:t>se zar</w:t>
      </w:r>
      <w:r w:rsidR="00033C23">
        <w:rPr>
          <w:rFonts w:ascii="Open Sans" w:hAnsi="Open Sans" w:cs="Open Sans"/>
          <w:sz w:val="20"/>
          <w:szCs w:val="20"/>
        </w:rPr>
        <w:t>u</w:t>
      </w:r>
      <w:r w:rsidR="00891AF5">
        <w:rPr>
          <w:rFonts w:ascii="Open Sans" w:hAnsi="Open Sans" w:cs="Open Sans"/>
          <w:sz w:val="20"/>
          <w:szCs w:val="20"/>
        </w:rPr>
        <w:t>čeným</w:t>
      </w:r>
      <w:r w:rsidR="00033C23">
        <w:rPr>
          <w:rFonts w:ascii="Open Sans" w:hAnsi="Open Sans" w:cs="Open Sans"/>
          <w:sz w:val="20"/>
          <w:szCs w:val="20"/>
        </w:rPr>
        <w:t xml:space="preserve"> podpisem</w:t>
      </w:r>
      <w:r w:rsidRPr="00597DA6">
        <w:rPr>
          <w:rFonts w:ascii="Open Sans" w:hAnsi="Open Sans" w:cs="Open Sans"/>
          <w:sz w:val="20"/>
          <w:szCs w:val="20"/>
        </w:rPr>
        <w:t xml:space="preserve"> na adresu </w:t>
      </w:r>
      <w:hyperlink r:id="rId9" w:history="1">
        <w:r w:rsidRPr="00597DA6">
          <w:rPr>
            <w:rStyle w:val="Hypertextovodkaz"/>
            <w:rFonts w:ascii="Open Sans" w:hAnsi="Open Sans" w:cs="Open Sans"/>
            <w:sz w:val="20"/>
            <w:szCs w:val="20"/>
          </w:rPr>
          <w:t>epodatelna@fzu.cz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 v případě Objednatele a </w:t>
      </w:r>
      <w:r w:rsidRPr="00597DA6">
        <w:rPr>
          <w:rFonts w:ascii="Open Sans" w:hAnsi="Open Sans" w:cs="Open Sans"/>
          <w:sz w:val="20"/>
          <w:szCs w:val="20"/>
          <w:highlight w:val="yellow"/>
        </w:rPr>
        <w:t>…….@......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v případě Zhotovitele.</w:t>
      </w:r>
    </w:p>
    <w:p w14:paraId="4A80C5EA" w14:textId="54643F78" w:rsidR="00597DA6" w:rsidRPr="00B85B8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 věcech odborných nebo technických je přípustná elektronická komunikace prostřednictvím zástupců ve věcech technických na e-mailové adresy uvedené v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_Ref380049948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11.1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a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_Ref380049965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11.2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; za komunikaci se považují i zápisy do Stavebního deníku.</w:t>
      </w:r>
    </w:p>
    <w:p w14:paraId="49357D45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UKONČENÍ SMLOUVY</w:t>
      </w:r>
    </w:p>
    <w:p w14:paraId="2413A30C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Tuto Smlouvu lze ukončit splněním, dohodou Smluvních stran nebo odstoupením od Smlouvy ze zákonných důvodů nebo důvodů stanovených ve Smlouvě.</w:t>
      </w:r>
    </w:p>
    <w:p w14:paraId="0B7F22B2" w14:textId="3516C513" w:rsidR="00597DA6" w:rsidRPr="00614CB8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od Smlouvy odstoupit bez jakýchkoliv sankcí na jeho straně, nastane-li některá z níže uvedených skutečností:</w:t>
      </w:r>
      <w:r w:rsidRPr="00614CB8">
        <w:rPr>
          <w:rFonts w:ascii="Open Sans" w:hAnsi="Open Sans" w:cs="Open Sans"/>
          <w:bCs/>
          <w:szCs w:val="20"/>
        </w:rPr>
        <w:t xml:space="preserve"> </w:t>
      </w:r>
    </w:p>
    <w:p w14:paraId="2762B5DF" w14:textId="4EE52EF8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 xml:space="preserve">Zhotovitel je v prodlení se zahájením prací </w:t>
      </w:r>
      <w:r w:rsidR="00D62D54">
        <w:rPr>
          <w:rFonts w:ascii="Open Sans" w:hAnsi="Open Sans" w:cs="Open Sans"/>
          <w:bCs/>
          <w:szCs w:val="20"/>
        </w:rPr>
        <w:t>oproti</w:t>
      </w:r>
      <w:r w:rsidR="00DF7275">
        <w:rPr>
          <w:rFonts w:ascii="Open Sans" w:hAnsi="Open Sans" w:cs="Open Sans"/>
          <w:bCs/>
          <w:szCs w:val="20"/>
        </w:rPr>
        <w:t xml:space="preserve"> h</w:t>
      </w:r>
      <w:r w:rsidR="00D62D54">
        <w:rPr>
          <w:rFonts w:ascii="Open Sans" w:hAnsi="Open Sans" w:cs="Open Sans"/>
          <w:bCs/>
          <w:szCs w:val="20"/>
        </w:rPr>
        <w:t>armonogramu</w:t>
      </w:r>
      <w:r w:rsidR="00D3052D">
        <w:rPr>
          <w:rFonts w:ascii="Open Sans" w:hAnsi="Open Sans" w:cs="Open Sans"/>
          <w:bCs/>
          <w:szCs w:val="20"/>
        </w:rPr>
        <w:t xml:space="preserve"> dle ods</w:t>
      </w:r>
      <w:r w:rsidR="00192246">
        <w:rPr>
          <w:rFonts w:ascii="Open Sans" w:hAnsi="Open Sans" w:cs="Open Sans"/>
          <w:bCs/>
          <w:szCs w:val="20"/>
        </w:rPr>
        <w:t xml:space="preserve">t. </w:t>
      </w:r>
      <w:r w:rsidR="00C55CC5">
        <w:rPr>
          <w:rFonts w:ascii="Open Sans" w:hAnsi="Open Sans" w:cs="Open Sans"/>
          <w:bCs/>
          <w:szCs w:val="20"/>
        </w:rPr>
        <w:fldChar w:fldCharType="begin"/>
      </w:r>
      <w:r w:rsidR="00C55CC5">
        <w:rPr>
          <w:rFonts w:ascii="Open Sans" w:hAnsi="Open Sans" w:cs="Open Sans"/>
          <w:bCs/>
          <w:szCs w:val="20"/>
        </w:rPr>
        <w:instrText xml:space="preserve"> REF _Ref109075203 \r \h </w:instrText>
      </w:r>
      <w:r w:rsidR="00C55CC5">
        <w:rPr>
          <w:rFonts w:ascii="Open Sans" w:hAnsi="Open Sans" w:cs="Open Sans"/>
          <w:bCs/>
          <w:szCs w:val="20"/>
        </w:rPr>
      </w:r>
      <w:r w:rsidR="00C55CC5">
        <w:rPr>
          <w:rFonts w:ascii="Open Sans" w:hAnsi="Open Sans" w:cs="Open Sans"/>
          <w:bCs/>
          <w:szCs w:val="20"/>
        </w:rPr>
        <w:fldChar w:fldCharType="separate"/>
      </w:r>
      <w:r w:rsidR="00374E52">
        <w:rPr>
          <w:rFonts w:ascii="Open Sans" w:hAnsi="Open Sans" w:cs="Open Sans"/>
          <w:bCs/>
          <w:szCs w:val="20"/>
        </w:rPr>
        <w:t>9.3.1</w:t>
      </w:r>
      <w:r w:rsidR="00C55CC5">
        <w:rPr>
          <w:rFonts w:ascii="Open Sans" w:hAnsi="Open Sans" w:cs="Open Sans"/>
          <w:bCs/>
          <w:szCs w:val="20"/>
        </w:rPr>
        <w:fldChar w:fldCharType="end"/>
      </w:r>
      <w:r w:rsidR="00D62D54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bCs/>
          <w:szCs w:val="20"/>
        </w:rPr>
        <w:t>přesahujícím 7 kalendářních dnů,</w:t>
      </w:r>
    </w:p>
    <w:p w14:paraId="10E7F02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>Zhotovitel je v prodlení s předáním Díla přesahujícím 7 kalendářních dnů,</w:t>
      </w:r>
    </w:p>
    <w:p w14:paraId="2CF3B36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bookmarkStart w:id="28" w:name="_Ref380048761"/>
      <w:bookmarkStart w:id="29" w:name="_Ref399842775"/>
      <w:r w:rsidRPr="00597DA6">
        <w:rPr>
          <w:rFonts w:ascii="Open Sans" w:hAnsi="Open Sans" w:cs="Open Sans"/>
          <w:bCs/>
          <w:szCs w:val="20"/>
        </w:rPr>
        <w:t xml:space="preserve">při předávání Díla nebudou splněny technické parametry či podmínky dle Příloh č. </w:t>
      </w:r>
      <w:r w:rsidR="008E6646">
        <w:rPr>
          <w:rFonts w:ascii="Open Sans" w:hAnsi="Open Sans" w:cs="Open Sans"/>
          <w:bCs/>
          <w:szCs w:val="20"/>
        </w:rPr>
        <w:t>1 a</w:t>
      </w:r>
      <w:r w:rsidR="00A3613F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2</w:t>
      </w:r>
      <w:r w:rsidR="00A3613F" w:rsidRPr="003012D7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nebo</w:t>
      </w:r>
      <w:r w:rsidRPr="00597DA6">
        <w:rPr>
          <w:rFonts w:ascii="Open Sans" w:hAnsi="Open Sans" w:cs="Open Sans"/>
          <w:bCs/>
          <w:szCs w:val="20"/>
        </w:rPr>
        <w:t xml:space="preserve"> dle platných technických norem</w:t>
      </w:r>
      <w:bookmarkEnd w:id="28"/>
      <w:r w:rsidRPr="00597DA6">
        <w:rPr>
          <w:rFonts w:ascii="Open Sans" w:hAnsi="Open Sans" w:cs="Open Sans"/>
          <w:bCs/>
          <w:szCs w:val="20"/>
        </w:rPr>
        <w:t>,</w:t>
      </w:r>
      <w:bookmarkEnd w:id="29"/>
    </w:p>
    <w:p w14:paraId="1C3522C0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vyjdou najevo skutečnosti svědčící o tom, že Zhotovitel nebude schopen Dílo včas a řádně zhotovit,</w:t>
      </w:r>
    </w:p>
    <w:p w14:paraId="3D82CE0E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nebude splňovat kvalifikační předpoklady stanovené v rámci Zadávacího řízení,</w:t>
      </w:r>
    </w:p>
    <w:p w14:paraId="5E27D2AA" w14:textId="087BF58E" w:rsid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porušu</w:t>
      </w:r>
      <w:r w:rsidR="00CD3985">
        <w:rPr>
          <w:rFonts w:ascii="Open Sans" w:hAnsi="Open Sans" w:cs="Open Sans"/>
          <w:bCs/>
          <w:szCs w:val="20"/>
        </w:rPr>
        <w:t>je Smlouvu podstatným způsobem</w:t>
      </w:r>
      <w:r w:rsidR="00942540">
        <w:rPr>
          <w:rFonts w:ascii="Open Sans" w:hAnsi="Open Sans" w:cs="Open Sans"/>
          <w:bCs/>
          <w:szCs w:val="20"/>
        </w:rPr>
        <w:t>.</w:t>
      </w:r>
    </w:p>
    <w:p w14:paraId="26050A97" w14:textId="77777777" w:rsidR="00597DA6" w:rsidRPr="001A6002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Zhotovitel je oprávněn od Smlouvy odstoupit v případě, že Objednatel nepředá Staveniště ani v náhradní lhůtě 7 dnů.</w:t>
      </w:r>
    </w:p>
    <w:p w14:paraId="2A741128" w14:textId="7F2C8D56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Účinky odstoupení od Smlouvy nastávají dnem doručení písemného oznámení jedné Smluvní strany o odstoupení od Smlouvy druhé Smluvní straně. S</w:t>
      </w:r>
      <w:r w:rsidR="00462E7E">
        <w:rPr>
          <w:rFonts w:ascii="Open Sans" w:hAnsi="Open Sans" w:cs="Open Sans"/>
          <w:sz w:val="20"/>
          <w:szCs w:val="20"/>
        </w:rPr>
        <w:t>mluvní s</w:t>
      </w:r>
      <w:r w:rsidRPr="00597DA6">
        <w:rPr>
          <w:rFonts w:ascii="Open Sans" w:hAnsi="Open Sans" w:cs="Open Sans"/>
          <w:sz w:val="20"/>
          <w:szCs w:val="20"/>
        </w:rPr>
        <w:t>trana, které bylo před odstoupením od Smlouvy poskytnuto plnění druhou</w:t>
      </w:r>
      <w:r w:rsidR="00462E7E">
        <w:rPr>
          <w:rFonts w:ascii="Open Sans" w:hAnsi="Open Sans" w:cs="Open Sans"/>
          <w:sz w:val="20"/>
          <w:szCs w:val="20"/>
        </w:rPr>
        <w:t xml:space="preserve"> Smluvní</w:t>
      </w:r>
      <w:r w:rsidRPr="00597DA6">
        <w:rPr>
          <w:rFonts w:ascii="Open Sans" w:hAnsi="Open Sans" w:cs="Open Sans"/>
          <w:sz w:val="20"/>
          <w:szCs w:val="20"/>
        </w:rPr>
        <w:t xml:space="preserve"> stranou, toto plnění vrátí.</w:t>
      </w:r>
    </w:p>
    <w:p w14:paraId="41C2FE41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POJIŠTĚNÍ, ODPOVĚDNOST ZA ŠKODU TŘETÍCH OSOB</w:t>
      </w:r>
    </w:p>
    <w:p w14:paraId="70A0CB78" w14:textId="51FADC7D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je povinen mít uzavřenou pojistnou smlouvu na </w:t>
      </w:r>
      <w:r w:rsidRPr="00236251">
        <w:rPr>
          <w:rFonts w:ascii="Open Sans" w:hAnsi="Open Sans" w:cs="Open Sans"/>
          <w:sz w:val="20"/>
          <w:szCs w:val="20"/>
        </w:rPr>
        <w:t xml:space="preserve">odpovědnost za </w:t>
      </w:r>
      <w:r w:rsidRPr="00E60128">
        <w:rPr>
          <w:rFonts w:ascii="Open Sans" w:hAnsi="Open Sans" w:cs="Open Sans"/>
          <w:sz w:val="20"/>
          <w:szCs w:val="20"/>
        </w:rPr>
        <w:t>škody způsoben</w:t>
      </w:r>
      <w:r w:rsidR="00A614AD">
        <w:rPr>
          <w:rFonts w:ascii="Open Sans" w:hAnsi="Open Sans" w:cs="Open Sans"/>
          <w:sz w:val="20"/>
          <w:szCs w:val="20"/>
        </w:rPr>
        <w:t>é</w:t>
      </w:r>
      <w:r w:rsidRPr="00E60128">
        <w:rPr>
          <w:rFonts w:ascii="Open Sans" w:hAnsi="Open Sans" w:cs="Open Sans"/>
          <w:sz w:val="20"/>
          <w:szCs w:val="20"/>
        </w:rPr>
        <w:t xml:space="preserve"> třetím osobám, a to minimálně ve výši pojistného plnění 1</w:t>
      </w:r>
      <w:r w:rsidR="005B7178" w:rsidRPr="00E60128">
        <w:rPr>
          <w:rFonts w:ascii="Open Sans" w:hAnsi="Open Sans" w:cs="Open Sans"/>
          <w:sz w:val="20"/>
          <w:szCs w:val="20"/>
        </w:rPr>
        <w:t>5</w:t>
      </w:r>
      <w:r w:rsidRPr="00E60128">
        <w:rPr>
          <w:rFonts w:ascii="Open Sans" w:hAnsi="Open Sans" w:cs="Open Sans"/>
          <w:sz w:val="20"/>
          <w:szCs w:val="20"/>
        </w:rPr>
        <w:t>.000.000,- Kč.</w:t>
      </w:r>
      <w:r w:rsidRPr="004D295B">
        <w:rPr>
          <w:rFonts w:ascii="Open Sans" w:hAnsi="Open Sans" w:cs="Open Sans"/>
          <w:sz w:val="20"/>
          <w:szCs w:val="20"/>
        </w:rPr>
        <w:t xml:space="preserve"> Zhotovitel je povinen na výzvu Objednatele předložit tuto pojistnou smlouvu Objednateli k</w:t>
      </w:r>
      <w:r w:rsidRPr="00597DA6">
        <w:rPr>
          <w:rFonts w:ascii="Open Sans" w:hAnsi="Open Sans" w:cs="Open Sans"/>
          <w:sz w:val="20"/>
          <w:szCs w:val="20"/>
        </w:rPr>
        <w:t xml:space="preserve"> nahlédnutí ve lhůtě 3 pracovních dnů od doručení výzvy Zhotoviteli. </w:t>
      </w:r>
      <w:r w:rsidRPr="00597DA6">
        <w:rPr>
          <w:rFonts w:ascii="Open Sans" w:hAnsi="Open Sans" w:cs="Open Sans"/>
          <w:bCs/>
          <w:sz w:val="20"/>
          <w:szCs w:val="20"/>
        </w:rPr>
        <w:t xml:space="preserve">Nepředložení pojistné smlouvy v této lhůtě se považuje za </w:t>
      </w:r>
      <w:r w:rsidR="00FA61A4">
        <w:rPr>
          <w:rFonts w:ascii="Open Sans" w:hAnsi="Open Sans" w:cs="Open Sans"/>
          <w:bCs/>
          <w:sz w:val="20"/>
          <w:szCs w:val="20"/>
        </w:rPr>
        <w:t>podstat</w:t>
      </w:r>
      <w:r w:rsidRPr="00597DA6">
        <w:rPr>
          <w:rFonts w:ascii="Open Sans" w:hAnsi="Open Sans" w:cs="Open Sans"/>
          <w:bCs/>
          <w:sz w:val="20"/>
          <w:szCs w:val="20"/>
        </w:rPr>
        <w:t>né porušení Smlouvy.</w:t>
      </w:r>
    </w:p>
    <w:p w14:paraId="63AA9BD9" w14:textId="5B413034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odpovídá za škodu, kterou sám způsobí, rovněž odpovídá Objednateli za škodu, kterou způsobí třetí osoby, které</w:t>
      </w:r>
      <w:r w:rsidR="002A6AF3">
        <w:rPr>
          <w:rFonts w:ascii="Open Sans" w:hAnsi="Open Sans" w:cs="Open Sans"/>
          <w:sz w:val="20"/>
          <w:szCs w:val="20"/>
        </w:rPr>
        <w:t xml:space="preserve"> </w:t>
      </w:r>
      <w:r w:rsidR="002A6AF3" w:rsidRPr="00597DA6">
        <w:rPr>
          <w:rFonts w:ascii="Open Sans" w:hAnsi="Open Sans" w:cs="Open Sans"/>
          <w:sz w:val="20"/>
          <w:szCs w:val="20"/>
        </w:rPr>
        <w:t>Zhotovitel</w:t>
      </w:r>
      <w:r w:rsidRPr="00597DA6">
        <w:rPr>
          <w:rFonts w:ascii="Open Sans" w:hAnsi="Open Sans" w:cs="Open Sans"/>
          <w:sz w:val="20"/>
          <w:szCs w:val="20"/>
        </w:rPr>
        <w:t xml:space="preserve"> zavázal provést plnění nebo jeho část dle této Smlouvy.</w:t>
      </w:r>
    </w:p>
    <w:p w14:paraId="2329CB58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ZÁRUKA</w:t>
      </w:r>
    </w:p>
    <w:p w14:paraId="156ABDF2" w14:textId="139F8652" w:rsidR="00597DA6" w:rsidRPr="00341F9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0" w:name="_Ref380048977"/>
      <w:r w:rsidRPr="00597DA6">
        <w:rPr>
          <w:rFonts w:ascii="Open Sans" w:hAnsi="Open Sans" w:cs="Open Sans"/>
          <w:sz w:val="20"/>
          <w:szCs w:val="20"/>
        </w:rPr>
        <w:t xml:space="preserve">Zhotovitel odpovídá za to, že Dílo bude v souladu s touto Smlouvou včetně Příloh, </w:t>
      </w:r>
      <w:r w:rsidR="006E2EDB">
        <w:rPr>
          <w:rFonts w:ascii="Open Sans" w:hAnsi="Open Sans" w:cs="Open Sans"/>
          <w:sz w:val="20"/>
          <w:szCs w:val="20"/>
        </w:rPr>
        <w:t>N</w:t>
      </w:r>
      <w:r w:rsidRPr="00597DA6">
        <w:rPr>
          <w:rFonts w:ascii="Open Sans" w:hAnsi="Open Sans" w:cs="Open Sans"/>
          <w:sz w:val="20"/>
          <w:szCs w:val="20"/>
        </w:rPr>
        <w:t>abídkou, platnými právními, technick</w:t>
      </w:r>
      <w:r w:rsidRPr="00341F98">
        <w:rPr>
          <w:rFonts w:ascii="Open Sans" w:hAnsi="Open Sans" w:cs="Open Sans"/>
          <w:sz w:val="20"/>
          <w:szCs w:val="20"/>
        </w:rPr>
        <w:t xml:space="preserve">ými a kvalitativními normami. </w:t>
      </w:r>
    </w:p>
    <w:bookmarkEnd w:id="30"/>
    <w:p w14:paraId="3B05B1A0" w14:textId="7066E66A" w:rsidR="00597DA6" w:rsidRPr="00341F98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341F98">
        <w:rPr>
          <w:rFonts w:ascii="Open Sans" w:hAnsi="Open Sans" w:cs="Open Sans"/>
          <w:sz w:val="20"/>
          <w:szCs w:val="20"/>
        </w:rPr>
        <w:t xml:space="preserve">Zhotovitel poskytuje </w:t>
      </w:r>
      <w:r w:rsidR="004C0679" w:rsidRPr="00341F98">
        <w:rPr>
          <w:rFonts w:ascii="Open Sans" w:hAnsi="Open Sans" w:cs="Open Sans"/>
          <w:sz w:val="20"/>
          <w:szCs w:val="20"/>
        </w:rPr>
        <w:t>záruku za jakost</w:t>
      </w:r>
      <w:r w:rsidR="00B94FA6" w:rsidRPr="00341F98">
        <w:rPr>
          <w:rFonts w:ascii="Open Sans" w:hAnsi="Open Sans" w:cs="Open Sans"/>
          <w:sz w:val="20"/>
          <w:szCs w:val="20"/>
        </w:rPr>
        <w:t xml:space="preserve"> </w:t>
      </w:r>
      <w:r w:rsidR="008019AF" w:rsidRPr="00341F98">
        <w:rPr>
          <w:rFonts w:ascii="Open Sans" w:hAnsi="Open Sans" w:cs="Open Sans"/>
          <w:sz w:val="20"/>
          <w:szCs w:val="20"/>
        </w:rPr>
        <w:t>na</w:t>
      </w:r>
      <w:r w:rsidR="00341F98">
        <w:rPr>
          <w:rFonts w:ascii="Open Sans" w:hAnsi="Open Sans" w:cs="Open Sans"/>
          <w:sz w:val="20"/>
          <w:szCs w:val="20"/>
        </w:rPr>
        <w:t xml:space="preserve"> provedené</w:t>
      </w:r>
      <w:r w:rsidR="008019AF" w:rsidRPr="00341F98">
        <w:rPr>
          <w:rFonts w:ascii="Open Sans" w:hAnsi="Open Sans" w:cs="Open Sans"/>
          <w:sz w:val="20"/>
          <w:szCs w:val="20"/>
        </w:rPr>
        <w:t xml:space="preserve"> stavební práce </w:t>
      </w:r>
      <w:r w:rsidRPr="00341F98">
        <w:rPr>
          <w:rFonts w:ascii="Open Sans" w:hAnsi="Open Sans" w:cs="Open Sans"/>
          <w:sz w:val="20"/>
          <w:szCs w:val="20"/>
        </w:rPr>
        <w:t>v</w:t>
      </w:r>
      <w:r w:rsidR="00974AF9" w:rsidRPr="00341F98">
        <w:rPr>
          <w:rFonts w:ascii="Open Sans" w:hAnsi="Open Sans" w:cs="Open Sans"/>
          <w:sz w:val="20"/>
          <w:szCs w:val="20"/>
        </w:rPr>
        <w:t> </w:t>
      </w:r>
      <w:r w:rsidRPr="00341F98">
        <w:rPr>
          <w:rFonts w:ascii="Open Sans" w:hAnsi="Open Sans" w:cs="Open Sans"/>
          <w:sz w:val="20"/>
          <w:szCs w:val="20"/>
        </w:rPr>
        <w:t>délce</w:t>
      </w:r>
      <w:r w:rsidR="00974AF9" w:rsidRPr="00341F98">
        <w:rPr>
          <w:rFonts w:ascii="Open Sans" w:hAnsi="Open Sans" w:cs="Open Sans"/>
          <w:sz w:val="20"/>
          <w:szCs w:val="20"/>
        </w:rPr>
        <w:t xml:space="preserve"> </w:t>
      </w:r>
      <w:r w:rsidR="00484C9A" w:rsidRPr="00341F98">
        <w:rPr>
          <w:rFonts w:ascii="Open Sans" w:hAnsi="Open Sans" w:cs="Open Sans"/>
          <w:b/>
          <w:sz w:val="20"/>
          <w:szCs w:val="20"/>
        </w:rPr>
        <w:t>60</w:t>
      </w:r>
      <w:r w:rsidR="00974AF9" w:rsidRPr="00341F98">
        <w:rPr>
          <w:rFonts w:ascii="Open Sans" w:hAnsi="Open Sans" w:cs="Open Sans"/>
          <w:b/>
          <w:sz w:val="20"/>
          <w:szCs w:val="20"/>
        </w:rPr>
        <w:t xml:space="preserve"> měsíců</w:t>
      </w:r>
      <w:r w:rsidR="003C4A68" w:rsidRPr="00341F98">
        <w:rPr>
          <w:rFonts w:ascii="Open Sans" w:hAnsi="Open Sans" w:cs="Open Sans"/>
          <w:sz w:val="20"/>
          <w:szCs w:val="20"/>
        </w:rPr>
        <w:t>.</w:t>
      </w:r>
    </w:p>
    <w:p w14:paraId="647C1041" w14:textId="33E83C55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lhůta počíná běžet dnem odstranění poslední vady nebo nedodělku, vyplývajících z Předávacího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lhůty na reklamovanou část Díla se prodlužují o dobu počínající dnem uplatnění reklamace a končící dnem odstranění vady Zhotovitelem.</w:t>
      </w:r>
    </w:p>
    <w:p w14:paraId="3B938C3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povinen vady písemně reklamovat u Zhotovitele bez zbytečného odkladu po jejich zjištění. </w:t>
      </w:r>
    </w:p>
    <w:p w14:paraId="2675FB3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1" w:name="_Ref409427142"/>
      <w:r w:rsidRPr="00597DA6">
        <w:rPr>
          <w:rFonts w:ascii="Open Sans" w:hAnsi="Open Sans" w:cs="Open Sans"/>
          <w:sz w:val="20"/>
          <w:szCs w:val="20"/>
        </w:rPr>
        <w:t xml:space="preserve">Zhotovitel je povinen zahájit práce spojené s odstraněním reklamovaných vad nejpozději </w:t>
      </w:r>
      <w:bookmarkEnd w:id="31"/>
      <w:r w:rsidRPr="00597DA6">
        <w:rPr>
          <w:rFonts w:ascii="Open Sans" w:hAnsi="Open Sans" w:cs="Open Sans"/>
          <w:sz w:val="20"/>
          <w:szCs w:val="20"/>
        </w:rPr>
        <w:t xml:space="preserve">do 7 kalendářních dnů od obdržení reklamace, pokud se Smluvní strany nedohodnou jinak, a to i v případě, že reklamaci neuznává. </w:t>
      </w:r>
      <w:bookmarkStart w:id="32" w:name="_Ref411851891"/>
      <w:r w:rsidRPr="00597DA6">
        <w:rPr>
          <w:rFonts w:ascii="Open Sans" w:hAnsi="Open Sans" w:cs="Open Sans"/>
          <w:sz w:val="20"/>
          <w:szCs w:val="20"/>
        </w:rPr>
        <w:t>O lhůtě na odstranění vad se Smluvní strany dohodnou s ohledem na charakter vady. Neuzavřou-li dohodu, je lhůtou k odstranění vad doba 14 dnů ode dne uplatnění reklamace.</w:t>
      </w:r>
      <w:bookmarkEnd w:id="32"/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3" w:name="_Ref411851894"/>
      <w:r w:rsidRPr="00597DA6">
        <w:rPr>
          <w:rFonts w:ascii="Open Sans" w:hAnsi="Open Sans" w:cs="Open Sans"/>
          <w:sz w:val="20"/>
          <w:szCs w:val="20"/>
        </w:rPr>
        <w:t>O sjednání lhůty vyhotoví Smluvní strany zápis. V případě nesjednání lhůty vyhotoví zápis Objednatel.</w:t>
      </w:r>
      <w:bookmarkEnd w:id="33"/>
      <w:r w:rsidRPr="00597DA6">
        <w:rPr>
          <w:rFonts w:ascii="Open Sans" w:hAnsi="Open Sans" w:cs="Open Sans"/>
          <w:sz w:val="20"/>
          <w:szCs w:val="20"/>
        </w:rPr>
        <w:t xml:space="preserve">  Náklady na odstranění reklamované vady nese Zhotovitel i ve sporných případech až do rozhodnutí soudu.</w:t>
      </w:r>
    </w:p>
    <w:p w14:paraId="1732FE11" w14:textId="797886F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4" w:name="_Ref109076309"/>
      <w:r w:rsidRPr="00597DA6">
        <w:rPr>
          <w:rFonts w:ascii="Open Sans" w:hAnsi="Open Sans" w:cs="Open Sans"/>
          <w:sz w:val="20"/>
          <w:szCs w:val="20"/>
        </w:rPr>
        <w:t xml:space="preserve">Nenastoupí-li Zhotovitel k odstranění reklamované vady ani do 15 dnů </w:t>
      </w:r>
      <w:r w:rsidR="00396CE2" w:rsidRPr="00597DA6">
        <w:rPr>
          <w:rFonts w:ascii="Open Sans" w:hAnsi="Open Sans" w:cs="Open Sans"/>
          <w:sz w:val="20"/>
          <w:szCs w:val="20"/>
        </w:rPr>
        <w:t>ode dne uplatnění reklamace</w:t>
      </w:r>
      <w:r w:rsidRPr="00597DA6">
        <w:rPr>
          <w:rFonts w:ascii="Open Sans" w:hAnsi="Open Sans" w:cs="Open Sans"/>
          <w:sz w:val="20"/>
          <w:szCs w:val="20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4"/>
    </w:p>
    <w:p w14:paraId="1A49958A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POKUTY</w:t>
      </w:r>
    </w:p>
    <w:p w14:paraId="13FA8DED" w14:textId="77777777" w:rsidR="00597DA6" w:rsidRPr="00063DC0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uplatnit vůči Zhotoviteli </w:t>
      </w:r>
      <w:r w:rsidRPr="00063DC0">
        <w:rPr>
          <w:rFonts w:ascii="Open Sans" w:hAnsi="Open Sans" w:cs="Open Sans"/>
          <w:sz w:val="20"/>
          <w:szCs w:val="20"/>
        </w:rPr>
        <w:t xml:space="preserve">smluvní pokutu ve výši </w:t>
      </w:r>
    </w:p>
    <w:p w14:paraId="42DE4365" w14:textId="01E4C31E" w:rsidR="0091004A" w:rsidRPr="00301C0B" w:rsidRDefault="00CE53BE" w:rsidP="00301C0B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r>
        <w:rPr>
          <w:rFonts w:ascii="Open Sans" w:hAnsi="Open Sans" w:cs="Open Sans"/>
          <w:kern w:val="22"/>
          <w:sz w:val="20"/>
          <w:szCs w:val="20"/>
        </w:rPr>
        <w:t>2</w:t>
      </w:r>
      <w:r w:rsidR="00A02105" w:rsidRPr="00E60128">
        <w:rPr>
          <w:rFonts w:ascii="Open Sans" w:hAnsi="Open Sans" w:cs="Open Sans"/>
          <w:kern w:val="22"/>
          <w:sz w:val="20"/>
          <w:szCs w:val="20"/>
        </w:rPr>
        <w:t>.</w:t>
      </w:r>
      <w:r>
        <w:rPr>
          <w:rFonts w:ascii="Open Sans" w:hAnsi="Open Sans" w:cs="Open Sans"/>
          <w:kern w:val="22"/>
          <w:sz w:val="20"/>
          <w:szCs w:val="20"/>
        </w:rPr>
        <w:t>0</w:t>
      </w:r>
      <w:r w:rsidR="00A02105" w:rsidRPr="00E60128">
        <w:rPr>
          <w:rFonts w:ascii="Open Sans" w:hAnsi="Open Sans" w:cs="Open Sans"/>
          <w:kern w:val="22"/>
          <w:sz w:val="20"/>
          <w:szCs w:val="20"/>
        </w:rPr>
        <w:t>00,- Kč za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každý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ch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započatý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 xml:space="preserve">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d</w:t>
      </w:r>
      <w:r w:rsidR="0031399C">
        <w:rPr>
          <w:rFonts w:ascii="Open Sans" w:hAnsi="Open Sans" w:cs="Open Sans"/>
          <w:kern w:val="22"/>
          <w:sz w:val="20"/>
          <w:szCs w:val="20"/>
        </w:rPr>
        <w:t>e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n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prodlení s plněním Díla dle odst.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begin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instrText xml:space="preserve"> REF _Ref389052469 \r \h  \* MERGEFORMAT </w:instrText>
      </w:r>
      <w:r w:rsidR="00597DA6" w:rsidRPr="00E60128">
        <w:rPr>
          <w:rFonts w:ascii="Open Sans" w:hAnsi="Open Sans" w:cs="Open Sans"/>
          <w:kern w:val="22"/>
          <w:sz w:val="20"/>
          <w:szCs w:val="20"/>
        </w:rPr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separate"/>
      </w:r>
      <w:r w:rsidR="00374E52">
        <w:rPr>
          <w:rFonts w:ascii="Open Sans" w:hAnsi="Open Sans" w:cs="Open Sans"/>
          <w:kern w:val="22"/>
          <w:sz w:val="20"/>
          <w:szCs w:val="20"/>
        </w:rPr>
        <w:t>4.1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end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,</w:t>
      </w:r>
    </w:p>
    <w:p w14:paraId="58B2F743" w14:textId="13FFEE86" w:rsidR="00597DA6" w:rsidRPr="00E60128" w:rsidRDefault="00301C0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>1.00</w:t>
      </w:r>
      <w:r w:rsidR="00597DA6" w:rsidRPr="00E60128">
        <w:rPr>
          <w:rFonts w:ascii="Open Sans" w:hAnsi="Open Sans" w:cs="Open Sans"/>
          <w:sz w:val="20"/>
          <w:szCs w:val="20"/>
        </w:rPr>
        <w:t>0,- Kč za každý započatý den prodlení s vyklizením Staveniště,</w:t>
      </w:r>
    </w:p>
    <w:p w14:paraId="64C4BCC7" w14:textId="48E134EB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30% Ceny v případě nesplnění technických podmínek či parametrů dle odst. </w:t>
      </w:r>
      <w:r w:rsidR="00810192">
        <w:rPr>
          <w:rFonts w:ascii="Open Sans" w:hAnsi="Open Sans" w:cs="Open Sans"/>
          <w:sz w:val="20"/>
          <w:szCs w:val="20"/>
        </w:rPr>
        <w:fldChar w:fldCharType="begin"/>
      </w:r>
      <w:r w:rsidR="00810192">
        <w:rPr>
          <w:rFonts w:ascii="Open Sans" w:hAnsi="Open Sans" w:cs="Open Sans"/>
          <w:sz w:val="20"/>
          <w:szCs w:val="20"/>
        </w:rPr>
        <w:instrText xml:space="preserve"> REF _Ref399842775 \r \h </w:instrText>
      </w:r>
      <w:r w:rsidR="00810192">
        <w:rPr>
          <w:rFonts w:ascii="Open Sans" w:hAnsi="Open Sans" w:cs="Open Sans"/>
          <w:sz w:val="20"/>
          <w:szCs w:val="20"/>
        </w:rPr>
      </w:r>
      <w:r w:rsidR="00810192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12.2.3</w:t>
      </w:r>
      <w:r w:rsidR="00810192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, v jehož důsledku uplatnil Objednatel nárok na odstoupení od Smlouvy,</w:t>
      </w:r>
    </w:p>
    <w:p w14:paraId="6A8AFD4D" w14:textId="66A2E626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30% z ceny části převzatého Díla, kter</w:t>
      </w:r>
      <w:r w:rsidR="00A064EE" w:rsidRPr="00E60128">
        <w:rPr>
          <w:rFonts w:ascii="Open Sans" w:hAnsi="Open Sans" w:cs="Open Sans"/>
          <w:sz w:val="20"/>
          <w:szCs w:val="20"/>
        </w:rPr>
        <w:t>á</w:t>
      </w:r>
      <w:r w:rsidRPr="00E60128">
        <w:rPr>
          <w:rFonts w:ascii="Open Sans" w:hAnsi="Open Sans" w:cs="Open Sans"/>
          <w:sz w:val="20"/>
          <w:szCs w:val="20"/>
        </w:rPr>
        <w:t xml:space="preserve"> nesplňuje technické podmínky či parametry dle</w:t>
      </w:r>
      <w:r w:rsidR="00957885" w:rsidRPr="00957885">
        <w:rPr>
          <w:rFonts w:ascii="Open Sans" w:hAnsi="Open Sans" w:cs="Open Sans"/>
          <w:sz w:val="20"/>
          <w:szCs w:val="20"/>
        </w:rPr>
        <w:t xml:space="preserve"> Příloh č. 1 a 2 nebo dle platných technických norem</w:t>
      </w:r>
      <w:r w:rsidRPr="00E60128">
        <w:rPr>
          <w:rFonts w:ascii="Open Sans" w:hAnsi="Open Sans" w:cs="Open Sans"/>
          <w:sz w:val="20"/>
          <w:szCs w:val="20"/>
        </w:rPr>
        <w:t xml:space="preserve">, aniž by Objednatel takové plnění předem akceptoval v souladu s 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_Ref475646636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9.8.1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71245919" w14:textId="25AAF970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1.000,- Kč za každý započatý den prodlení se zahájením prací spojených s odstraněním reklamovaných vad dle 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_Ref409427142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14.6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  <w:r w:rsidR="00FF3657" w:rsidRPr="00E60128">
        <w:rPr>
          <w:rFonts w:ascii="Open Sans" w:hAnsi="Open Sans" w:cs="Open Sans"/>
          <w:sz w:val="20"/>
          <w:szCs w:val="20"/>
        </w:rPr>
        <w:t xml:space="preserve"> V</w:t>
      </w:r>
      <w:r w:rsidR="00212621" w:rsidRPr="00E60128">
        <w:rPr>
          <w:rFonts w:ascii="Open Sans" w:hAnsi="Open Sans" w:cs="Open Sans"/>
          <w:sz w:val="20"/>
          <w:szCs w:val="20"/>
        </w:rPr>
        <w:t> </w:t>
      </w:r>
      <w:r w:rsidR="00FF3657" w:rsidRPr="00E60128">
        <w:rPr>
          <w:rFonts w:ascii="Open Sans" w:hAnsi="Open Sans" w:cs="Open Sans"/>
          <w:sz w:val="20"/>
          <w:szCs w:val="20"/>
        </w:rPr>
        <w:t>p</w:t>
      </w:r>
      <w:r w:rsidR="00212621" w:rsidRPr="00E60128">
        <w:rPr>
          <w:rFonts w:ascii="Open Sans" w:hAnsi="Open Sans" w:cs="Open Sans"/>
          <w:sz w:val="20"/>
          <w:szCs w:val="20"/>
        </w:rPr>
        <w:t>řípadě odstranění vady jinou odbornou osobu dle odst.</w:t>
      </w:r>
      <w:r w:rsidR="00B26ADC" w:rsidRPr="00E60128">
        <w:rPr>
          <w:rFonts w:ascii="Open Sans" w:hAnsi="Open Sans" w:cs="Open Sans"/>
          <w:sz w:val="20"/>
          <w:szCs w:val="20"/>
        </w:rPr>
        <w:t xml:space="preserve"> </w:t>
      </w:r>
      <w:r w:rsidR="00B26ADC" w:rsidRPr="00E60128">
        <w:rPr>
          <w:rFonts w:ascii="Open Sans" w:hAnsi="Open Sans" w:cs="Open Sans"/>
          <w:sz w:val="20"/>
          <w:szCs w:val="20"/>
        </w:rPr>
        <w:fldChar w:fldCharType="begin"/>
      </w:r>
      <w:r w:rsidR="00B26ADC" w:rsidRPr="00E60128">
        <w:rPr>
          <w:rFonts w:ascii="Open Sans" w:hAnsi="Open Sans" w:cs="Open Sans"/>
          <w:sz w:val="20"/>
          <w:szCs w:val="20"/>
        </w:rPr>
        <w:instrText xml:space="preserve"> REF _Ref109076309 \r \h </w:instrText>
      </w:r>
      <w:r w:rsidR="007D0AB8" w:rsidRPr="00E60128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B26ADC" w:rsidRPr="00E60128">
        <w:rPr>
          <w:rFonts w:ascii="Open Sans" w:hAnsi="Open Sans" w:cs="Open Sans"/>
          <w:sz w:val="20"/>
          <w:szCs w:val="20"/>
        </w:rPr>
      </w:r>
      <w:r w:rsidR="00B26ADC" w:rsidRPr="00E60128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14.7</w:t>
      </w:r>
      <w:r w:rsidR="00B26ADC" w:rsidRPr="00E60128">
        <w:rPr>
          <w:rFonts w:ascii="Open Sans" w:hAnsi="Open Sans" w:cs="Open Sans"/>
          <w:sz w:val="20"/>
          <w:szCs w:val="20"/>
        </w:rPr>
        <w:fldChar w:fldCharType="end"/>
      </w:r>
      <w:r w:rsidR="001D6C87" w:rsidRPr="00E60128">
        <w:rPr>
          <w:rFonts w:ascii="Open Sans" w:hAnsi="Open Sans" w:cs="Open Sans"/>
          <w:sz w:val="20"/>
          <w:szCs w:val="20"/>
        </w:rPr>
        <w:t xml:space="preserve"> je prodlení</w:t>
      </w:r>
      <w:r w:rsidR="00E114D0" w:rsidRPr="00E60128">
        <w:rPr>
          <w:rFonts w:ascii="Open Sans" w:hAnsi="Open Sans" w:cs="Open Sans"/>
          <w:sz w:val="20"/>
          <w:szCs w:val="20"/>
        </w:rPr>
        <w:t xml:space="preserve"> ukončeno</w:t>
      </w:r>
      <w:r w:rsidR="009934D4" w:rsidRPr="00E60128">
        <w:rPr>
          <w:rFonts w:ascii="Open Sans" w:hAnsi="Open Sans" w:cs="Open Sans"/>
          <w:sz w:val="20"/>
          <w:szCs w:val="20"/>
        </w:rPr>
        <w:t xml:space="preserve"> ke</w:t>
      </w:r>
      <w:r w:rsidR="00E114D0" w:rsidRPr="00E60128">
        <w:rPr>
          <w:rFonts w:ascii="Open Sans" w:hAnsi="Open Sans" w:cs="Open Sans"/>
          <w:sz w:val="20"/>
          <w:szCs w:val="20"/>
        </w:rPr>
        <w:t xml:space="preserve"> dn</w:t>
      </w:r>
      <w:r w:rsidR="009934D4" w:rsidRPr="00E60128">
        <w:rPr>
          <w:rFonts w:ascii="Open Sans" w:hAnsi="Open Sans" w:cs="Open Sans"/>
          <w:sz w:val="20"/>
          <w:szCs w:val="20"/>
        </w:rPr>
        <w:t>i</w:t>
      </w:r>
      <w:r w:rsidR="00E114D0" w:rsidRPr="00E60128">
        <w:rPr>
          <w:rFonts w:ascii="Open Sans" w:hAnsi="Open Sans" w:cs="Open Sans"/>
          <w:sz w:val="20"/>
          <w:szCs w:val="20"/>
        </w:rPr>
        <w:t xml:space="preserve"> zahájení opravy </w:t>
      </w:r>
      <w:r w:rsidR="009934D4" w:rsidRPr="00E60128">
        <w:rPr>
          <w:rFonts w:ascii="Open Sans" w:hAnsi="Open Sans" w:cs="Open Sans"/>
          <w:sz w:val="20"/>
          <w:szCs w:val="20"/>
        </w:rPr>
        <w:t>jinou odbornou osob</w:t>
      </w:r>
      <w:r w:rsidR="003827B1" w:rsidRPr="00E60128">
        <w:rPr>
          <w:rFonts w:ascii="Open Sans" w:hAnsi="Open Sans" w:cs="Open Sans"/>
          <w:sz w:val="20"/>
          <w:szCs w:val="20"/>
        </w:rPr>
        <w:t>o</w:t>
      </w:r>
      <w:r w:rsidR="009934D4" w:rsidRPr="00E60128">
        <w:rPr>
          <w:rFonts w:ascii="Open Sans" w:hAnsi="Open Sans" w:cs="Open Sans"/>
          <w:sz w:val="20"/>
          <w:szCs w:val="20"/>
        </w:rPr>
        <w:t>u</w:t>
      </w:r>
      <w:r w:rsidR="003827B1" w:rsidRPr="00E60128">
        <w:rPr>
          <w:rFonts w:ascii="Open Sans" w:hAnsi="Open Sans" w:cs="Open Sans"/>
          <w:sz w:val="20"/>
          <w:szCs w:val="20"/>
        </w:rPr>
        <w:t>.</w:t>
      </w:r>
    </w:p>
    <w:p w14:paraId="1A7B0407" w14:textId="05C74FA2" w:rsidR="00597DA6" w:rsidRPr="00E60128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1</w:t>
      </w:r>
      <w:r w:rsidR="00597DA6" w:rsidRPr="00E60128">
        <w:rPr>
          <w:rFonts w:ascii="Open Sans" w:hAnsi="Open Sans" w:cs="Open Sans"/>
          <w:sz w:val="20"/>
          <w:szCs w:val="20"/>
        </w:rPr>
        <w:t>.000,-</w:t>
      </w:r>
      <w:r w:rsidRPr="00E60128">
        <w:rPr>
          <w:rFonts w:ascii="Open Sans" w:hAnsi="Open Sans" w:cs="Open Sans"/>
          <w:sz w:val="20"/>
          <w:szCs w:val="20"/>
        </w:rPr>
        <w:t xml:space="preserve"> </w:t>
      </w:r>
      <w:r w:rsidR="00597DA6" w:rsidRPr="00E60128">
        <w:rPr>
          <w:rFonts w:ascii="Open Sans" w:hAnsi="Open Sans" w:cs="Open Sans"/>
          <w:sz w:val="20"/>
          <w:szCs w:val="20"/>
        </w:rPr>
        <w:t xml:space="preserve">Kč za každý započatý den prodlení s </w:t>
      </w:r>
      <w:r w:rsidR="00597DA6" w:rsidRPr="00E60128">
        <w:rPr>
          <w:rFonts w:ascii="Open Sans" w:hAnsi="Open Sans" w:cs="Open Sans"/>
          <w:bCs/>
          <w:sz w:val="20"/>
          <w:szCs w:val="20"/>
        </w:rPr>
        <w:t>řádným dokončením opravy reklamované vady v termínu.</w:t>
      </w:r>
    </w:p>
    <w:p w14:paraId="7C564267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E60128">
        <w:rPr>
          <w:rFonts w:ascii="Open Sans" w:hAnsi="Open Sans" w:cs="Open Sans"/>
          <w:sz w:val="20"/>
          <w:szCs w:val="20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143E5CA9" w14:textId="655F630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Smluvní pokuta je splatná do 30 dnů ode dne </w:t>
      </w:r>
      <w:r w:rsidR="00F77ACA">
        <w:rPr>
          <w:rFonts w:ascii="Open Sans" w:hAnsi="Open Sans" w:cs="Open Sans"/>
          <w:sz w:val="20"/>
          <w:szCs w:val="20"/>
        </w:rPr>
        <w:t>doruče</w:t>
      </w:r>
      <w:r w:rsidRPr="00E60128">
        <w:rPr>
          <w:rFonts w:ascii="Open Sans" w:hAnsi="Open Sans" w:cs="Open Sans"/>
          <w:sz w:val="20"/>
          <w:szCs w:val="20"/>
        </w:rPr>
        <w:t>ní výzvy k</w:t>
      </w:r>
      <w:r w:rsidR="00F77ACA">
        <w:rPr>
          <w:rFonts w:ascii="Open Sans" w:hAnsi="Open Sans" w:cs="Open Sans"/>
          <w:sz w:val="20"/>
          <w:szCs w:val="20"/>
        </w:rPr>
        <w:t> </w:t>
      </w:r>
      <w:r w:rsidRPr="00E60128">
        <w:rPr>
          <w:rFonts w:ascii="Open Sans" w:hAnsi="Open Sans" w:cs="Open Sans"/>
          <w:sz w:val="20"/>
          <w:szCs w:val="20"/>
        </w:rPr>
        <w:t>zaplacení</w:t>
      </w:r>
      <w:r w:rsidR="00F77ACA">
        <w:rPr>
          <w:rFonts w:ascii="Open Sans" w:hAnsi="Open Sans" w:cs="Open Sans"/>
          <w:sz w:val="20"/>
          <w:szCs w:val="20"/>
        </w:rPr>
        <w:t xml:space="preserve"> povinné Smluvní straně</w:t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377580F5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Zaplacením smluvní pokuty nejsou dotčeny nároky Smluvních stran na náhradu škody, použití ustanovení § 2050 OZ je vyloučeno.</w:t>
      </w:r>
    </w:p>
    <w:p w14:paraId="31E10E5F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SPORY</w:t>
      </w:r>
    </w:p>
    <w:p w14:paraId="21F12469" w14:textId="74DBAA96" w:rsidR="00597DA6" w:rsidRPr="00AF7F42" w:rsidRDefault="00597DA6" w:rsidP="00BC07DA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3B0E981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ZÁVĚREČNÁ A JINÁ UJEDNÁNÍ</w:t>
      </w:r>
    </w:p>
    <w:p w14:paraId="6B08683D" w14:textId="3723E8E8" w:rsidR="00597DA6" w:rsidRPr="00BF6F80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35" w:name="_Ref418071993"/>
      <w:r w:rsidRPr="00597DA6">
        <w:rPr>
          <w:rFonts w:ascii="Open Sans" w:hAnsi="Open Sans" w:cs="Open Sans"/>
          <w:sz w:val="20"/>
          <w:szCs w:val="20"/>
        </w:rPr>
        <w:t>Tuto Smlouvu lze doplnit nebo měnit výlučně formou písemných dodatků</w:t>
      </w:r>
      <w:r w:rsidR="004E36F9">
        <w:rPr>
          <w:rFonts w:ascii="Open Sans" w:hAnsi="Open Sans" w:cs="Open Sans"/>
          <w:sz w:val="20"/>
          <w:szCs w:val="20"/>
        </w:rPr>
        <w:t>,</w:t>
      </w:r>
      <w:r w:rsidRPr="00597DA6">
        <w:rPr>
          <w:rFonts w:ascii="Open Sans" w:hAnsi="Open Sans" w:cs="Open Sans"/>
          <w:sz w:val="20"/>
          <w:szCs w:val="20"/>
        </w:rPr>
        <w:t xml:space="preserve"> provedení změn Smlouvy v jiné formě</w:t>
      </w:r>
      <w:r w:rsidR="004E36F9">
        <w:rPr>
          <w:rFonts w:ascii="Open Sans" w:hAnsi="Open Sans" w:cs="Open Sans"/>
          <w:sz w:val="20"/>
          <w:szCs w:val="20"/>
        </w:rPr>
        <w:t xml:space="preserve"> je vyloučeno</w:t>
      </w:r>
      <w:r w:rsidRPr="00597DA6">
        <w:rPr>
          <w:rFonts w:ascii="Open Sans" w:hAnsi="Open Sans" w:cs="Open Sans"/>
          <w:sz w:val="20"/>
          <w:szCs w:val="20"/>
        </w:rPr>
        <w:t>.</w:t>
      </w:r>
      <w:bookmarkEnd w:id="35"/>
      <w:r w:rsidRPr="00597DA6">
        <w:rPr>
          <w:rFonts w:ascii="Open Sans" w:hAnsi="Open Sans" w:cs="Open Sans"/>
          <w:sz w:val="20"/>
          <w:szCs w:val="20"/>
        </w:rPr>
        <w:t xml:space="preserve"> U případných víceprací nesmí být jednotkové ceny jednotlivých položek vyšší než jednotkové ceny uvedené v Příloze č. 2 Smlouvy.</w:t>
      </w:r>
      <w:r w:rsidRPr="00BF6F80">
        <w:rPr>
          <w:rFonts w:ascii="Open Sans" w:hAnsi="Open Sans" w:cs="Open Sans"/>
          <w:sz w:val="20"/>
          <w:szCs w:val="20"/>
        </w:rPr>
        <w:t xml:space="preserve"> </w:t>
      </w:r>
    </w:p>
    <w:p w14:paraId="11EAFD05" w14:textId="5083FA6A" w:rsidR="00597DA6" w:rsidRPr="00597DA6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Smluvní strany výslovně souhlasí s tím, aby Smlouva jako celek včetně všech příloh byla uveřejněna v souladu se zákonem č. 340/2015 Sb., o zvláštních podmínkách účinnosti některých smluv, uveřejňování těchto smluv a registru smluv, v platném znění. </w:t>
      </w:r>
      <w:r w:rsidR="00FB7A7A">
        <w:rPr>
          <w:rFonts w:ascii="Open Sans" w:hAnsi="Open Sans" w:cs="Open Sans"/>
          <w:bCs/>
          <w:sz w:val="20"/>
          <w:szCs w:val="20"/>
        </w:rPr>
        <w:t xml:space="preserve">Smluvní strany </w:t>
      </w:r>
      <w:r w:rsidR="00FB7A7A" w:rsidRPr="00597DA6">
        <w:rPr>
          <w:rFonts w:ascii="Open Sans" w:hAnsi="Open Sans" w:cs="Open Sans"/>
          <w:bCs/>
          <w:sz w:val="20"/>
          <w:szCs w:val="20"/>
        </w:rPr>
        <w:t>nepovažují</w:t>
      </w:r>
      <w:r w:rsidR="00FB7A7A">
        <w:rPr>
          <w:rFonts w:ascii="Open Sans" w:hAnsi="Open Sans" w:cs="Open Sans"/>
          <w:bCs/>
          <w:sz w:val="20"/>
          <w:szCs w:val="20"/>
        </w:rPr>
        <w:t xml:space="preserve"> </w:t>
      </w:r>
      <w:r w:rsidR="005A65DF">
        <w:rPr>
          <w:rFonts w:ascii="Open Sans" w:hAnsi="Open Sans" w:cs="Open Sans"/>
          <w:bCs/>
          <w:sz w:val="20"/>
          <w:szCs w:val="20"/>
        </w:rPr>
        <w:t>ž</w:t>
      </w:r>
      <w:r w:rsidR="0009509D">
        <w:rPr>
          <w:rFonts w:ascii="Open Sans" w:hAnsi="Open Sans" w:cs="Open Sans"/>
          <w:bCs/>
          <w:sz w:val="20"/>
          <w:szCs w:val="20"/>
        </w:rPr>
        <w:t>ádn</w:t>
      </w:r>
      <w:r w:rsidRPr="00597DA6">
        <w:rPr>
          <w:rFonts w:ascii="Open Sans" w:hAnsi="Open Sans" w:cs="Open Sans"/>
          <w:bCs/>
          <w:sz w:val="20"/>
          <w:szCs w:val="20"/>
        </w:rPr>
        <w:t>é informace uvedené ve Smlouvě a jejích přílohách za obchodní tajemství ve smyslu § 504 OZ.</w:t>
      </w:r>
      <w:r w:rsidR="006311A3">
        <w:rPr>
          <w:rFonts w:ascii="Open Sans" w:hAnsi="Open Sans" w:cs="Open Sans"/>
          <w:bCs/>
          <w:sz w:val="20"/>
          <w:szCs w:val="20"/>
        </w:rPr>
        <w:t xml:space="preserve"> U</w:t>
      </w:r>
      <w:r w:rsidRPr="00597DA6">
        <w:rPr>
          <w:rFonts w:ascii="Open Sans" w:hAnsi="Open Sans" w:cs="Open Sans"/>
          <w:bCs/>
          <w:sz w:val="20"/>
          <w:szCs w:val="20"/>
        </w:rPr>
        <w:t>veřejnění Smlouvy zajistí Objednatel.</w:t>
      </w:r>
    </w:p>
    <w:p w14:paraId="7EF9525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Nedílnou součástí Smlouvy jsou tyto přílohy:</w:t>
      </w:r>
    </w:p>
    <w:p w14:paraId="3DD82C1E" w14:textId="77777777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</w:rPr>
        <w:t>Příloha č. 1 – Projektová dokumentace</w:t>
      </w:r>
    </w:p>
    <w:p w14:paraId="29215F61" w14:textId="17EC92BC" w:rsidR="00597DA6" w:rsidRDefault="00597DA6" w:rsidP="00597DA6">
      <w:pPr>
        <w:spacing w:after="240"/>
        <w:ind w:left="567"/>
        <w:rPr>
          <w:rFonts w:ascii="Open Sans" w:hAnsi="Open Sans" w:cs="Open Sans"/>
          <w:b/>
          <w:szCs w:val="20"/>
        </w:rPr>
      </w:pPr>
      <w:r w:rsidRPr="00597DA6">
        <w:rPr>
          <w:rFonts w:ascii="Open Sans" w:hAnsi="Open Sans" w:cs="Open Sans"/>
          <w:b/>
          <w:szCs w:val="20"/>
        </w:rPr>
        <w:t xml:space="preserve">Příloha č. 2 – </w:t>
      </w:r>
      <w:bookmarkStart w:id="36" w:name="_Hlk159302689"/>
      <w:r w:rsidRPr="00597DA6">
        <w:rPr>
          <w:rFonts w:ascii="Open Sans" w:hAnsi="Open Sans" w:cs="Open Sans"/>
          <w:b/>
          <w:szCs w:val="20"/>
        </w:rPr>
        <w:t>Nabídka (oceněn</w:t>
      </w:r>
      <w:r w:rsidR="0051420E">
        <w:rPr>
          <w:rFonts w:ascii="Open Sans" w:hAnsi="Open Sans" w:cs="Open Sans"/>
          <w:b/>
          <w:szCs w:val="20"/>
        </w:rPr>
        <w:t>ý</w:t>
      </w:r>
      <w:r w:rsidRPr="00597DA6">
        <w:rPr>
          <w:rFonts w:ascii="Open Sans" w:hAnsi="Open Sans" w:cs="Open Sans"/>
          <w:b/>
          <w:szCs w:val="20"/>
        </w:rPr>
        <w:t xml:space="preserve"> výkaz výmě</w:t>
      </w:r>
      <w:r w:rsidR="0051420E">
        <w:rPr>
          <w:rFonts w:ascii="Open Sans" w:hAnsi="Open Sans" w:cs="Open Sans"/>
          <w:b/>
          <w:szCs w:val="20"/>
        </w:rPr>
        <w:t>r</w:t>
      </w:r>
      <w:r w:rsidRPr="00597DA6">
        <w:rPr>
          <w:rFonts w:ascii="Open Sans" w:hAnsi="Open Sans" w:cs="Open Sans"/>
          <w:b/>
          <w:szCs w:val="20"/>
        </w:rPr>
        <w:t>)</w:t>
      </w:r>
      <w:bookmarkEnd w:id="36"/>
    </w:p>
    <w:p w14:paraId="0054D5F9" w14:textId="656A3D00" w:rsidR="00597DA6" w:rsidRPr="00597DA6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strany souhlas</w:t>
      </w:r>
      <w:r>
        <w:rPr>
          <w:rFonts w:ascii="Open Sans" w:hAnsi="Open Sans" w:cs="Open Sans"/>
          <w:sz w:val="20"/>
          <w:szCs w:val="20"/>
        </w:rPr>
        <w:t>í</w:t>
      </w:r>
      <w:r w:rsidRPr="00597DA6">
        <w:rPr>
          <w:rFonts w:ascii="Open Sans" w:hAnsi="Open Sans" w:cs="Open Sans"/>
          <w:sz w:val="20"/>
          <w:szCs w:val="20"/>
        </w:rPr>
        <w:t xml:space="preserve"> s celým obsahem</w:t>
      </w:r>
      <w:r>
        <w:rPr>
          <w:rFonts w:ascii="Open Sans" w:hAnsi="Open Sans" w:cs="Open Sans"/>
          <w:sz w:val="20"/>
          <w:szCs w:val="20"/>
        </w:rPr>
        <w:t xml:space="preserve"> Smlouvy, což stvrzují svými podpisy</w:t>
      </w:r>
      <w:r w:rsidR="00597DA6" w:rsidRPr="00597DA6">
        <w:rPr>
          <w:rFonts w:ascii="Open Sans" w:hAnsi="Open Sans" w:cs="Open Sans"/>
          <w:sz w:val="20"/>
          <w:szCs w:val="20"/>
        </w:rPr>
        <w:t>.</w:t>
      </w:r>
    </w:p>
    <w:p w14:paraId="51A15ABE" w14:textId="77777777" w:rsidR="00731B42" w:rsidRPr="00597DA6" w:rsidRDefault="00731B42" w:rsidP="00E559B6">
      <w:pPr>
        <w:rPr>
          <w:rFonts w:ascii="Open Sans" w:hAnsi="Open Sans" w:cs="Open Sans"/>
          <w:szCs w:val="20"/>
        </w:rPr>
      </w:pPr>
    </w:p>
    <w:p w14:paraId="36230816" w14:textId="77777777" w:rsidR="00FE42D2" w:rsidRPr="00597DA6" w:rsidRDefault="00FE42D2" w:rsidP="00E559B6">
      <w:pPr>
        <w:rPr>
          <w:rFonts w:ascii="Open Sans" w:hAnsi="Open Sans" w:cs="Open Sans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97DA6" w14:paraId="6170DFA4" w14:textId="77777777" w:rsidTr="00176909">
        <w:tc>
          <w:tcPr>
            <w:tcW w:w="4530" w:type="dxa"/>
          </w:tcPr>
          <w:p w14:paraId="78FA0CC7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dne </w:t>
            </w:r>
            <w:r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</w:t>
            </w:r>
          </w:p>
        </w:tc>
      </w:tr>
      <w:tr w:rsidR="00FD4E55" w:rsidRPr="00597DA6" w14:paraId="05318683" w14:textId="77777777" w:rsidTr="00176909">
        <w:tc>
          <w:tcPr>
            <w:tcW w:w="4530" w:type="dxa"/>
          </w:tcPr>
          <w:p w14:paraId="424085EC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405E856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3F19E36" w14:textId="77777777" w:rsidTr="00176909">
        <w:tc>
          <w:tcPr>
            <w:tcW w:w="4530" w:type="dxa"/>
          </w:tcPr>
          <w:p w14:paraId="5801EFE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Za: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51C45FB1" w14:textId="77777777" w:rsidTr="00176909">
        <w:tc>
          <w:tcPr>
            <w:tcW w:w="4530" w:type="dxa"/>
          </w:tcPr>
          <w:p w14:paraId="274F5F07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AFD481E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3CE83DDF" w14:textId="77777777" w:rsidTr="00176909">
        <w:tc>
          <w:tcPr>
            <w:tcW w:w="4530" w:type="dxa"/>
          </w:tcPr>
          <w:p w14:paraId="7597FD5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62DFC07C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80F2696" w14:textId="77777777" w:rsidTr="00176909">
        <w:tc>
          <w:tcPr>
            <w:tcW w:w="4530" w:type="dxa"/>
          </w:tcPr>
          <w:p w14:paraId="349A7246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41EAE3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2CBD2B4E" w14:textId="77777777" w:rsidTr="00176909">
        <w:tc>
          <w:tcPr>
            <w:tcW w:w="4530" w:type="dxa"/>
          </w:tcPr>
          <w:p w14:paraId="08482CD3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</w:t>
            </w:r>
          </w:p>
        </w:tc>
      </w:tr>
      <w:tr w:rsidR="00FD4E55" w:rsidRPr="00597DA6" w14:paraId="040CC0AD" w14:textId="77777777" w:rsidTr="00176909">
        <w:tc>
          <w:tcPr>
            <w:tcW w:w="4530" w:type="dxa"/>
          </w:tcPr>
          <w:p w14:paraId="70332BA5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Jméno:  RNDr. Michael Prouza, Ph.D.</w:t>
            </w:r>
          </w:p>
        </w:tc>
        <w:tc>
          <w:tcPr>
            <w:tcW w:w="4530" w:type="dxa"/>
          </w:tcPr>
          <w:p w14:paraId="761E50C0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Jméno: 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7F4D79D1" w14:textId="77777777" w:rsidTr="00176909">
        <w:tc>
          <w:tcPr>
            <w:tcW w:w="4530" w:type="dxa"/>
          </w:tcPr>
          <w:p w14:paraId="7848681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Funkce: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="001A6002" w:rsidRPr="001A6002">
              <w:rPr>
                <w:rFonts w:ascii="Open Sans" w:hAnsi="Open Sans" w:cs="Open Sans"/>
                <w:szCs w:val="20"/>
              </w:rPr>
              <w:t xml:space="preserve"> </w:t>
            </w:r>
            <w:r w:rsidR="001A6002" w:rsidRPr="00597DA6">
              <w:rPr>
                <w:rFonts w:ascii="Open Sans" w:hAnsi="Open Sans" w:cs="Open Sans"/>
                <w:color w:val="FF0000"/>
                <w:szCs w:val="20"/>
              </w:rPr>
              <w:t>(doplní dodavatel)</w:t>
            </w:r>
          </w:p>
        </w:tc>
      </w:tr>
    </w:tbl>
    <w:p w14:paraId="5A474A0D" w14:textId="77777777" w:rsidR="00FD4E55" w:rsidRPr="00597DA6" w:rsidRDefault="00FD4E55" w:rsidP="00E559B6">
      <w:pPr>
        <w:rPr>
          <w:szCs w:val="20"/>
        </w:rPr>
      </w:pPr>
    </w:p>
    <w:p w14:paraId="7BF0A9C3" w14:textId="77777777" w:rsidR="007713E9" w:rsidRPr="00597DA6" w:rsidRDefault="007713E9" w:rsidP="00597DA6">
      <w:pPr>
        <w:spacing w:after="160" w:line="259" w:lineRule="auto"/>
        <w:jc w:val="left"/>
        <w:rPr>
          <w:szCs w:val="20"/>
        </w:rPr>
      </w:pPr>
    </w:p>
    <w:p w14:paraId="7353F251" w14:textId="77777777" w:rsidR="00EC1316" w:rsidRDefault="00EC1316">
      <w:pPr>
        <w:spacing w:after="160" w:line="259" w:lineRule="auto"/>
        <w:jc w:val="left"/>
        <w:rPr>
          <w:szCs w:val="20"/>
        </w:rPr>
        <w:sectPr w:rsidR="00EC1316" w:rsidSect="004A7656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552" w:right="1418" w:bottom="2127" w:left="1418" w:header="1622" w:footer="547" w:gutter="0"/>
          <w:pgNumType w:start="1"/>
          <w:cols w:space="708"/>
          <w:formProt w:val="0"/>
          <w:titlePg/>
          <w:docGrid w:linePitch="360"/>
        </w:sectPr>
      </w:pPr>
    </w:p>
    <w:p w14:paraId="606B5346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685E41CF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0AF83FAC" w14:textId="30ED8B52" w:rsidR="00FC526A" w:rsidRDefault="00FC526A" w:rsidP="00FC526A">
      <w:pPr>
        <w:ind w:left="1134" w:right="1273"/>
        <w:jc w:val="center"/>
        <w:rPr>
          <w:rFonts w:ascii="Open Sans" w:hAnsi="Open Sans"/>
          <w:b/>
          <w:sz w:val="36"/>
        </w:rPr>
      </w:pPr>
      <w:r>
        <w:rPr>
          <w:rFonts w:ascii="Open Sans" w:hAnsi="Open Sans"/>
          <w:b/>
          <w:sz w:val="36"/>
        </w:rPr>
        <w:t>P r o j e k t o v á  d o k u m e n t a c e</w:t>
      </w:r>
    </w:p>
    <w:p w14:paraId="70AF55EA" w14:textId="77777777" w:rsidR="00FC526A" w:rsidRDefault="00FC526A" w:rsidP="00FC526A">
      <w:pPr>
        <w:pStyle w:val="Zkladntext"/>
        <w:spacing w:before="5"/>
        <w:rPr>
          <w:rFonts w:ascii="Open Sans"/>
          <w:b/>
          <w:sz w:val="51"/>
        </w:rPr>
      </w:pPr>
    </w:p>
    <w:p w14:paraId="117FE733" w14:textId="77777777" w:rsidR="00FC526A" w:rsidRDefault="00FC526A" w:rsidP="00FC526A">
      <w:pPr>
        <w:ind w:left="1477" w:right="1477"/>
        <w:jc w:val="center"/>
        <w:rPr>
          <w:rFonts w:ascii="Open Sans" w:hAnsi="Open Sans"/>
        </w:rPr>
      </w:pPr>
      <w:r>
        <w:rPr>
          <w:rFonts w:ascii="Open Sans" w:hAnsi="Open Sans"/>
        </w:rPr>
        <w:t>(samostatná příloha v elektronické podobě)</w:t>
      </w:r>
    </w:p>
    <w:p w14:paraId="72D5464C" w14:textId="77777777" w:rsidR="00FC526A" w:rsidRDefault="00FC526A" w:rsidP="00FC526A">
      <w:pPr>
        <w:pStyle w:val="Zkladntext"/>
        <w:rPr>
          <w:rFonts w:ascii="Open Sans"/>
        </w:rPr>
      </w:pPr>
    </w:p>
    <w:p w14:paraId="7AF6C957" w14:textId="77777777" w:rsidR="00FC526A" w:rsidRDefault="00FC526A" w:rsidP="00FC526A">
      <w:pPr>
        <w:pStyle w:val="Zkladntext"/>
        <w:rPr>
          <w:rFonts w:ascii="Open Sans"/>
        </w:rPr>
      </w:pPr>
    </w:p>
    <w:p w14:paraId="689718FF" w14:textId="77777777" w:rsidR="00FC526A" w:rsidRDefault="00FC526A" w:rsidP="00FC526A">
      <w:pPr>
        <w:pStyle w:val="Zkladntext"/>
        <w:rPr>
          <w:rFonts w:ascii="Open Sans"/>
        </w:rPr>
      </w:pPr>
    </w:p>
    <w:p w14:paraId="07A6DB5D" w14:textId="36EEA6A8" w:rsidR="00FC526A" w:rsidRDefault="00FC526A" w:rsidP="00FC526A">
      <w:pPr>
        <w:pStyle w:val="Zkladntext"/>
        <w:spacing w:before="8"/>
        <w:rPr>
          <w:rFonts w:ascii="Open Sans"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73A2167" wp14:editId="7C20431B">
            <wp:simplePos x="0" y="0"/>
            <wp:positionH relativeFrom="page">
              <wp:posOffset>2247900</wp:posOffset>
            </wp:positionH>
            <wp:positionV relativeFrom="paragraph">
              <wp:posOffset>186035</wp:posOffset>
            </wp:positionV>
            <wp:extent cx="2933699" cy="2933700"/>
            <wp:effectExtent l="0" t="0" r="0" b="0"/>
            <wp:wrapTopAndBottom/>
            <wp:docPr id="253585680" name="image4.png" descr="Obsah obrázku kruh, kompaktní disk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5680" name="image4.png" descr="Obsah obrázku kruh, kompaktní disk, umění&#10;&#10;Popis byl vytvořen automaticky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DF995E5" wp14:editId="1D17D90E">
                <wp:simplePos x="0" y="0"/>
                <wp:positionH relativeFrom="page">
                  <wp:posOffset>3629025</wp:posOffset>
                </wp:positionH>
                <wp:positionV relativeFrom="paragraph">
                  <wp:posOffset>3291205</wp:posOffset>
                </wp:positionV>
                <wp:extent cx="334645" cy="334010"/>
                <wp:effectExtent l="0" t="0" r="0" b="0"/>
                <wp:wrapTopAndBottom/>
                <wp:docPr id="732825361" name="Volný tvar: obraz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334010"/>
                        </a:xfrm>
                        <a:custGeom>
                          <a:avLst/>
                          <a:gdLst>
                            <a:gd name="T0" fmla="+- 0 6031 5715"/>
                            <a:gd name="T1" fmla="*/ T0 w 527"/>
                            <a:gd name="T2" fmla="+- 0 5183 5183"/>
                            <a:gd name="T3" fmla="*/ 5183 h 526"/>
                            <a:gd name="T4" fmla="+- 0 5926 5715"/>
                            <a:gd name="T5" fmla="*/ T4 w 527"/>
                            <a:gd name="T6" fmla="+- 0 5183 5183"/>
                            <a:gd name="T7" fmla="*/ 5183 h 526"/>
                            <a:gd name="T8" fmla="+- 0 5881 5715"/>
                            <a:gd name="T9" fmla="*/ T8 w 527"/>
                            <a:gd name="T10" fmla="+- 0 5198 5183"/>
                            <a:gd name="T11" fmla="*/ 5198 h 526"/>
                            <a:gd name="T12" fmla="+- 0 5791 5715"/>
                            <a:gd name="T13" fmla="*/ T12 w 527"/>
                            <a:gd name="T14" fmla="+- 0 5258 5183"/>
                            <a:gd name="T15" fmla="*/ 5258 h 526"/>
                            <a:gd name="T16" fmla="+- 0 5731 5715"/>
                            <a:gd name="T17" fmla="*/ T16 w 527"/>
                            <a:gd name="T18" fmla="+- 0 5348 5183"/>
                            <a:gd name="T19" fmla="*/ 5348 h 526"/>
                            <a:gd name="T20" fmla="+- 0 5715 5715"/>
                            <a:gd name="T21" fmla="*/ T20 w 527"/>
                            <a:gd name="T22" fmla="+- 0 5393 5183"/>
                            <a:gd name="T23" fmla="*/ 5393 h 526"/>
                            <a:gd name="T24" fmla="+- 0 5715 5715"/>
                            <a:gd name="T25" fmla="*/ T24 w 527"/>
                            <a:gd name="T26" fmla="+- 0 5498 5183"/>
                            <a:gd name="T27" fmla="*/ 5498 h 526"/>
                            <a:gd name="T28" fmla="+- 0 5731 5715"/>
                            <a:gd name="T29" fmla="*/ T28 w 527"/>
                            <a:gd name="T30" fmla="+- 0 5543 5183"/>
                            <a:gd name="T31" fmla="*/ 5543 h 526"/>
                            <a:gd name="T32" fmla="+- 0 5791 5715"/>
                            <a:gd name="T33" fmla="*/ T32 w 527"/>
                            <a:gd name="T34" fmla="+- 0 5633 5183"/>
                            <a:gd name="T35" fmla="*/ 5633 h 526"/>
                            <a:gd name="T36" fmla="+- 0 5881 5715"/>
                            <a:gd name="T37" fmla="*/ T36 w 527"/>
                            <a:gd name="T38" fmla="+- 0 5694 5183"/>
                            <a:gd name="T39" fmla="*/ 5694 h 526"/>
                            <a:gd name="T40" fmla="+- 0 5926 5715"/>
                            <a:gd name="T41" fmla="*/ T40 w 527"/>
                            <a:gd name="T42" fmla="+- 0 5709 5183"/>
                            <a:gd name="T43" fmla="*/ 5709 h 526"/>
                            <a:gd name="T44" fmla="+- 0 6031 5715"/>
                            <a:gd name="T45" fmla="*/ T44 w 527"/>
                            <a:gd name="T46" fmla="+- 0 5709 5183"/>
                            <a:gd name="T47" fmla="*/ 5709 h 526"/>
                            <a:gd name="T48" fmla="+- 0 6076 5715"/>
                            <a:gd name="T49" fmla="*/ T48 w 527"/>
                            <a:gd name="T50" fmla="+- 0 5694 5183"/>
                            <a:gd name="T51" fmla="*/ 5694 h 526"/>
                            <a:gd name="T52" fmla="+- 0 6144 5715"/>
                            <a:gd name="T53" fmla="*/ T52 w 527"/>
                            <a:gd name="T54" fmla="+- 0 5648 5183"/>
                            <a:gd name="T55" fmla="*/ 5648 h 526"/>
                            <a:gd name="T56" fmla="+- 0 5986 5715"/>
                            <a:gd name="T57" fmla="*/ T56 w 527"/>
                            <a:gd name="T58" fmla="+- 0 5648 5183"/>
                            <a:gd name="T59" fmla="*/ 5648 h 526"/>
                            <a:gd name="T60" fmla="+- 0 5896 5715"/>
                            <a:gd name="T61" fmla="*/ T60 w 527"/>
                            <a:gd name="T62" fmla="+- 0 5633 5183"/>
                            <a:gd name="T63" fmla="*/ 5633 h 526"/>
                            <a:gd name="T64" fmla="+- 0 5836 5715"/>
                            <a:gd name="T65" fmla="*/ T64 w 527"/>
                            <a:gd name="T66" fmla="+- 0 5588 5183"/>
                            <a:gd name="T67" fmla="*/ 5588 h 526"/>
                            <a:gd name="T68" fmla="+- 0 5791 5715"/>
                            <a:gd name="T69" fmla="*/ T68 w 527"/>
                            <a:gd name="T70" fmla="+- 0 5528 5183"/>
                            <a:gd name="T71" fmla="*/ 5528 h 526"/>
                            <a:gd name="T72" fmla="+- 0 5776 5715"/>
                            <a:gd name="T73" fmla="*/ T72 w 527"/>
                            <a:gd name="T74" fmla="+- 0 5438 5183"/>
                            <a:gd name="T75" fmla="*/ 5438 h 526"/>
                            <a:gd name="T76" fmla="+- 0 5791 5715"/>
                            <a:gd name="T77" fmla="*/ T76 w 527"/>
                            <a:gd name="T78" fmla="+- 0 5363 5183"/>
                            <a:gd name="T79" fmla="*/ 5363 h 526"/>
                            <a:gd name="T80" fmla="+- 0 5836 5715"/>
                            <a:gd name="T81" fmla="*/ T80 w 527"/>
                            <a:gd name="T82" fmla="+- 0 5303 5183"/>
                            <a:gd name="T83" fmla="*/ 5303 h 526"/>
                            <a:gd name="T84" fmla="+- 0 5896 5715"/>
                            <a:gd name="T85" fmla="*/ T84 w 527"/>
                            <a:gd name="T86" fmla="+- 0 5258 5183"/>
                            <a:gd name="T87" fmla="*/ 5258 h 526"/>
                            <a:gd name="T88" fmla="+- 0 5986 5715"/>
                            <a:gd name="T89" fmla="*/ T88 w 527"/>
                            <a:gd name="T90" fmla="+- 0 5243 5183"/>
                            <a:gd name="T91" fmla="*/ 5243 h 526"/>
                            <a:gd name="T92" fmla="+- 0 6144 5715"/>
                            <a:gd name="T93" fmla="*/ T92 w 527"/>
                            <a:gd name="T94" fmla="+- 0 5243 5183"/>
                            <a:gd name="T95" fmla="*/ 5243 h 526"/>
                            <a:gd name="T96" fmla="+- 0 6121 5715"/>
                            <a:gd name="T97" fmla="*/ T96 w 527"/>
                            <a:gd name="T98" fmla="+- 0 5228 5183"/>
                            <a:gd name="T99" fmla="*/ 5228 h 526"/>
                            <a:gd name="T100" fmla="+- 0 6076 5715"/>
                            <a:gd name="T101" fmla="*/ T100 w 527"/>
                            <a:gd name="T102" fmla="+- 0 5198 5183"/>
                            <a:gd name="T103" fmla="*/ 5198 h 526"/>
                            <a:gd name="T104" fmla="+- 0 6031 5715"/>
                            <a:gd name="T105" fmla="*/ T104 w 527"/>
                            <a:gd name="T106" fmla="+- 0 5183 5183"/>
                            <a:gd name="T107" fmla="*/ 5183 h 526"/>
                            <a:gd name="T108" fmla="+- 0 6144 5715"/>
                            <a:gd name="T109" fmla="*/ T108 w 527"/>
                            <a:gd name="T110" fmla="+- 0 5243 5183"/>
                            <a:gd name="T111" fmla="*/ 5243 h 526"/>
                            <a:gd name="T112" fmla="+- 0 5986 5715"/>
                            <a:gd name="T113" fmla="*/ T112 w 527"/>
                            <a:gd name="T114" fmla="+- 0 5243 5183"/>
                            <a:gd name="T115" fmla="*/ 5243 h 526"/>
                            <a:gd name="T116" fmla="+- 0 6061 5715"/>
                            <a:gd name="T117" fmla="*/ T116 w 527"/>
                            <a:gd name="T118" fmla="+- 0 5258 5183"/>
                            <a:gd name="T119" fmla="*/ 5258 h 526"/>
                            <a:gd name="T120" fmla="+- 0 6121 5715"/>
                            <a:gd name="T121" fmla="*/ T120 w 527"/>
                            <a:gd name="T122" fmla="+- 0 5303 5183"/>
                            <a:gd name="T123" fmla="*/ 5303 h 526"/>
                            <a:gd name="T124" fmla="+- 0 6166 5715"/>
                            <a:gd name="T125" fmla="*/ T124 w 527"/>
                            <a:gd name="T126" fmla="+- 0 5363 5183"/>
                            <a:gd name="T127" fmla="*/ 5363 h 526"/>
                            <a:gd name="T128" fmla="+- 0 6181 5715"/>
                            <a:gd name="T129" fmla="*/ T128 w 527"/>
                            <a:gd name="T130" fmla="+- 0 5438 5183"/>
                            <a:gd name="T131" fmla="*/ 5438 h 526"/>
                            <a:gd name="T132" fmla="+- 0 6166 5715"/>
                            <a:gd name="T133" fmla="*/ T132 w 527"/>
                            <a:gd name="T134" fmla="+- 0 5528 5183"/>
                            <a:gd name="T135" fmla="*/ 5528 h 526"/>
                            <a:gd name="T136" fmla="+- 0 6121 5715"/>
                            <a:gd name="T137" fmla="*/ T136 w 527"/>
                            <a:gd name="T138" fmla="+- 0 5588 5183"/>
                            <a:gd name="T139" fmla="*/ 5588 h 526"/>
                            <a:gd name="T140" fmla="+- 0 6061 5715"/>
                            <a:gd name="T141" fmla="*/ T140 w 527"/>
                            <a:gd name="T142" fmla="+- 0 5633 5183"/>
                            <a:gd name="T143" fmla="*/ 5633 h 526"/>
                            <a:gd name="T144" fmla="+- 0 5986 5715"/>
                            <a:gd name="T145" fmla="*/ T144 w 527"/>
                            <a:gd name="T146" fmla="+- 0 5648 5183"/>
                            <a:gd name="T147" fmla="*/ 5648 h 526"/>
                            <a:gd name="T148" fmla="+- 0 6144 5715"/>
                            <a:gd name="T149" fmla="*/ T148 w 527"/>
                            <a:gd name="T150" fmla="+- 0 5648 5183"/>
                            <a:gd name="T151" fmla="*/ 5648 h 526"/>
                            <a:gd name="T152" fmla="+- 0 6166 5715"/>
                            <a:gd name="T153" fmla="*/ T152 w 527"/>
                            <a:gd name="T154" fmla="+- 0 5633 5183"/>
                            <a:gd name="T155" fmla="*/ 5633 h 526"/>
                            <a:gd name="T156" fmla="+- 0 6227 5715"/>
                            <a:gd name="T157" fmla="*/ T156 w 527"/>
                            <a:gd name="T158" fmla="+- 0 5543 5183"/>
                            <a:gd name="T159" fmla="*/ 5543 h 526"/>
                            <a:gd name="T160" fmla="+- 0 6242 5715"/>
                            <a:gd name="T161" fmla="*/ T160 w 527"/>
                            <a:gd name="T162" fmla="+- 0 5498 5183"/>
                            <a:gd name="T163" fmla="*/ 5498 h 526"/>
                            <a:gd name="T164" fmla="+- 0 6242 5715"/>
                            <a:gd name="T165" fmla="*/ T164 w 527"/>
                            <a:gd name="T166" fmla="+- 0 5393 5183"/>
                            <a:gd name="T167" fmla="*/ 5393 h 526"/>
                            <a:gd name="T168" fmla="+- 0 6227 5715"/>
                            <a:gd name="T169" fmla="*/ T168 w 527"/>
                            <a:gd name="T170" fmla="+- 0 5348 5183"/>
                            <a:gd name="T171" fmla="*/ 5348 h 526"/>
                            <a:gd name="T172" fmla="+- 0 6166 5715"/>
                            <a:gd name="T173" fmla="*/ T172 w 527"/>
                            <a:gd name="T174" fmla="+- 0 5258 5183"/>
                            <a:gd name="T175" fmla="*/ 5258 h 526"/>
                            <a:gd name="T176" fmla="+- 0 6144 5715"/>
                            <a:gd name="T177" fmla="*/ T176 w 527"/>
                            <a:gd name="T178" fmla="+- 0 5243 5183"/>
                            <a:gd name="T179" fmla="*/ 5243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27" h="526">
                              <a:moveTo>
                                <a:pt x="316" y="0"/>
                              </a:moveTo>
                              <a:lnTo>
                                <a:pt x="211" y="0"/>
                              </a:lnTo>
                              <a:lnTo>
                                <a:pt x="166" y="15"/>
                              </a:lnTo>
                              <a:lnTo>
                                <a:pt x="76" y="75"/>
                              </a:lnTo>
                              <a:lnTo>
                                <a:pt x="16" y="165"/>
                              </a:lnTo>
                              <a:lnTo>
                                <a:pt x="0" y="210"/>
                              </a:lnTo>
                              <a:lnTo>
                                <a:pt x="0" y="315"/>
                              </a:lnTo>
                              <a:lnTo>
                                <a:pt x="16" y="360"/>
                              </a:lnTo>
                              <a:lnTo>
                                <a:pt x="76" y="450"/>
                              </a:lnTo>
                              <a:lnTo>
                                <a:pt x="166" y="511"/>
                              </a:lnTo>
                              <a:lnTo>
                                <a:pt x="211" y="526"/>
                              </a:lnTo>
                              <a:lnTo>
                                <a:pt x="316" y="526"/>
                              </a:lnTo>
                              <a:lnTo>
                                <a:pt x="361" y="511"/>
                              </a:lnTo>
                              <a:lnTo>
                                <a:pt x="429" y="465"/>
                              </a:lnTo>
                              <a:lnTo>
                                <a:pt x="271" y="465"/>
                              </a:lnTo>
                              <a:lnTo>
                                <a:pt x="181" y="450"/>
                              </a:lnTo>
                              <a:lnTo>
                                <a:pt x="121" y="405"/>
                              </a:lnTo>
                              <a:lnTo>
                                <a:pt x="76" y="345"/>
                              </a:lnTo>
                              <a:lnTo>
                                <a:pt x="61" y="255"/>
                              </a:lnTo>
                              <a:lnTo>
                                <a:pt x="76" y="180"/>
                              </a:lnTo>
                              <a:lnTo>
                                <a:pt x="121" y="120"/>
                              </a:lnTo>
                              <a:lnTo>
                                <a:pt x="181" y="75"/>
                              </a:lnTo>
                              <a:lnTo>
                                <a:pt x="271" y="60"/>
                              </a:lnTo>
                              <a:lnTo>
                                <a:pt x="429" y="60"/>
                              </a:lnTo>
                              <a:lnTo>
                                <a:pt x="406" y="45"/>
                              </a:lnTo>
                              <a:lnTo>
                                <a:pt x="361" y="15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429" y="60"/>
                              </a:moveTo>
                              <a:lnTo>
                                <a:pt x="271" y="60"/>
                              </a:lnTo>
                              <a:lnTo>
                                <a:pt x="346" y="75"/>
                              </a:lnTo>
                              <a:lnTo>
                                <a:pt x="406" y="120"/>
                              </a:lnTo>
                              <a:lnTo>
                                <a:pt x="451" y="180"/>
                              </a:lnTo>
                              <a:lnTo>
                                <a:pt x="466" y="255"/>
                              </a:lnTo>
                              <a:lnTo>
                                <a:pt x="451" y="345"/>
                              </a:lnTo>
                              <a:lnTo>
                                <a:pt x="406" y="405"/>
                              </a:lnTo>
                              <a:lnTo>
                                <a:pt x="346" y="450"/>
                              </a:lnTo>
                              <a:lnTo>
                                <a:pt x="271" y="465"/>
                              </a:lnTo>
                              <a:lnTo>
                                <a:pt x="429" y="465"/>
                              </a:lnTo>
                              <a:lnTo>
                                <a:pt x="451" y="450"/>
                              </a:lnTo>
                              <a:lnTo>
                                <a:pt x="512" y="360"/>
                              </a:lnTo>
                              <a:lnTo>
                                <a:pt x="527" y="315"/>
                              </a:lnTo>
                              <a:lnTo>
                                <a:pt x="527" y="210"/>
                              </a:lnTo>
                              <a:lnTo>
                                <a:pt x="512" y="165"/>
                              </a:lnTo>
                              <a:lnTo>
                                <a:pt x="451" y="75"/>
                              </a:lnTo>
                              <a:lnTo>
                                <a:pt x="42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5851" id="Volný tvar: obrazec 1" o:spid="_x0000_s1026" style="position:absolute;margin-left:285.75pt;margin-top:259.15pt;width:26.35pt;height:26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" path="m316,l211,,166,15,76,75,16,165,,210,,315r16,45l76,450r90,61l211,526r105,l361,511r68,-46l271,465,181,450,121,405,76,345,61,255,76,180r45,-60l181,75,271,60r158,l406,45,361,15,316,xm429,60r-158,l346,75r60,45l451,180r15,75l451,345r-45,60l346,450r-75,15l429,465r22,-15l512,360r15,-45l527,210,512,165,451,75,429,60xe" fillcolor="#ebefff" stroked="f">
                <v:path arrowok="t" o:connecttype="custom" o:connectlocs="200660,3291205;133985,3291205;105410,3300730;48260,3338830;10160,3395980;0,3424555;0,3491230;10160,3519805;48260,3576955;105410,3615690;133985,3625215;200660,3625215;229235,3615690;272415,3586480;172085,3586480;114935,3576955;76835,3548380;48260,3510280;38735,3453130;48260,3405505;76835,3367405;114935,3338830;172085,3329305;272415,3329305;257810,3319780;229235,3300730;200660,3291205;272415,3329305;172085,3329305;219710,3338830;257810,3367405;286385,3405505;295910,3453130;286385,3510280;257810,3548380;219710,3576955;172085,3586480;272415,3586480;286385,3576955;325120,3519805;334645,3491230;334645,3424555;325120,3395980;286385,3338830;272415,332930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FE52990" w14:textId="77777777" w:rsidR="00C84CB0" w:rsidRDefault="00C84CB0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  <w:sectPr w:rsidR="00C84CB0" w:rsidSect="004A7656">
          <w:headerReference w:type="first" r:id="rId15"/>
          <w:footerReference w:type="first" r:id="rId16"/>
          <w:pgSz w:w="11906" w:h="16838" w:code="9"/>
          <w:pgMar w:top="2552" w:right="1418" w:bottom="2127" w:left="1418" w:header="1622" w:footer="547" w:gutter="0"/>
          <w:cols w:space="708"/>
          <w:formProt w:val="0"/>
          <w:titlePg/>
          <w:docGrid w:linePitch="360"/>
        </w:sectPr>
      </w:pPr>
    </w:p>
    <w:p w14:paraId="10A23EB5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106F815C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24B42A2A" w14:textId="4F19160B" w:rsidR="00CF1429" w:rsidRDefault="003F54CC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  <w:r w:rsidRPr="003F54CC">
        <w:rPr>
          <w:rFonts w:ascii="Arial" w:hAnsi="Arial" w:cs="Arial"/>
          <w:sz w:val="36"/>
          <w:szCs w:val="36"/>
        </w:rPr>
        <w:t>Nabídka (oceněný výkaz výměr)</w:t>
      </w:r>
    </w:p>
    <w:p w14:paraId="6040BF67" w14:textId="524FEC9E" w:rsidR="007F5DA8" w:rsidRPr="00597DA6" w:rsidRDefault="003F54CC" w:rsidP="00A30F3C">
      <w:pPr>
        <w:jc w:val="center"/>
        <w:rPr>
          <w:szCs w:val="20"/>
        </w:rPr>
      </w:pPr>
      <w:r w:rsidRPr="005B37C6">
        <w:rPr>
          <w:rFonts w:ascii="Open Sans" w:hAnsi="Open Sans" w:cs="Open Sans"/>
          <w:color w:val="FF0000"/>
        </w:rPr>
        <w:t>(bude doplněno před uzavřením Smlouvy</w:t>
      </w:r>
      <w:r w:rsidR="00A30F3C">
        <w:rPr>
          <w:rFonts w:ascii="Open Sans" w:hAnsi="Open Sans" w:cs="Open Sans"/>
          <w:color w:val="FF0000"/>
        </w:rPr>
        <w:t>)</w:t>
      </w:r>
    </w:p>
    <w:sectPr w:rsidR="007F5DA8" w:rsidRPr="00597DA6" w:rsidSect="004A7656">
      <w:headerReference w:type="first" r:id="rId17"/>
      <w:footerReference w:type="first" r:id="rId18"/>
      <w:pgSz w:w="11906" w:h="16838" w:code="9"/>
      <w:pgMar w:top="2552" w:right="1418" w:bottom="2127" w:left="1418" w:header="1622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31447" w14:textId="77777777" w:rsidR="00B71433" w:rsidRDefault="00B71433" w:rsidP="006A4E7B">
      <w:r>
        <w:separator/>
      </w:r>
    </w:p>
  </w:endnote>
  <w:endnote w:type="continuationSeparator" w:id="0">
    <w:p w14:paraId="0B4B6433" w14:textId="77777777" w:rsidR="00B71433" w:rsidRDefault="00B71433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B395A72-C917-47BE-A0C2-69A75F5B6C05}"/>
    <w:embedBold r:id="rId2" w:fontKey="{C6E46BF0-EE3A-44C3-B7F5-42DF80152C0C}"/>
    <w:embedItalic r:id="rId3" w:fontKey="{8389CE1C-3BB1-4B7B-BA02-90371626C4C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7DEE0A5D-CC21-4DD5-843F-6C8288AB60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3260AF8-E085-43E9-9103-ABC63BCD46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E2427DC-C144-46F8-9052-76CC8CE59089}"/>
    <w:embedBold r:id="rId7" w:fontKey="{7331141B-B337-4F14-8AC7-D747688F7F0E}"/>
    <w:embedItalic r:id="rId8" w:fontKey="{66BB6139-684C-47A4-B5A7-CE5E8069CB9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2DB460C7-E228-4E1D-9407-165393F0F1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F0430B" w14:paraId="69AD81C8" w14:textId="77777777" w:rsidTr="00EB1A29">
      <w:tc>
        <w:tcPr>
          <w:tcW w:w="1134" w:type="dxa"/>
          <w:vAlign w:val="bottom"/>
        </w:tcPr>
        <w:p w14:paraId="7E4736B5" w14:textId="3288F679" w:rsidR="00F04C34" w:rsidRDefault="00E660AD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15508">
            <w:rPr>
              <w:noProof/>
            </w:rPr>
            <w:t>15</w:t>
          </w:r>
          <w:r>
            <w:fldChar w:fldCharType="end"/>
          </w:r>
          <w:r>
            <w:t>/</w:t>
          </w:r>
          <w:r w:rsidR="000C1161">
            <w:fldChar w:fldCharType="begin"/>
          </w:r>
          <w:r w:rsidR="000C1161">
            <w:instrText xml:space="preserve"> </w:instrText>
          </w:r>
          <w:r w:rsidR="00C850C4">
            <w:instrText xml:space="preserve">= </w:instrText>
          </w:r>
          <w:fldSimple w:instr=" NUMPAGES ">
            <w:r w:rsidR="00CE53BE">
              <w:rPr>
                <w:noProof/>
              </w:rPr>
              <w:instrText>15</w:instrText>
            </w:r>
          </w:fldSimple>
          <w:r w:rsidR="00C850C4">
            <w:instrText xml:space="preserve"> </w:instrText>
          </w:r>
          <w:r w:rsidR="006576CA">
            <w:instrText xml:space="preserve">- </w:instrText>
          </w:r>
          <w:r w:rsidR="00A81AFD">
            <w:instrText>3</w:instrText>
          </w:r>
          <w:r w:rsidR="000C1161">
            <w:instrText xml:space="preserve"> </w:instrText>
          </w:r>
          <w:r w:rsidR="000C1161">
            <w:fldChar w:fldCharType="separate"/>
          </w:r>
          <w:r w:rsidR="00CE53BE">
            <w:rPr>
              <w:noProof/>
            </w:rPr>
            <w:t>12</w:t>
          </w:r>
          <w:r w:rsidR="000C1161">
            <w:fldChar w:fldCharType="end"/>
          </w:r>
        </w:p>
      </w:tc>
      <w:tc>
        <w:tcPr>
          <w:tcW w:w="3061" w:type="dxa"/>
        </w:tcPr>
        <w:p w14:paraId="0D0AB92A" w14:textId="77777777" w:rsidR="00F0430B" w:rsidRDefault="00F0430B" w:rsidP="009115B0">
          <w:pPr>
            <w:pStyle w:val="Zpat"/>
          </w:pPr>
          <w:r>
            <w:t>Fyzikální ústav</w:t>
          </w:r>
        </w:p>
        <w:p w14:paraId="6F6E3A06" w14:textId="77777777" w:rsidR="00F0430B" w:rsidRDefault="00F0430B" w:rsidP="009115B0">
          <w:pPr>
            <w:pStyle w:val="Zpat"/>
          </w:pPr>
          <w:r>
            <w:t>Akademie věd České</w:t>
          </w:r>
        </w:p>
        <w:p w14:paraId="72B4FA1A" w14:textId="77777777" w:rsidR="00F0430B" w:rsidRDefault="00F0430B" w:rsidP="009115B0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23EBB673" w14:textId="77777777" w:rsidR="00F0430B" w:rsidRPr="00042F67" w:rsidRDefault="00F0430B" w:rsidP="009115B0">
          <w:pPr>
            <w:pStyle w:val="Zpat"/>
          </w:pPr>
          <w:r w:rsidRPr="00042F67">
            <w:t>Na Slovance 1999/2</w:t>
          </w:r>
        </w:p>
        <w:p w14:paraId="24C32F1F" w14:textId="0CFE9A85" w:rsidR="00F0430B" w:rsidRPr="00042F67" w:rsidRDefault="00F0430B" w:rsidP="009115B0">
          <w:pPr>
            <w:pStyle w:val="Zpat"/>
          </w:pPr>
          <w:r w:rsidRPr="00042F67">
            <w:t xml:space="preserve">182 </w:t>
          </w:r>
          <w:r w:rsidR="005D6C4E">
            <w:t>00</w:t>
          </w:r>
          <w:r w:rsidRPr="00042F67">
            <w:t xml:space="preserve"> </w:t>
          </w:r>
          <w:r w:rsidR="003F5620" w:rsidRPr="00042F67">
            <w:t xml:space="preserve"> </w:t>
          </w:r>
          <w:r w:rsidRPr="00042F67">
            <w:t>Praha 8</w:t>
          </w:r>
        </w:p>
        <w:p w14:paraId="6EF38DD4" w14:textId="77777777" w:rsidR="00F0430B" w:rsidRPr="00042F67" w:rsidRDefault="009B1FE7" w:rsidP="009115B0">
          <w:pPr>
            <w:pStyle w:val="Zpat"/>
          </w:pPr>
          <w:r w:rsidRPr="00042F67">
            <w:t>Česká r</w:t>
          </w:r>
          <w:r w:rsidR="00F0430B" w:rsidRPr="00042F67">
            <w:t>epublika</w:t>
          </w:r>
        </w:p>
      </w:tc>
      <w:tc>
        <w:tcPr>
          <w:tcW w:w="1984" w:type="dxa"/>
        </w:tcPr>
        <w:p w14:paraId="1094E87E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Tel.:</w:t>
          </w:r>
          <w:r w:rsidRPr="00042F67">
            <w:tab/>
            <w:t>+420 266 052 110</w:t>
          </w:r>
        </w:p>
        <w:p w14:paraId="3BA7E198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32866A6C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4058B99C" w14:textId="77777777" w:rsidR="008E6D34" w:rsidRDefault="008E6D34">
    <w:pPr>
      <w:pStyle w:val="Zpat"/>
    </w:pPr>
  </w:p>
  <w:p w14:paraId="26D57B5A" w14:textId="77777777" w:rsidR="00BD7AD3" w:rsidRDefault="00BD7A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E660AD" w14:paraId="2C32EF50" w14:textId="77777777" w:rsidTr="0006108A">
      <w:tc>
        <w:tcPr>
          <w:tcW w:w="1134" w:type="dxa"/>
          <w:vAlign w:val="bottom"/>
        </w:tcPr>
        <w:p w14:paraId="4BFFB093" w14:textId="77777777" w:rsidR="00E660AD" w:rsidRDefault="00E660AD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A48BC">
            <w:rPr>
              <w:noProof/>
            </w:rPr>
            <w:t>1</w:t>
          </w:r>
          <w:r>
            <w:fldChar w:fldCharType="end"/>
          </w:r>
          <w:r>
            <w:t>/</w:t>
          </w:r>
          <w:r w:rsidR="009F2CC0">
            <w:rPr>
              <w:noProof/>
            </w:rPr>
            <w:fldChar w:fldCharType="begin"/>
          </w:r>
          <w:r w:rsidR="009F2CC0">
            <w:rPr>
              <w:noProof/>
            </w:rPr>
            <w:instrText xml:space="preserve"> NUMPAGES   \* MERGEFORMAT </w:instrText>
          </w:r>
          <w:r w:rsidR="009F2CC0">
            <w:rPr>
              <w:noProof/>
            </w:rPr>
            <w:fldChar w:fldCharType="separate"/>
          </w:r>
          <w:r w:rsidR="00FA48BC">
            <w:rPr>
              <w:noProof/>
            </w:rPr>
            <w:t>15</w:t>
          </w:r>
          <w:r w:rsidR="009F2CC0">
            <w:rPr>
              <w:noProof/>
            </w:rPr>
            <w:fldChar w:fldCharType="end"/>
          </w:r>
        </w:p>
      </w:tc>
      <w:tc>
        <w:tcPr>
          <w:tcW w:w="3061" w:type="dxa"/>
        </w:tcPr>
        <w:p w14:paraId="2B25D451" w14:textId="77777777" w:rsidR="00E660AD" w:rsidRDefault="00E660AD" w:rsidP="00E660AD">
          <w:pPr>
            <w:pStyle w:val="Zpat"/>
          </w:pPr>
          <w:r>
            <w:t>Fyzikální ústav</w:t>
          </w:r>
        </w:p>
        <w:p w14:paraId="654EE3E4" w14:textId="77777777" w:rsidR="00E660AD" w:rsidRDefault="00E660AD" w:rsidP="00E660AD">
          <w:pPr>
            <w:pStyle w:val="Zpat"/>
          </w:pPr>
          <w:r>
            <w:t>Akademie věd České</w:t>
          </w:r>
        </w:p>
        <w:p w14:paraId="1E899213" w14:textId="77777777" w:rsidR="00E660AD" w:rsidRDefault="00E660AD" w:rsidP="00E660AD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1EB59A20" w14:textId="77777777" w:rsidR="00E660AD" w:rsidRDefault="00E660AD" w:rsidP="00E660AD">
          <w:pPr>
            <w:pStyle w:val="Zpat"/>
          </w:pPr>
          <w:r>
            <w:t>Na Slovance 1999/2</w:t>
          </w:r>
        </w:p>
        <w:p w14:paraId="37E69272" w14:textId="2C43CAF9" w:rsidR="00E660AD" w:rsidRDefault="00E660AD" w:rsidP="00E660AD">
          <w:pPr>
            <w:pStyle w:val="Zpat"/>
          </w:pPr>
          <w:r>
            <w:t xml:space="preserve">182 </w:t>
          </w:r>
          <w:r w:rsidR="005D6C4E">
            <w:t>00</w:t>
          </w:r>
          <w:r w:rsidR="003F5620">
            <w:t xml:space="preserve"> </w:t>
          </w:r>
          <w:r>
            <w:t xml:space="preserve"> Praha 8</w:t>
          </w:r>
        </w:p>
        <w:p w14:paraId="238CEA92" w14:textId="77777777" w:rsidR="00E660AD" w:rsidRDefault="009B1FE7" w:rsidP="00E660AD">
          <w:pPr>
            <w:pStyle w:val="Zpat"/>
          </w:pPr>
          <w:r>
            <w:t>Česká r</w:t>
          </w:r>
          <w:r w:rsidR="00E660AD">
            <w:t>epublika</w:t>
          </w:r>
        </w:p>
      </w:tc>
      <w:tc>
        <w:tcPr>
          <w:tcW w:w="1984" w:type="dxa"/>
        </w:tcPr>
        <w:p w14:paraId="700F9DA1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221F2B57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0CE7A34" w14:textId="77777777" w:rsidR="00E660AD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913A269" w14:textId="77777777" w:rsidR="00E660AD" w:rsidRDefault="00E660AD" w:rsidP="00E660AD">
    <w:pPr>
      <w:pStyle w:val="Zpat"/>
    </w:pPr>
  </w:p>
  <w:p w14:paraId="414A6186" w14:textId="77777777" w:rsidR="00BD7AD3" w:rsidRDefault="00BD7A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6126A" w14:textId="77777777" w:rsidR="00E04791" w:rsidRDefault="00E04791" w:rsidP="00E660AD">
    <w:pPr>
      <w:pStyle w:val="Zpat"/>
    </w:pPr>
  </w:p>
  <w:p w14:paraId="19CD5064" w14:textId="77777777" w:rsidR="00E04791" w:rsidRDefault="00E0479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46CB3" w14:textId="77777777" w:rsidR="005B37C6" w:rsidRDefault="005B37C6" w:rsidP="00E660AD">
    <w:pPr>
      <w:pStyle w:val="Zpat"/>
    </w:pPr>
  </w:p>
  <w:p w14:paraId="37AAE3C6" w14:textId="77777777" w:rsidR="005B37C6" w:rsidRDefault="005B37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5366A" w14:textId="77777777" w:rsidR="00B71433" w:rsidRDefault="00B71433" w:rsidP="006A4E7B">
      <w:bookmarkStart w:id="0" w:name="_Hlk485237819"/>
      <w:bookmarkEnd w:id="0"/>
      <w:r>
        <w:separator/>
      </w:r>
    </w:p>
  </w:footnote>
  <w:footnote w:type="continuationSeparator" w:id="0">
    <w:p w14:paraId="2709A62A" w14:textId="77777777" w:rsidR="00B71433" w:rsidRDefault="00B71433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37315" w14:textId="77777777" w:rsidR="00480930" w:rsidRPr="00495C2D" w:rsidRDefault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38784" behindDoc="0" locked="0" layoutInCell="1" allowOverlap="1" wp14:anchorId="75FC40AB" wp14:editId="6949CD4A">
          <wp:simplePos x="0" y="0"/>
          <wp:positionH relativeFrom="page">
            <wp:posOffset>856615</wp:posOffset>
          </wp:positionH>
          <wp:positionV relativeFrom="page">
            <wp:posOffset>734695</wp:posOffset>
          </wp:positionV>
          <wp:extent cx="619200" cy="565200"/>
          <wp:effectExtent l="0" t="0" r="9525" b="6350"/>
          <wp:wrapNone/>
          <wp:docPr id="21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65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1F5587C" wp14:editId="2C5058E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AF9096" id="Paginace X 2,5 cm" o:spid="_x0000_s1026" style="position:absolute;z-index:25164288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C7A2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5854213" wp14:editId="04449046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F78B6D" id="Druhý řádek textu účaří 6,86 cm" o:spid="_x0000_s1026" style="position:absolute;z-index:2516490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ChDNUX0AQAAIg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83A4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FF955CD" wp14:editId="2B5D81ED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A9D8BD" id="První řádek textu účaří 6,3 cm" o:spid="_x0000_s1026" style="position:absolute;z-index:25165107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2421515" wp14:editId="3C2F778F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8DC801" id="Zápatí posl. ř. účaří 27,2 cm" o:spid="_x0000_s1026" style="position:absolute;z-index:2516408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30F91C20" wp14:editId="5FB8C3AD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4A53C1" id="Zápatí 3. sl. 15,3 cm" o:spid="_x0000_s1026" style="position:absolute;z-index:2516449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AWln9d5AEAABM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0A82D3" wp14:editId="1D49A96D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5BB72" id="Zápatí 2. sl. 9,9 cm" o:spid="_x0000_s1026" style="position:absolute;z-index:25164697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495C2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F5582BF" wp14:editId="1E85C4B0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C903AD" id="Záhlaví www účaří 3,25 cm" o:spid="_x0000_s1026" style="position:absolute;z-index:2516531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N52P7LvAQAAGg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84EBEE" wp14:editId="3C5BC747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905304" id="P okraj 2,5 cm (18,5 cm)" o:spid="_x0000_s1026" style="position:absolute;z-index:25165516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An&#10;r8Eg3QEAABQ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74B9D" wp14:editId="3A7C77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5FD8D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A1QEAAAoEAAAOAAAAZHJzL2Uyb0RvYy54bWysU02P0zAQvSPxHyyfoUkXWEH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9f8WZF45GdM/C&#10;NxRf2esXb5h0nA1GKSjDLWYdY+oIc+u3eI5S3GJRPmp05Uua2FgNPs0Gw5iZnDYl7S7b63c0vOp+&#10;84iMmPJ7CI6Vn55b44t40YnDfcpUjVIvKWXb+rKmYI3aGGtrgPvdrUV2EDTuzYZKXGo8SSOaAm2K&#10;lKn5+pdPFibaT6DJEWp3WcvXuwgzrZASfK5mVCbKLjBNLczA9s/Ac36BQr2nfwOeEbVy8HkGO+MD&#10;/q56Hi8t6yn/4sCku1iwC+pUx1qtoQtXLT8/jnKjn8YV/viE1z8A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BktrfA1QEAAAo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495C2D"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17E2D72E" w14:textId="77777777" w:rsidR="00BD7AD3" w:rsidRDefault="00BD7A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F2C74" w14:textId="77777777" w:rsidR="00E660AD" w:rsidRPr="00E660AD" w:rsidRDefault="00E660AD" w:rsidP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3BDDF" wp14:editId="3C780741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B5D20A" id="Paginace X 2,5 cm" o:spid="_x0000_s1026" style="position:absolute;z-index:25165926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BB0A2C" wp14:editId="198237B7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C7AAAA" id="Druhý řádek textu účaří 6,86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FofiTL0AQAAIQ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A03961" wp14:editId="24C6062C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65C08" id="První řádek textu účaří 6,3 cm" o:spid="_x0000_s1026" style="position:absolute;z-index:25167155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E787D8" wp14:editId="5C535CB5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A237EE" id="Zápatí posl. ř. účaří 27,2 cm" o:spid="_x0000_s1026" style="position:absolute;z-index:25166131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87389" wp14:editId="1614F1D7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CA558" id="Zápatí 3. sl. 15,3 cm" o:spid="_x0000_s1026" style="position:absolute;z-index:25166336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D4tlDC5AEAABQ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E78E2" wp14:editId="40C03D49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4E5F38" id="Zápatí 2. sl. 9,9 cm" o:spid="_x0000_s1026" style="position:absolute;z-index:2516654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7456" behindDoc="1" locked="0" layoutInCell="1" allowOverlap="1" wp14:anchorId="29FBE26D" wp14:editId="3F2A3F52">
          <wp:simplePos x="0" y="0"/>
          <wp:positionH relativeFrom="page">
            <wp:posOffset>858520</wp:posOffset>
          </wp:positionH>
          <wp:positionV relativeFrom="page">
            <wp:posOffset>733425</wp:posOffset>
          </wp:positionV>
          <wp:extent cx="2538000" cy="565200"/>
          <wp:effectExtent l="0" t="0" r="0" b="6350"/>
          <wp:wrapNone/>
          <wp:docPr id="22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CC10D1" wp14:editId="79AE0E92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722769" id="Záhlaví www účaří 3,25 cm" o:spid="_x0000_s1026" style="position:absolute;z-index:25167360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JhiXezvAQAAGw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571DF6B" wp14:editId="1C94C066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ECD6D" id="P okraj 2,5 cm (18,5 cm)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BB&#10;tDIW3QEAABU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A5C932" wp14:editId="20244939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D655DC" id="L okraj 4,5 cm" o:spid="_x0000_s1026" style="position:absolute;z-index:25167769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aT1QEAAAsEAAAOAAAAZHJzL2Uyb0RvYy54bWysU02P0zAQvSPxHyyfoUlXsED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0uzeceeFoRvcs&#10;fEPxlb168ZpJx9lglIIy3eLWMaaOQLd+i+coxS0W6aNGV74kio3V4dPsMIyZyWlT0u6yvX5H06v2&#10;N4/IiCm/h+BY+em5Nb6oF5043KdM1Sj1klK2rS9rCtaojbG2Brjf3VpkB0Hz3myoxKXGkzSiKdCm&#10;SJmar3/5ZGGi/QSaLKF2l7V8vYww0wopwedqRmWi7ALT1MIMbP8MPOcXKNSL+jfgGVErB59nsDM+&#10;4O+q5/HSsp7yLw5MuosFu6BOdazVGrpx1fLz6yhX+mlc4Y9veP0D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CS/iaT1QEAAAs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894132" w14:textId="77777777" w:rsidR="00BD7AD3" w:rsidRDefault="00BD7A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8AF2D" w14:textId="7550C5DF" w:rsidR="003F54CC" w:rsidRPr="003F54CC" w:rsidRDefault="00DE3013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 xml:space="preserve">č. </w:t>
    </w:r>
    <w:r w:rsidR="003F54CC">
      <w:rPr>
        <w:rFonts w:ascii="Arial" w:hAnsi="Arial" w:cs="Arial"/>
        <w:b/>
        <w:sz w:val="24"/>
      </w:rPr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8B1" w14:textId="5A7F2860" w:rsidR="005B37C6" w:rsidRPr="00FD5F0B" w:rsidRDefault="00FD5F0B" w:rsidP="00FD5F0B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>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CD66667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6"/>
  </w:num>
  <w:num w:numId="3" w16cid:durableId="1803376763">
    <w:abstractNumId w:val="10"/>
  </w:num>
  <w:num w:numId="4" w16cid:durableId="1062682401">
    <w:abstractNumId w:val="9"/>
  </w:num>
  <w:num w:numId="5" w16cid:durableId="1628900365">
    <w:abstractNumId w:val="9"/>
  </w:num>
  <w:num w:numId="6" w16cid:durableId="1864441996">
    <w:abstractNumId w:val="9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3"/>
  </w:num>
  <w:num w:numId="31" w16cid:durableId="2051831793">
    <w:abstractNumId w:val="15"/>
  </w:num>
  <w:num w:numId="32" w16cid:durableId="698166139">
    <w:abstractNumId w:val="12"/>
  </w:num>
  <w:num w:numId="33" w16cid:durableId="1415979919">
    <w:abstractNumId w:val="14"/>
  </w:num>
  <w:num w:numId="34" w16cid:durableId="15727391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6357"/>
    <w:rsid w:val="000106B5"/>
    <w:rsid w:val="00010C58"/>
    <w:rsid w:val="00012248"/>
    <w:rsid w:val="00012E3D"/>
    <w:rsid w:val="00013404"/>
    <w:rsid w:val="000154B9"/>
    <w:rsid w:val="000158D3"/>
    <w:rsid w:val="000207A2"/>
    <w:rsid w:val="00030B42"/>
    <w:rsid w:val="000310FC"/>
    <w:rsid w:val="00033C23"/>
    <w:rsid w:val="000363D8"/>
    <w:rsid w:val="00042B07"/>
    <w:rsid w:val="00042F67"/>
    <w:rsid w:val="00044498"/>
    <w:rsid w:val="00060922"/>
    <w:rsid w:val="0006108A"/>
    <w:rsid w:val="00063127"/>
    <w:rsid w:val="000634BC"/>
    <w:rsid w:val="00063DC0"/>
    <w:rsid w:val="0006415C"/>
    <w:rsid w:val="00064232"/>
    <w:rsid w:val="00067B05"/>
    <w:rsid w:val="000709B3"/>
    <w:rsid w:val="00071B8A"/>
    <w:rsid w:val="00073A68"/>
    <w:rsid w:val="0007535D"/>
    <w:rsid w:val="0007564E"/>
    <w:rsid w:val="00080D9A"/>
    <w:rsid w:val="00082745"/>
    <w:rsid w:val="00083185"/>
    <w:rsid w:val="00083F9C"/>
    <w:rsid w:val="0009307D"/>
    <w:rsid w:val="000931DC"/>
    <w:rsid w:val="0009509D"/>
    <w:rsid w:val="00095AAB"/>
    <w:rsid w:val="00096553"/>
    <w:rsid w:val="000A0FBD"/>
    <w:rsid w:val="000A23C4"/>
    <w:rsid w:val="000B0F33"/>
    <w:rsid w:val="000B103D"/>
    <w:rsid w:val="000B131C"/>
    <w:rsid w:val="000B2EA0"/>
    <w:rsid w:val="000B3194"/>
    <w:rsid w:val="000B4008"/>
    <w:rsid w:val="000B460D"/>
    <w:rsid w:val="000B69E4"/>
    <w:rsid w:val="000C1161"/>
    <w:rsid w:val="000C12EC"/>
    <w:rsid w:val="000C1969"/>
    <w:rsid w:val="000C5A16"/>
    <w:rsid w:val="000C6B5F"/>
    <w:rsid w:val="000C7A49"/>
    <w:rsid w:val="000E02CA"/>
    <w:rsid w:val="000E246A"/>
    <w:rsid w:val="000E6981"/>
    <w:rsid w:val="000F05EE"/>
    <w:rsid w:val="000F104D"/>
    <w:rsid w:val="000F16C2"/>
    <w:rsid w:val="000F26AE"/>
    <w:rsid w:val="001038E1"/>
    <w:rsid w:val="00105255"/>
    <w:rsid w:val="00110B0D"/>
    <w:rsid w:val="00111190"/>
    <w:rsid w:val="00114E39"/>
    <w:rsid w:val="001212E4"/>
    <w:rsid w:val="00122370"/>
    <w:rsid w:val="00123FCA"/>
    <w:rsid w:val="00125544"/>
    <w:rsid w:val="00125F2F"/>
    <w:rsid w:val="00127695"/>
    <w:rsid w:val="00127883"/>
    <w:rsid w:val="00130CD7"/>
    <w:rsid w:val="00130DAA"/>
    <w:rsid w:val="00134C6F"/>
    <w:rsid w:val="0013583A"/>
    <w:rsid w:val="0013613B"/>
    <w:rsid w:val="00141172"/>
    <w:rsid w:val="0014134A"/>
    <w:rsid w:val="001416D1"/>
    <w:rsid w:val="001456D1"/>
    <w:rsid w:val="0015055F"/>
    <w:rsid w:val="0015158D"/>
    <w:rsid w:val="00163DE0"/>
    <w:rsid w:val="0016485A"/>
    <w:rsid w:val="0016765F"/>
    <w:rsid w:val="00167742"/>
    <w:rsid w:val="00174382"/>
    <w:rsid w:val="00176909"/>
    <w:rsid w:val="00177B9A"/>
    <w:rsid w:val="00180A92"/>
    <w:rsid w:val="00181210"/>
    <w:rsid w:val="001813AF"/>
    <w:rsid w:val="00181DFE"/>
    <w:rsid w:val="00182CA1"/>
    <w:rsid w:val="00183A40"/>
    <w:rsid w:val="001849D4"/>
    <w:rsid w:val="00186943"/>
    <w:rsid w:val="00187903"/>
    <w:rsid w:val="00192246"/>
    <w:rsid w:val="001932FB"/>
    <w:rsid w:val="001954FA"/>
    <w:rsid w:val="00195D21"/>
    <w:rsid w:val="00197A59"/>
    <w:rsid w:val="00197BC2"/>
    <w:rsid w:val="001A2803"/>
    <w:rsid w:val="001A4A66"/>
    <w:rsid w:val="001A4E20"/>
    <w:rsid w:val="001A534B"/>
    <w:rsid w:val="001A6002"/>
    <w:rsid w:val="001B24E3"/>
    <w:rsid w:val="001B710D"/>
    <w:rsid w:val="001C2B69"/>
    <w:rsid w:val="001C7A24"/>
    <w:rsid w:val="001D09BF"/>
    <w:rsid w:val="001D610B"/>
    <w:rsid w:val="001D6A64"/>
    <w:rsid w:val="001D6C87"/>
    <w:rsid w:val="001E0058"/>
    <w:rsid w:val="001F0230"/>
    <w:rsid w:val="001F78B2"/>
    <w:rsid w:val="002006E6"/>
    <w:rsid w:val="00212621"/>
    <w:rsid w:val="002130E4"/>
    <w:rsid w:val="0021380F"/>
    <w:rsid w:val="002141C4"/>
    <w:rsid w:val="00215561"/>
    <w:rsid w:val="0022002A"/>
    <w:rsid w:val="00221260"/>
    <w:rsid w:val="00221DFA"/>
    <w:rsid w:val="00223679"/>
    <w:rsid w:val="002242C8"/>
    <w:rsid w:val="002266DB"/>
    <w:rsid w:val="00227D24"/>
    <w:rsid w:val="00231928"/>
    <w:rsid w:val="002324EA"/>
    <w:rsid w:val="00233BEE"/>
    <w:rsid w:val="002356CD"/>
    <w:rsid w:val="002360A7"/>
    <w:rsid w:val="00236251"/>
    <w:rsid w:val="00247900"/>
    <w:rsid w:val="002479D6"/>
    <w:rsid w:val="002525A2"/>
    <w:rsid w:val="002653B9"/>
    <w:rsid w:val="00265AD1"/>
    <w:rsid w:val="00266FEA"/>
    <w:rsid w:val="0026776B"/>
    <w:rsid w:val="0027329E"/>
    <w:rsid w:val="00273519"/>
    <w:rsid w:val="002769EA"/>
    <w:rsid w:val="0027768F"/>
    <w:rsid w:val="00282133"/>
    <w:rsid w:val="0028222D"/>
    <w:rsid w:val="002822C8"/>
    <w:rsid w:val="002826DC"/>
    <w:rsid w:val="00285552"/>
    <w:rsid w:val="002875D2"/>
    <w:rsid w:val="00291B95"/>
    <w:rsid w:val="0029277C"/>
    <w:rsid w:val="00297CFC"/>
    <w:rsid w:val="002A058B"/>
    <w:rsid w:val="002A19AD"/>
    <w:rsid w:val="002A6AF3"/>
    <w:rsid w:val="002A6E74"/>
    <w:rsid w:val="002B0448"/>
    <w:rsid w:val="002B3A17"/>
    <w:rsid w:val="002B3F20"/>
    <w:rsid w:val="002B49BD"/>
    <w:rsid w:val="002B4A4D"/>
    <w:rsid w:val="002B54F6"/>
    <w:rsid w:val="002B5A75"/>
    <w:rsid w:val="002C1F1B"/>
    <w:rsid w:val="002C3A9F"/>
    <w:rsid w:val="002C55B0"/>
    <w:rsid w:val="002D0DD2"/>
    <w:rsid w:val="002D184A"/>
    <w:rsid w:val="002D2B72"/>
    <w:rsid w:val="002F43C9"/>
    <w:rsid w:val="002F7637"/>
    <w:rsid w:val="003012D7"/>
    <w:rsid w:val="00301B2D"/>
    <w:rsid w:val="00301C0B"/>
    <w:rsid w:val="003025E9"/>
    <w:rsid w:val="00303BC9"/>
    <w:rsid w:val="00304C84"/>
    <w:rsid w:val="00306EC6"/>
    <w:rsid w:val="0031399C"/>
    <w:rsid w:val="0031464F"/>
    <w:rsid w:val="00315342"/>
    <w:rsid w:val="00315689"/>
    <w:rsid w:val="00317A23"/>
    <w:rsid w:val="00323126"/>
    <w:rsid w:val="00325589"/>
    <w:rsid w:val="003267B1"/>
    <w:rsid w:val="003311BA"/>
    <w:rsid w:val="00332065"/>
    <w:rsid w:val="00341F98"/>
    <w:rsid w:val="00342F34"/>
    <w:rsid w:val="00343B26"/>
    <w:rsid w:val="00344582"/>
    <w:rsid w:val="00351E46"/>
    <w:rsid w:val="00354B13"/>
    <w:rsid w:val="0035526A"/>
    <w:rsid w:val="00355F44"/>
    <w:rsid w:val="003562ED"/>
    <w:rsid w:val="00357B08"/>
    <w:rsid w:val="00360E7D"/>
    <w:rsid w:val="00366CEE"/>
    <w:rsid w:val="00367E8B"/>
    <w:rsid w:val="00370F70"/>
    <w:rsid w:val="00374022"/>
    <w:rsid w:val="00374E52"/>
    <w:rsid w:val="00380076"/>
    <w:rsid w:val="003827B1"/>
    <w:rsid w:val="0038339F"/>
    <w:rsid w:val="00384B57"/>
    <w:rsid w:val="00386205"/>
    <w:rsid w:val="00387082"/>
    <w:rsid w:val="00390E54"/>
    <w:rsid w:val="003919DC"/>
    <w:rsid w:val="00391C50"/>
    <w:rsid w:val="003934DF"/>
    <w:rsid w:val="003942C4"/>
    <w:rsid w:val="00396CE2"/>
    <w:rsid w:val="003A00D8"/>
    <w:rsid w:val="003A0A76"/>
    <w:rsid w:val="003A18C8"/>
    <w:rsid w:val="003A2C1C"/>
    <w:rsid w:val="003A36B8"/>
    <w:rsid w:val="003A3BF1"/>
    <w:rsid w:val="003A5BF7"/>
    <w:rsid w:val="003C0992"/>
    <w:rsid w:val="003C11E5"/>
    <w:rsid w:val="003C1BB4"/>
    <w:rsid w:val="003C3D0E"/>
    <w:rsid w:val="003C4A68"/>
    <w:rsid w:val="003D495C"/>
    <w:rsid w:val="003D6B9C"/>
    <w:rsid w:val="003E0906"/>
    <w:rsid w:val="003E5EE7"/>
    <w:rsid w:val="003E6794"/>
    <w:rsid w:val="003E6C40"/>
    <w:rsid w:val="003E7F0A"/>
    <w:rsid w:val="003F2751"/>
    <w:rsid w:val="003F37A5"/>
    <w:rsid w:val="003F403C"/>
    <w:rsid w:val="003F444B"/>
    <w:rsid w:val="003F54CC"/>
    <w:rsid w:val="003F5620"/>
    <w:rsid w:val="003F64C4"/>
    <w:rsid w:val="003F6C3A"/>
    <w:rsid w:val="003F7A55"/>
    <w:rsid w:val="0040106F"/>
    <w:rsid w:val="00404591"/>
    <w:rsid w:val="00413D13"/>
    <w:rsid w:val="00414F4F"/>
    <w:rsid w:val="0041782B"/>
    <w:rsid w:val="00423064"/>
    <w:rsid w:val="004242B5"/>
    <w:rsid w:val="0042535D"/>
    <w:rsid w:val="00426F35"/>
    <w:rsid w:val="00427C51"/>
    <w:rsid w:val="004333DE"/>
    <w:rsid w:val="004372B1"/>
    <w:rsid w:val="004404C7"/>
    <w:rsid w:val="0044113A"/>
    <w:rsid w:val="004413F6"/>
    <w:rsid w:val="004414A1"/>
    <w:rsid w:val="00441F32"/>
    <w:rsid w:val="00444E56"/>
    <w:rsid w:val="00446352"/>
    <w:rsid w:val="00447643"/>
    <w:rsid w:val="00450B3E"/>
    <w:rsid w:val="00450E9F"/>
    <w:rsid w:val="00451C62"/>
    <w:rsid w:val="00451EF9"/>
    <w:rsid w:val="00460BCD"/>
    <w:rsid w:val="00460FFE"/>
    <w:rsid w:val="00462E7E"/>
    <w:rsid w:val="00474B86"/>
    <w:rsid w:val="00480930"/>
    <w:rsid w:val="00481C12"/>
    <w:rsid w:val="00484C9A"/>
    <w:rsid w:val="00487B44"/>
    <w:rsid w:val="004930FC"/>
    <w:rsid w:val="00495C2D"/>
    <w:rsid w:val="00496A43"/>
    <w:rsid w:val="004A2B3B"/>
    <w:rsid w:val="004A7656"/>
    <w:rsid w:val="004B4FE9"/>
    <w:rsid w:val="004C0679"/>
    <w:rsid w:val="004C38F5"/>
    <w:rsid w:val="004C471C"/>
    <w:rsid w:val="004C7932"/>
    <w:rsid w:val="004D11AD"/>
    <w:rsid w:val="004D27F8"/>
    <w:rsid w:val="004D295B"/>
    <w:rsid w:val="004D2D0C"/>
    <w:rsid w:val="004D6322"/>
    <w:rsid w:val="004E0F69"/>
    <w:rsid w:val="004E1A5E"/>
    <w:rsid w:val="004E2262"/>
    <w:rsid w:val="004E36F9"/>
    <w:rsid w:val="004E4EF8"/>
    <w:rsid w:val="004F02C0"/>
    <w:rsid w:val="004F08CC"/>
    <w:rsid w:val="004F3D27"/>
    <w:rsid w:val="004F43AC"/>
    <w:rsid w:val="004F4D72"/>
    <w:rsid w:val="005001C3"/>
    <w:rsid w:val="00500CC5"/>
    <w:rsid w:val="005018D6"/>
    <w:rsid w:val="00503A97"/>
    <w:rsid w:val="005043D2"/>
    <w:rsid w:val="0050508E"/>
    <w:rsid w:val="005077A3"/>
    <w:rsid w:val="0051420E"/>
    <w:rsid w:val="005144E0"/>
    <w:rsid w:val="00515B20"/>
    <w:rsid w:val="00516026"/>
    <w:rsid w:val="00524E7F"/>
    <w:rsid w:val="0052541A"/>
    <w:rsid w:val="005261E3"/>
    <w:rsid w:val="00527358"/>
    <w:rsid w:val="00530A70"/>
    <w:rsid w:val="005315A3"/>
    <w:rsid w:val="00543052"/>
    <w:rsid w:val="005447C5"/>
    <w:rsid w:val="00545540"/>
    <w:rsid w:val="00547A4A"/>
    <w:rsid w:val="00551E7F"/>
    <w:rsid w:val="005522E0"/>
    <w:rsid w:val="00552530"/>
    <w:rsid w:val="00554641"/>
    <w:rsid w:val="0055594E"/>
    <w:rsid w:val="005649AF"/>
    <w:rsid w:val="005653C1"/>
    <w:rsid w:val="00567889"/>
    <w:rsid w:val="00567BA7"/>
    <w:rsid w:val="00570829"/>
    <w:rsid w:val="00571D15"/>
    <w:rsid w:val="00573299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532A"/>
    <w:rsid w:val="00596B6B"/>
    <w:rsid w:val="00597D0B"/>
    <w:rsid w:val="00597DA6"/>
    <w:rsid w:val="005A16AE"/>
    <w:rsid w:val="005A2DB7"/>
    <w:rsid w:val="005A406D"/>
    <w:rsid w:val="005A441E"/>
    <w:rsid w:val="005A4B04"/>
    <w:rsid w:val="005A4F91"/>
    <w:rsid w:val="005A65DF"/>
    <w:rsid w:val="005A67DB"/>
    <w:rsid w:val="005A6AB6"/>
    <w:rsid w:val="005B1CE5"/>
    <w:rsid w:val="005B1DBA"/>
    <w:rsid w:val="005B37C6"/>
    <w:rsid w:val="005B7170"/>
    <w:rsid w:val="005B7178"/>
    <w:rsid w:val="005C3E8F"/>
    <w:rsid w:val="005C6B97"/>
    <w:rsid w:val="005C79A2"/>
    <w:rsid w:val="005D06CF"/>
    <w:rsid w:val="005D6C4E"/>
    <w:rsid w:val="005D6CF4"/>
    <w:rsid w:val="005E01DE"/>
    <w:rsid w:val="005E516C"/>
    <w:rsid w:val="005E7404"/>
    <w:rsid w:val="005E7A65"/>
    <w:rsid w:val="005E7E40"/>
    <w:rsid w:val="005F0BB2"/>
    <w:rsid w:val="005F2328"/>
    <w:rsid w:val="005F3588"/>
    <w:rsid w:val="005F3F01"/>
    <w:rsid w:val="005F5138"/>
    <w:rsid w:val="005F5EA8"/>
    <w:rsid w:val="00602956"/>
    <w:rsid w:val="00605090"/>
    <w:rsid w:val="0061064A"/>
    <w:rsid w:val="00613CDB"/>
    <w:rsid w:val="006144EE"/>
    <w:rsid w:val="00614CB8"/>
    <w:rsid w:val="00622BF4"/>
    <w:rsid w:val="00623C78"/>
    <w:rsid w:val="00626DDF"/>
    <w:rsid w:val="00626FA4"/>
    <w:rsid w:val="006311A3"/>
    <w:rsid w:val="00631AEE"/>
    <w:rsid w:val="00632096"/>
    <w:rsid w:val="0063487F"/>
    <w:rsid w:val="0063620D"/>
    <w:rsid w:val="006455AB"/>
    <w:rsid w:val="00645607"/>
    <w:rsid w:val="006456DD"/>
    <w:rsid w:val="006475B7"/>
    <w:rsid w:val="00654EFC"/>
    <w:rsid w:val="00655DFF"/>
    <w:rsid w:val="006576CA"/>
    <w:rsid w:val="0065770D"/>
    <w:rsid w:val="00660231"/>
    <w:rsid w:val="00662F7E"/>
    <w:rsid w:val="00663219"/>
    <w:rsid w:val="00665373"/>
    <w:rsid w:val="006655AB"/>
    <w:rsid w:val="00670E9A"/>
    <w:rsid w:val="00674AEE"/>
    <w:rsid w:val="006756F4"/>
    <w:rsid w:val="006817AE"/>
    <w:rsid w:val="00682CC4"/>
    <w:rsid w:val="00682E83"/>
    <w:rsid w:val="0068389A"/>
    <w:rsid w:val="006859B5"/>
    <w:rsid w:val="0069096A"/>
    <w:rsid w:val="006A0D29"/>
    <w:rsid w:val="006A0E0A"/>
    <w:rsid w:val="006A2220"/>
    <w:rsid w:val="006A4E7B"/>
    <w:rsid w:val="006A6BCF"/>
    <w:rsid w:val="006B116A"/>
    <w:rsid w:val="006B1DFF"/>
    <w:rsid w:val="006B7698"/>
    <w:rsid w:val="006C17AD"/>
    <w:rsid w:val="006C2112"/>
    <w:rsid w:val="006C41A3"/>
    <w:rsid w:val="006C44E7"/>
    <w:rsid w:val="006C5C92"/>
    <w:rsid w:val="006D260F"/>
    <w:rsid w:val="006D4A8E"/>
    <w:rsid w:val="006D6B59"/>
    <w:rsid w:val="006E03A7"/>
    <w:rsid w:val="006E1D1F"/>
    <w:rsid w:val="006E2EDB"/>
    <w:rsid w:val="006E4203"/>
    <w:rsid w:val="006E42F2"/>
    <w:rsid w:val="006E64A0"/>
    <w:rsid w:val="006F313D"/>
    <w:rsid w:val="006F4C77"/>
    <w:rsid w:val="00706390"/>
    <w:rsid w:val="007077C2"/>
    <w:rsid w:val="00707989"/>
    <w:rsid w:val="00717989"/>
    <w:rsid w:val="00720C71"/>
    <w:rsid w:val="00721F0C"/>
    <w:rsid w:val="00722664"/>
    <w:rsid w:val="00725386"/>
    <w:rsid w:val="00731B42"/>
    <w:rsid w:val="00732045"/>
    <w:rsid w:val="00732B04"/>
    <w:rsid w:val="0073367B"/>
    <w:rsid w:val="0073416E"/>
    <w:rsid w:val="00744161"/>
    <w:rsid w:val="0074576F"/>
    <w:rsid w:val="00750932"/>
    <w:rsid w:val="00750D59"/>
    <w:rsid w:val="00752414"/>
    <w:rsid w:val="007622B1"/>
    <w:rsid w:val="00762AC7"/>
    <w:rsid w:val="00763948"/>
    <w:rsid w:val="00770091"/>
    <w:rsid w:val="00770A2F"/>
    <w:rsid w:val="007713E9"/>
    <w:rsid w:val="0078714A"/>
    <w:rsid w:val="007917CF"/>
    <w:rsid w:val="00793AFB"/>
    <w:rsid w:val="00794F8D"/>
    <w:rsid w:val="00796429"/>
    <w:rsid w:val="007A0905"/>
    <w:rsid w:val="007A28E6"/>
    <w:rsid w:val="007A6FAF"/>
    <w:rsid w:val="007B6C94"/>
    <w:rsid w:val="007C009D"/>
    <w:rsid w:val="007C2095"/>
    <w:rsid w:val="007C2D84"/>
    <w:rsid w:val="007C40A0"/>
    <w:rsid w:val="007C452C"/>
    <w:rsid w:val="007C4D57"/>
    <w:rsid w:val="007C71BD"/>
    <w:rsid w:val="007C7E71"/>
    <w:rsid w:val="007D0AB8"/>
    <w:rsid w:val="007D252D"/>
    <w:rsid w:val="007D5891"/>
    <w:rsid w:val="007D70D8"/>
    <w:rsid w:val="007E0336"/>
    <w:rsid w:val="007E079F"/>
    <w:rsid w:val="007E2E1D"/>
    <w:rsid w:val="007E3604"/>
    <w:rsid w:val="007E43E4"/>
    <w:rsid w:val="007E5708"/>
    <w:rsid w:val="007E7920"/>
    <w:rsid w:val="007F545D"/>
    <w:rsid w:val="007F5B49"/>
    <w:rsid w:val="007F5D9C"/>
    <w:rsid w:val="007F5DA8"/>
    <w:rsid w:val="0080048F"/>
    <w:rsid w:val="008019A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27B98"/>
    <w:rsid w:val="00831629"/>
    <w:rsid w:val="00832E90"/>
    <w:rsid w:val="0083399C"/>
    <w:rsid w:val="008415FE"/>
    <w:rsid w:val="00844B2D"/>
    <w:rsid w:val="00845FAA"/>
    <w:rsid w:val="00861825"/>
    <w:rsid w:val="00864B00"/>
    <w:rsid w:val="00864FEB"/>
    <w:rsid w:val="008675C6"/>
    <w:rsid w:val="00867CC0"/>
    <w:rsid w:val="00871D7C"/>
    <w:rsid w:val="0087731A"/>
    <w:rsid w:val="008861BD"/>
    <w:rsid w:val="00891AF5"/>
    <w:rsid w:val="0089478A"/>
    <w:rsid w:val="008A0F47"/>
    <w:rsid w:val="008A6B5A"/>
    <w:rsid w:val="008B6BCA"/>
    <w:rsid w:val="008C66CB"/>
    <w:rsid w:val="008D7971"/>
    <w:rsid w:val="008D7C11"/>
    <w:rsid w:val="008E023B"/>
    <w:rsid w:val="008E1D7F"/>
    <w:rsid w:val="008E2D2D"/>
    <w:rsid w:val="008E5FA9"/>
    <w:rsid w:val="008E6646"/>
    <w:rsid w:val="008E6D34"/>
    <w:rsid w:val="008F54E4"/>
    <w:rsid w:val="008F5F85"/>
    <w:rsid w:val="00900FA1"/>
    <w:rsid w:val="00906CF9"/>
    <w:rsid w:val="0091004A"/>
    <w:rsid w:val="00910359"/>
    <w:rsid w:val="009115B0"/>
    <w:rsid w:val="00911B23"/>
    <w:rsid w:val="009128DA"/>
    <w:rsid w:val="00914A60"/>
    <w:rsid w:val="0091752D"/>
    <w:rsid w:val="00917F17"/>
    <w:rsid w:val="00921838"/>
    <w:rsid w:val="00921F97"/>
    <w:rsid w:val="0092399B"/>
    <w:rsid w:val="00924F40"/>
    <w:rsid w:val="009254C6"/>
    <w:rsid w:val="009267B0"/>
    <w:rsid w:val="00926CB5"/>
    <w:rsid w:val="00926E54"/>
    <w:rsid w:val="00932683"/>
    <w:rsid w:val="009334AB"/>
    <w:rsid w:val="009346F1"/>
    <w:rsid w:val="00935045"/>
    <w:rsid w:val="00942540"/>
    <w:rsid w:val="0094298A"/>
    <w:rsid w:val="0095051B"/>
    <w:rsid w:val="00950874"/>
    <w:rsid w:val="009536D4"/>
    <w:rsid w:val="00953C5B"/>
    <w:rsid w:val="00957591"/>
    <w:rsid w:val="00957885"/>
    <w:rsid w:val="00960163"/>
    <w:rsid w:val="00961F71"/>
    <w:rsid w:val="00963D12"/>
    <w:rsid w:val="00967021"/>
    <w:rsid w:val="009677DB"/>
    <w:rsid w:val="00971B07"/>
    <w:rsid w:val="00974AF9"/>
    <w:rsid w:val="009767A2"/>
    <w:rsid w:val="00981BBE"/>
    <w:rsid w:val="009839EF"/>
    <w:rsid w:val="009841B5"/>
    <w:rsid w:val="009934D4"/>
    <w:rsid w:val="009965EF"/>
    <w:rsid w:val="009A35C0"/>
    <w:rsid w:val="009A36C8"/>
    <w:rsid w:val="009A3B7A"/>
    <w:rsid w:val="009B1FE7"/>
    <w:rsid w:val="009B4D29"/>
    <w:rsid w:val="009B68E4"/>
    <w:rsid w:val="009B765A"/>
    <w:rsid w:val="009B7BEB"/>
    <w:rsid w:val="009C0592"/>
    <w:rsid w:val="009C0E26"/>
    <w:rsid w:val="009C5485"/>
    <w:rsid w:val="009C56F6"/>
    <w:rsid w:val="009D14F9"/>
    <w:rsid w:val="009D4762"/>
    <w:rsid w:val="009D5DA8"/>
    <w:rsid w:val="009E768E"/>
    <w:rsid w:val="009F0F81"/>
    <w:rsid w:val="009F26B5"/>
    <w:rsid w:val="009F2CC0"/>
    <w:rsid w:val="00A02105"/>
    <w:rsid w:val="00A052CE"/>
    <w:rsid w:val="00A05E73"/>
    <w:rsid w:val="00A064EE"/>
    <w:rsid w:val="00A07A23"/>
    <w:rsid w:val="00A1043D"/>
    <w:rsid w:val="00A10F11"/>
    <w:rsid w:val="00A117F4"/>
    <w:rsid w:val="00A140B8"/>
    <w:rsid w:val="00A142D7"/>
    <w:rsid w:val="00A15F11"/>
    <w:rsid w:val="00A17DA3"/>
    <w:rsid w:val="00A229CD"/>
    <w:rsid w:val="00A23BCC"/>
    <w:rsid w:val="00A261B8"/>
    <w:rsid w:val="00A30F3C"/>
    <w:rsid w:val="00A34B36"/>
    <w:rsid w:val="00A34D0A"/>
    <w:rsid w:val="00A3613F"/>
    <w:rsid w:val="00A41233"/>
    <w:rsid w:val="00A42D51"/>
    <w:rsid w:val="00A4354A"/>
    <w:rsid w:val="00A43FEB"/>
    <w:rsid w:val="00A464A0"/>
    <w:rsid w:val="00A51903"/>
    <w:rsid w:val="00A5354D"/>
    <w:rsid w:val="00A559E4"/>
    <w:rsid w:val="00A56241"/>
    <w:rsid w:val="00A614AD"/>
    <w:rsid w:val="00A625DF"/>
    <w:rsid w:val="00A66753"/>
    <w:rsid w:val="00A70A21"/>
    <w:rsid w:val="00A750E9"/>
    <w:rsid w:val="00A77B2F"/>
    <w:rsid w:val="00A77B64"/>
    <w:rsid w:val="00A81AFD"/>
    <w:rsid w:val="00A82180"/>
    <w:rsid w:val="00A840CD"/>
    <w:rsid w:val="00A857F1"/>
    <w:rsid w:val="00A925AC"/>
    <w:rsid w:val="00A92663"/>
    <w:rsid w:val="00A95DCD"/>
    <w:rsid w:val="00A96AEB"/>
    <w:rsid w:val="00AA1E80"/>
    <w:rsid w:val="00AA4062"/>
    <w:rsid w:val="00AB2290"/>
    <w:rsid w:val="00AB2C55"/>
    <w:rsid w:val="00AB4C97"/>
    <w:rsid w:val="00AB5837"/>
    <w:rsid w:val="00AC2B8D"/>
    <w:rsid w:val="00AC4DD4"/>
    <w:rsid w:val="00AC4EFB"/>
    <w:rsid w:val="00AC7A0E"/>
    <w:rsid w:val="00AD50F6"/>
    <w:rsid w:val="00AD7E04"/>
    <w:rsid w:val="00AE1F7C"/>
    <w:rsid w:val="00AE2D79"/>
    <w:rsid w:val="00AF0DDB"/>
    <w:rsid w:val="00AF677C"/>
    <w:rsid w:val="00AF7677"/>
    <w:rsid w:val="00AF7F42"/>
    <w:rsid w:val="00B0228A"/>
    <w:rsid w:val="00B03301"/>
    <w:rsid w:val="00B03932"/>
    <w:rsid w:val="00B04DC4"/>
    <w:rsid w:val="00B11C15"/>
    <w:rsid w:val="00B13A5B"/>
    <w:rsid w:val="00B1460A"/>
    <w:rsid w:val="00B157A6"/>
    <w:rsid w:val="00B17A45"/>
    <w:rsid w:val="00B20DDC"/>
    <w:rsid w:val="00B23C4F"/>
    <w:rsid w:val="00B26ADC"/>
    <w:rsid w:val="00B26DD3"/>
    <w:rsid w:val="00B323A8"/>
    <w:rsid w:val="00B34180"/>
    <w:rsid w:val="00B4651B"/>
    <w:rsid w:val="00B61820"/>
    <w:rsid w:val="00B63637"/>
    <w:rsid w:val="00B67B2B"/>
    <w:rsid w:val="00B71433"/>
    <w:rsid w:val="00B723C7"/>
    <w:rsid w:val="00B75AC2"/>
    <w:rsid w:val="00B76F7F"/>
    <w:rsid w:val="00B81D62"/>
    <w:rsid w:val="00B85B82"/>
    <w:rsid w:val="00B9113C"/>
    <w:rsid w:val="00B9136E"/>
    <w:rsid w:val="00B9464D"/>
    <w:rsid w:val="00B94FA6"/>
    <w:rsid w:val="00B95424"/>
    <w:rsid w:val="00BA2B74"/>
    <w:rsid w:val="00BA2CE9"/>
    <w:rsid w:val="00BA402D"/>
    <w:rsid w:val="00BA4368"/>
    <w:rsid w:val="00BA4D0A"/>
    <w:rsid w:val="00BB27D3"/>
    <w:rsid w:val="00BB45C1"/>
    <w:rsid w:val="00BB593B"/>
    <w:rsid w:val="00BC07DA"/>
    <w:rsid w:val="00BC0F88"/>
    <w:rsid w:val="00BC354C"/>
    <w:rsid w:val="00BC40D4"/>
    <w:rsid w:val="00BC4BE6"/>
    <w:rsid w:val="00BC5AF8"/>
    <w:rsid w:val="00BD1B38"/>
    <w:rsid w:val="00BD561A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7FB"/>
    <w:rsid w:val="00C04549"/>
    <w:rsid w:val="00C05A05"/>
    <w:rsid w:val="00C06E41"/>
    <w:rsid w:val="00C0707C"/>
    <w:rsid w:val="00C10DC2"/>
    <w:rsid w:val="00C122B4"/>
    <w:rsid w:val="00C12C89"/>
    <w:rsid w:val="00C17CEE"/>
    <w:rsid w:val="00C201FC"/>
    <w:rsid w:val="00C23308"/>
    <w:rsid w:val="00C25812"/>
    <w:rsid w:val="00C2581B"/>
    <w:rsid w:val="00C31DE2"/>
    <w:rsid w:val="00C32473"/>
    <w:rsid w:val="00C3449B"/>
    <w:rsid w:val="00C34C80"/>
    <w:rsid w:val="00C36E12"/>
    <w:rsid w:val="00C413B3"/>
    <w:rsid w:val="00C42A1E"/>
    <w:rsid w:val="00C4348B"/>
    <w:rsid w:val="00C43A67"/>
    <w:rsid w:val="00C4710B"/>
    <w:rsid w:val="00C51F2F"/>
    <w:rsid w:val="00C55CC5"/>
    <w:rsid w:val="00C65E82"/>
    <w:rsid w:val="00C67898"/>
    <w:rsid w:val="00C72008"/>
    <w:rsid w:val="00C72347"/>
    <w:rsid w:val="00C72D21"/>
    <w:rsid w:val="00C75F24"/>
    <w:rsid w:val="00C80578"/>
    <w:rsid w:val="00C84885"/>
    <w:rsid w:val="00C84CB0"/>
    <w:rsid w:val="00C84E4C"/>
    <w:rsid w:val="00C850C4"/>
    <w:rsid w:val="00C851B4"/>
    <w:rsid w:val="00C87F04"/>
    <w:rsid w:val="00C87F84"/>
    <w:rsid w:val="00C902B1"/>
    <w:rsid w:val="00C959E8"/>
    <w:rsid w:val="00CA390D"/>
    <w:rsid w:val="00CA3CA8"/>
    <w:rsid w:val="00CB027C"/>
    <w:rsid w:val="00CB07BD"/>
    <w:rsid w:val="00CB586E"/>
    <w:rsid w:val="00CB68F6"/>
    <w:rsid w:val="00CB7E84"/>
    <w:rsid w:val="00CC1694"/>
    <w:rsid w:val="00CC4383"/>
    <w:rsid w:val="00CD0E5D"/>
    <w:rsid w:val="00CD1698"/>
    <w:rsid w:val="00CD3985"/>
    <w:rsid w:val="00CD4D46"/>
    <w:rsid w:val="00CD596F"/>
    <w:rsid w:val="00CD6D50"/>
    <w:rsid w:val="00CE0AE1"/>
    <w:rsid w:val="00CE3136"/>
    <w:rsid w:val="00CE53BE"/>
    <w:rsid w:val="00CE6AE8"/>
    <w:rsid w:val="00CE6B4F"/>
    <w:rsid w:val="00CF1429"/>
    <w:rsid w:val="00CF40F1"/>
    <w:rsid w:val="00CF5B47"/>
    <w:rsid w:val="00CF78E9"/>
    <w:rsid w:val="00D06A6B"/>
    <w:rsid w:val="00D11E86"/>
    <w:rsid w:val="00D13B23"/>
    <w:rsid w:val="00D13F8A"/>
    <w:rsid w:val="00D159B5"/>
    <w:rsid w:val="00D16DBE"/>
    <w:rsid w:val="00D267E5"/>
    <w:rsid w:val="00D30502"/>
    <w:rsid w:val="00D3052D"/>
    <w:rsid w:val="00D32D2C"/>
    <w:rsid w:val="00D43A6E"/>
    <w:rsid w:val="00D54556"/>
    <w:rsid w:val="00D57F98"/>
    <w:rsid w:val="00D60336"/>
    <w:rsid w:val="00D62D54"/>
    <w:rsid w:val="00D63E74"/>
    <w:rsid w:val="00D6607C"/>
    <w:rsid w:val="00D661BD"/>
    <w:rsid w:val="00D70565"/>
    <w:rsid w:val="00D7180B"/>
    <w:rsid w:val="00D72000"/>
    <w:rsid w:val="00D7680F"/>
    <w:rsid w:val="00D813D0"/>
    <w:rsid w:val="00D8159D"/>
    <w:rsid w:val="00D86C45"/>
    <w:rsid w:val="00D911A9"/>
    <w:rsid w:val="00D9173A"/>
    <w:rsid w:val="00D925F3"/>
    <w:rsid w:val="00D9326B"/>
    <w:rsid w:val="00D94151"/>
    <w:rsid w:val="00D9440C"/>
    <w:rsid w:val="00D94A47"/>
    <w:rsid w:val="00D957D1"/>
    <w:rsid w:val="00DA5964"/>
    <w:rsid w:val="00DB3D5F"/>
    <w:rsid w:val="00DB3F38"/>
    <w:rsid w:val="00DB7231"/>
    <w:rsid w:val="00DC5A7A"/>
    <w:rsid w:val="00DD1CFE"/>
    <w:rsid w:val="00DD42C2"/>
    <w:rsid w:val="00DD4B0F"/>
    <w:rsid w:val="00DE11C4"/>
    <w:rsid w:val="00DE3013"/>
    <w:rsid w:val="00DE5879"/>
    <w:rsid w:val="00DF25B9"/>
    <w:rsid w:val="00DF5F3F"/>
    <w:rsid w:val="00DF7275"/>
    <w:rsid w:val="00E0094F"/>
    <w:rsid w:val="00E01C88"/>
    <w:rsid w:val="00E03503"/>
    <w:rsid w:val="00E03BEB"/>
    <w:rsid w:val="00E04791"/>
    <w:rsid w:val="00E05D9D"/>
    <w:rsid w:val="00E07846"/>
    <w:rsid w:val="00E114D0"/>
    <w:rsid w:val="00E13382"/>
    <w:rsid w:val="00E148CE"/>
    <w:rsid w:val="00E15E39"/>
    <w:rsid w:val="00E17EA2"/>
    <w:rsid w:val="00E305E3"/>
    <w:rsid w:val="00E3068E"/>
    <w:rsid w:val="00E361D3"/>
    <w:rsid w:val="00E3741D"/>
    <w:rsid w:val="00E412AA"/>
    <w:rsid w:val="00E42515"/>
    <w:rsid w:val="00E428FA"/>
    <w:rsid w:val="00E4467D"/>
    <w:rsid w:val="00E4733B"/>
    <w:rsid w:val="00E559B6"/>
    <w:rsid w:val="00E55E33"/>
    <w:rsid w:val="00E60128"/>
    <w:rsid w:val="00E606AE"/>
    <w:rsid w:val="00E6343E"/>
    <w:rsid w:val="00E64D95"/>
    <w:rsid w:val="00E65BD7"/>
    <w:rsid w:val="00E66035"/>
    <w:rsid w:val="00E660AD"/>
    <w:rsid w:val="00E66B6B"/>
    <w:rsid w:val="00E72165"/>
    <w:rsid w:val="00E72CD8"/>
    <w:rsid w:val="00E752BF"/>
    <w:rsid w:val="00E779A6"/>
    <w:rsid w:val="00E77C68"/>
    <w:rsid w:val="00E84338"/>
    <w:rsid w:val="00E9201F"/>
    <w:rsid w:val="00E93400"/>
    <w:rsid w:val="00E95EDA"/>
    <w:rsid w:val="00EA5248"/>
    <w:rsid w:val="00EA71D4"/>
    <w:rsid w:val="00EB0685"/>
    <w:rsid w:val="00EB1A29"/>
    <w:rsid w:val="00EB5285"/>
    <w:rsid w:val="00EB7A9A"/>
    <w:rsid w:val="00EC0238"/>
    <w:rsid w:val="00EC1316"/>
    <w:rsid w:val="00EC1A29"/>
    <w:rsid w:val="00EC1D7D"/>
    <w:rsid w:val="00ED0DF8"/>
    <w:rsid w:val="00ED287B"/>
    <w:rsid w:val="00ED308D"/>
    <w:rsid w:val="00EE1D37"/>
    <w:rsid w:val="00EE616B"/>
    <w:rsid w:val="00EE633F"/>
    <w:rsid w:val="00EE66B2"/>
    <w:rsid w:val="00EE6C5F"/>
    <w:rsid w:val="00EE73AF"/>
    <w:rsid w:val="00EE7501"/>
    <w:rsid w:val="00EF0604"/>
    <w:rsid w:val="00EF1086"/>
    <w:rsid w:val="00EF1E7D"/>
    <w:rsid w:val="00F013FA"/>
    <w:rsid w:val="00F0430B"/>
    <w:rsid w:val="00F04C34"/>
    <w:rsid w:val="00F06DEB"/>
    <w:rsid w:val="00F1541B"/>
    <w:rsid w:val="00F2342D"/>
    <w:rsid w:val="00F27B2B"/>
    <w:rsid w:val="00F32843"/>
    <w:rsid w:val="00F32DAB"/>
    <w:rsid w:val="00F32E42"/>
    <w:rsid w:val="00F3602D"/>
    <w:rsid w:val="00F448D7"/>
    <w:rsid w:val="00F458F1"/>
    <w:rsid w:val="00F47549"/>
    <w:rsid w:val="00F52321"/>
    <w:rsid w:val="00F5238B"/>
    <w:rsid w:val="00F52A0B"/>
    <w:rsid w:val="00F55C4A"/>
    <w:rsid w:val="00F57679"/>
    <w:rsid w:val="00F66E68"/>
    <w:rsid w:val="00F71F17"/>
    <w:rsid w:val="00F722D8"/>
    <w:rsid w:val="00F73630"/>
    <w:rsid w:val="00F765C6"/>
    <w:rsid w:val="00F77ACA"/>
    <w:rsid w:val="00F8682B"/>
    <w:rsid w:val="00F921F4"/>
    <w:rsid w:val="00F962D2"/>
    <w:rsid w:val="00F978D9"/>
    <w:rsid w:val="00FA0BF2"/>
    <w:rsid w:val="00FA2ACD"/>
    <w:rsid w:val="00FA48BC"/>
    <w:rsid w:val="00FA5E5B"/>
    <w:rsid w:val="00FA61A4"/>
    <w:rsid w:val="00FB0988"/>
    <w:rsid w:val="00FB27B5"/>
    <w:rsid w:val="00FB7689"/>
    <w:rsid w:val="00FB7A7A"/>
    <w:rsid w:val="00FB7D38"/>
    <w:rsid w:val="00FB7FE2"/>
    <w:rsid w:val="00FC01F6"/>
    <w:rsid w:val="00FC31C1"/>
    <w:rsid w:val="00FC51CD"/>
    <w:rsid w:val="00FC526A"/>
    <w:rsid w:val="00FC6EEE"/>
    <w:rsid w:val="00FD1719"/>
    <w:rsid w:val="00FD4E55"/>
    <w:rsid w:val="00FD5567"/>
    <w:rsid w:val="00FD5F0B"/>
    <w:rsid w:val="00FE0E38"/>
    <w:rsid w:val="00FE42D2"/>
    <w:rsid w:val="00FF2F4D"/>
    <w:rsid w:val="00FF3657"/>
    <w:rsid w:val="00FF5E06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4BA8-6DEE-4075-B831-D6EA6BE8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506</TotalTime>
  <Pages>15</Pages>
  <Words>3523</Words>
  <Characters>20790</Characters>
  <Application>Microsoft Office Word</Application>
  <DocSecurity>0</DocSecurity>
  <Lines>173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Václav Kafka</cp:lastModifiedBy>
  <cp:revision>29</cp:revision>
  <dcterms:created xsi:type="dcterms:W3CDTF">2024-04-18T05:05:00Z</dcterms:created>
  <dcterms:modified xsi:type="dcterms:W3CDTF">2025-03-27T06:52:00Z</dcterms:modified>
</cp:coreProperties>
</file>