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47E" w:rsidRPr="00CA427E" w:rsidRDefault="00CA427E" w:rsidP="00CA427E">
      <w:pPr>
        <w:spacing w:after="12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CA427E">
        <w:rPr>
          <w:rFonts w:ascii="Times New Roman" w:hAnsi="Times New Roman" w:cs="Times New Roman"/>
          <w:b/>
          <w:smallCaps/>
          <w:sz w:val="24"/>
          <w:szCs w:val="24"/>
        </w:rPr>
        <w:t xml:space="preserve">Čestné prohlášení uchazeče o splnění </w:t>
      </w:r>
      <w:r w:rsidR="005F7A1A">
        <w:rPr>
          <w:rFonts w:ascii="Times New Roman" w:hAnsi="Times New Roman" w:cs="Times New Roman"/>
          <w:b/>
          <w:smallCaps/>
          <w:sz w:val="24"/>
          <w:szCs w:val="24"/>
        </w:rPr>
        <w:t>profesních</w:t>
      </w:r>
      <w:r w:rsidRPr="00CA427E">
        <w:rPr>
          <w:rFonts w:ascii="Times New Roman" w:hAnsi="Times New Roman" w:cs="Times New Roman"/>
          <w:b/>
          <w:smallCaps/>
          <w:sz w:val="24"/>
          <w:szCs w:val="24"/>
        </w:rPr>
        <w:t xml:space="preserve"> kvalifikačních předpokladů</w:t>
      </w:r>
    </w:p>
    <w:p w:rsidR="00CA427E" w:rsidRPr="00CA427E" w:rsidRDefault="00CA427E" w:rsidP="00CA427E">
      <w:pPr>
        <w:spacing w:before="360" w:after="120" w:line="240" w:lineRule="auto"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>Název veřejné zakázky: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A427E">
        <w:rPr>
          <w:rFonts w:ascii="Times New Roman" w:hAnsi="Times New Roman" w:cs="Times New Roman"/>
          <w:b/>
        </w:rPr>
        <w:t>„Oprava interaktivních exponátů</w:t>
      </w:r>
      <w:bookmarkStart w:id="0" w:name="_GoBack"/>
      <w:bookmarkEnd w:id="0"/>
      <w:r w:rsidRPr="00CA427E">
        <w:rPr>
          <w:rFonts w:ascii="Times New Roman" w:hAnsi="Times New Roman" w:cs="Times New Roman"/>
          <w:b/>
        </w:rPr>
        <w:t>“</w:t>
      </w:r>
    </w:p>
    <w:p w:rsidR="00CA427E" w:rsidRPr="00CA427E" w:rsidRDefault="00CA427E" w:rsidP="00CA427E">
      <w:pPr>
        <w:spacing w:before="360" w:after="120" w:line="240" w:lineRule="auto"/>
        <w:jc w:val="both"/>
        <w:rPr>
          <w:rFonts w:ascii="Times New Roman" w:hAnsi="Times New Roman" w:cs="Times New Roman"/>
          <w:b/>
        </w:rPr>
      </w:pPr>
      <w:r w:rsidRPr="00CA427E">
        <w:rPr>
          <w:rFonts w:ascii="Times New Roman" w:hAnsi="Times New Roman" w:cs="Times New Roman"/>
          <w:b/>
        </w:rPr>
        <w:t>Identifikační údaje zadavatele:</w:t>
      </w:r>
    </w:p>
    <w:p w:rsidR="00CA427E" w:rsidRPr="00CA427E" w:rsidRDefault="00CA427E" w:rsidP="00CA427E">
      <w:pPr>
        <w:spacing w:after="120" w:line="240" w:lineRule="auto"/>
        <w:contextualSpacing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>Obchodní firma/název:</w:t>
      </w:r>
      <w:r w:rsidRPr="00CA427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A427E">
        <w:rPr>
          <w:rFonts w:ascii="Times New Roman" w:hAnsi="Times New Roman" w:cs="Times New Roman"/>
        </w:rPr>
        <w:t>Techmania Science Center o.p.s.</w:t>
      </w:r>
    </w:p>
    <w:p w:rsidR="00CA427E" w:rsidRPr="00CA427E" w:rsidRDefault="00CA427E" w:rsidP="00CA427E">
      <w:pPr>
        <w:spacing w:after="120" w:line="240" w:lineRule="auto"/>
        <w:contextualSpacing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>Sídlo</w:t>
      </w:r>
      <w:r>
        <w:rPr>
          <w:rFonts w:ascii="Times New Roman" w:hAnsi="Times New Roman" w:cs="Times New Roman"/>
        </w:rPr>
        <w:t>:</w:t>
      </w:r>
      <w:r w:rsidRPr="00CA427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A427E">
        <w:rPr>
          <w:rFonts w:ascii="Times New Roman" w:hAnsi="Times New Roman" w:cs="Times New Roman"/>
        </w:rPr>
        <w:t>U Planetária 1, 301 00 Plzeň</w:t>
      </w:r>
    </w:p>
    <w:p w:rsidR="00CA427E" w:rsidRPr="00CA427E" w:rsidRDefault="00CA427E" w:rsidP="00CA427E">
      <w:pPr>
        <w:spacing w:after="120" w:line="240" w:lineRule="auto"/>
        <w:contextualSpacing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>IČ:</w:t>
      </w:r>
      <w:r w:rsidRPr="00CA427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A427E">
        <w:rPr>
          <w:rFonts w:ascii="Times New Roman" w:hAnsi="Times New Roman" w:cs="Times New Roman"/>
        </w:rPr>
        <w:t>26396645</w:t>
      </w:r>
    </w:p>
    <w:p w:rsidR="00CA427E" w:rsidRPr="00CA427E" w:rsidRDefault="00CA427E" w:rsidP="00CA427E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>Zastoupená:</w:t>
      </w:r>
      <w:r w:rsidRPr="00CA427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A427E">
        <w:rPr>
          <w:rFonts w:ascii="Times New Roman" w:hAnsi="Times New Roman" w:cs="Times New Roman"/>
        </w:rPr>
        <w:t>Mgr. Vlastimilem Volákem, ředitelem</w:t>
      </w:r>
    </w:p>
    <w:p w:rsidR="00CA427E" w:rsidRPr="00CA427E" w:rsidRDefault="00CA427E" w:rsidP="00CA427E">
      <w:pPr>
        <w:spacing w:before="360" w:after="120" w:line="240" w:lineRule="auto"/>
        <w:jc w:val="both"/>
        <w:rPr>
          <w:rFonts w:ascii="Times New Roman" w:hAnsi="Times New Roman" w:cs="Times New Roman"/>
          <w:b/>
        </w:rPr>
      </w:pPr>
      <w:r w:rsidRPr="00CA427E">
        <w:rPr>
          <w:rFonts w:ascii="Times New Roman" w:hAnsi="Times New Roman" w:cs="Times New Roman"/>
          <w:b/>
        </w:rPr>
        <w:t>Identifikační údaje uchazeče:</w:t>
      </w:r>
    </w:p>
    <w:p w:rsidR="00CA427E" w:rsidRPr="00CA427E" w:rsidRDefault="00CA427E" w:rsidP="00CA427E">
      <w:pPr>
        <w:spacing w:after="120" w:line="240" w:lineRule="auto"/>
        <w:contextualSpacing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>Obchodní firma/název:</w:t>
      </w:r>
      <w:r w:rsidRPr="00CA427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A427E">
        <w:rPr>
          <w:rFonts w:ascii="Times New Roman" w:hAnsi="Times New Roman" w:cs="Times New Roman"/>
          <w:highlight w:val="yellow"/>
        </w:rPr>
        <w:t>[Doplní uchazeč]</w:t>
      </w:r>
    </w:p>
    <w:p w:rsidR="00CA427E" w:rsidRPr="00CA427E" w:rsidRDefault="00CA427E" w:rsidP="00CA427E">
      <w:pPr>
        <w:spacing w:after="120" w:line="240" w:lineRule="auto"/>
        <w:contextualSpacing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>Sídlo</w:t>
      </w:r>
      <w:r>
        <w:rPr>
          <w:rFonts w:ascii="Times New Roman" w:hAnsi="Times New Roman" w:cs="Times New Roman"/>
        </w:rPr>
        <w:t>:</w:t>
      </w:r>
      <w:r w:rsidRPr="00CA427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A427E">
        <w:rPr>
          <w:rFonts w:ascii="Times New Roman" w:hAnsi="Times New Roman" w:cs="Times New Roman"/>
          <w:highlight w:val="yellow"/>
        </w:rPr>
        <w:t>[Doplní uchazeč]</w:t>
      </w:r>
    </w:p>
    <w:p w:rsidR="00CA427E" w:rsidRPr="00CA427E" w:rsidRDefault="00CA427E" w:rsidP="00CA427E">
      <w:pPr>
        <w:spacing w:after="120" w:line="240" w:lineRule="auto"/>
        <w:contextualSpacing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>IČ:</w:t>
      </w:r>
      <w:r w:rsidRPr="00CA427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A427E">
        <w:rPr>
          <w:rFonts w:ascii="Times New Roman" w:hAnsi="Times New Roman" w:cs="Times New Roman"/>
          <w:highlight w:val="yellow"/>
        </w:rPr>
        <w:t>[Doplní uchazeč]</w:t>
      </w:r>
    </w:p>
    <w:p w:rsidR="00CA427E" w:rsidRDefault="00CA427E" w:rsidP="00CA427E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>Zastoupená:</w:t>
      </w:r>
      <w:r w:rsidRPr="00CA427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A427E">
        <w:rPr>
          <w:rFonts w:ascii="Times New Roman" w:hAnsi="Times New Roman" w:cs="Times New Roman"/>
          <w:highlight w:val="yellow"/>
        </w:rPr>
        <w:t>[Doplní uchazeč]</w:t>
      </w:r>
    </w:p>
    <w:p w:rsidR="005F7A1A" w:rsidRPr="005F7A1A" w:rsidRDefault="005F7A1A" w:rsidP="005F7A1A">
      <w:pPr>
        <w:spacing w:after="12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F7A1A">
        <w:rPr>
          <w:rFonts w:ascii="Times New Roman" w:hAnsi="Times New Roman" w:cs="Times New Roman"/>
          <w:sz w:val="21"/>
          <w:szCs w:val="21"/>
        </w:rPr>
        <w:t>Uchazeč tímto čestně prohlašuje, že</w:t>
      </w:r>
    </w:p>
    <w:p w:rsidR="005F7A1A" w:rsidRPr="005F7A1A" w:rsidRDefault="005F7A1A" w:rsidP="005F7A1A">
      <w:pPr>
        <w:spacing w:after="12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F7A1A">
        <w:rPr>
          <w:rFonts w:ascii="Times New Roman" w:hAnsi="Times New Roman" w:cs="Times New Roman"/>
          <w:sz w:val="21"/>
          <w:szCs w:val="21"/>
        </w:rPr>
        <w:t>ve vztahu k profesnímu kvalifikačnímu předpokladu dle § 54 písm. a) ZVZ:</w:t>
      </w:r>
    </w:p>
    <w:p w:rsidR="005F7A1A" w:rsidRPr="005F7A1A" w:rsidRDefault="005F7A1A" w:rsidP="005F7A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Times New Roman" w:hAnsi="Times New Roman" w:cs="Times New Roman"/>
          <w:i/>
          <w:sz w:val="21"/>
          <w:szCs w:val="21"/>
        </w:rPr>
      </w:pPr>
      <w:r w:rsidRPr="005F7A1A">
        <w:rPr>
          <w:rFonts w:ascii="Times New Roman" w:hAnsi="Times New Roman" w:cs="Times New Roman"/>
          <w:i/>
          <w:sz w:val="21"/>
          <w:szCs w:val="21"/>
        </w:rPr>
        <w:t>Pokud je uchazeč zapsán do obchodního rejstříku, použije níže uvedené písmeno a). Pokud není uchazeč zapsán do jiné obdobné evidence, současně nepoužije písmeno b) níže a písmeno b) vymaže.</w:t>
      </w:r>
    </w:p>
    <w:p w:rsidR="005F7A1A" w:rsidRPr="005F7A1A" w:rsidRDefault="005F7A1A" w:rsidP="005F7A1A">
      <w:pPr>
        <w:pStyle w:val="Odstavecseseznamem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F7A1A">
        <w:rPr>
          <w:rFonts w:ascii="Times New Roman" w:hAnsi="Times New Roman" w:cs="Times New Roman"/>
          <w:sz w:val="21"/>
          <w:szCs w:val="21"/>
        </w:rPr>
        <w:t xml:space="preserve">je zapsán do obchodního rejstříku </w:t>
      </w:r>
    </w:p>
    <w:p w:rsidR="005F7A1A" w:rsidRPr="005F7A1A" w:rsidRDefault="005F7A1A" w:rsidP="005F7A1A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F7A1A">
        <w:rPr>
          <w:rFonts w:ascii="Times New Roman" w:hAnsi="Times New Roman" w:cs="Times New Roman"/>
          <w:sz w:val="21"/>
          <w:szCs w:val="21"/>
        </w:rPr>
        <w:t xml:space="preserve">vedeného dále uvedeným krajským soudem: </w:t>
      </w:r>
      <w:r w:rsidRPr="005F7A1A">
        <w:rPr>
          <w:rFonts w:ascii="Times New Roman" w:hAnsi="Times New Roman" w:cs="Times New Roman"/>
          <w:sz w:val="21"/>
          <w:szCs w:val="21"/>
          <w:highlight w:val="yellow"/>
        </w:rPr>
        <w:t>[Doplní uchazeč]</w:t>
      </w:r>
    </w:p>
    <w:p w:rsidR="005F7A1A" w:rsidRPr="005F7A1A" w:rsidRDefault="005F7A1A" w:rsidP="005F7A1A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F7A1A">
        <w:rPr>
          <w:rFonts w:ascii="Times New Roman" w:hAnsi="Times New Roman" w:cs="Times New Roman"/>
          <w:sz w:val="21"/>
          <w:szCs w:val="21"/>
        </w:rPr>
        <w:t xml:space="preserve">vložka: </w:t>
      </w:r>
      <w:r w:rsidRPr="005F7A1A">
        <w:rPr>
          <w:rFonts w:ascii="Times New Roman" w:hAnsi="Times New Roman" w:cs="Times New Roman"/>
          <w:sz w:val="21"/>
          <w:szCs w:val="21"/>
          <w:highlight w:val="yellow"/>
        </w:rPr>
        <w:t>[Doplní uchazeč]</w:t>
      </w:r>
    </w:p>
    <w:p w:rsidR="005F7A1A" w:rsidRPr="005F7A1A" w:rsidRDefault="005F7A1A" w:rsidP="005F7A1A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F7A1A">
        <w:rPr>
          <w:rFonts w:ascii="Times New Roman" w:hAnsi="Times New Roman" w:cs="Times New Roman"/>
          <w:sz w:val="21"/>
          <w:szCs w:val="21"/>
        </w:rPr>
        <w:t xml:space="preserve">oddíl: </w:t>
      </w:r>
      <w:r w:rsidRPr="005F7A1A">
        <w:rPr>
          <w:rFonts w:ascii="Times New Roman" w:hAnsi="Times New Roman" w:cs="Times New Roman"/>
          <w:sz w:val="21"/>
          <w:szCs w:val="21"/>
          <w:highlight w:val="yellow"/>
        </w:rPr>
        <w:t>[Doplní uchazeč]</w:t>
      </w:r>
    </w:p>
    <w:p w:rsidR="005F7A1A" w:rsidRPr="005F7A1A" w:rsidRDefault="005F7A1A" w:rsidP="005F7A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Times New Roman" w:hAnsi="Times New Roman" w:cs="Times New Roman"/>
          <w:i/>
          <w:sz w:val="21"/>
          <w:szCs w:val="21"/>
        </w:rPr>
      </w:pPr>
      <w:r w:rsidRPr="005F7A1A">
        <w:rPr>
          <w:rFonts w:ascii="Times New Roman" w:hAnsi="Times New Roman" w:cs="Times New Roman"/>
          <w:i/>
          <w:sz w:val="21"/>
          <w:szCs w:val="21"/>
        </w:rPr>
        <w:t>Pokud uchazeč není zapsán do obchodního rejstříku, ale do jiné evidence (tou se nemíní Živnostenský rejstřík), vymaže písmeno a) výše a použije níže uvedené písmeno b).</w:t>
      </w:r>
    </w:p>
    <w:p w:rsidR="005F7A1A" w:rsidRPr="005F7A1A" w:rsidRDefault="005F7A1A" w:rsidP="005F7A1A">
      <w:pPr>
        <w:pStyle w:val="Odstavecseseznamem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F7A1A">
        <w:rPr>
          <w:rFonts w:ascii="Times New Roman" w:hAnsi="Times New Roman" w:cs="Times New Roman"/>
          <w:sz w:val="21"/>
          <w:szCs w:val="21"/>
        </w:rPr>
        <w:t>je zapsán do jiné obdobné evidence</w:t>
      </w:r>
    </w:p>
    <w:p w:rsidR="005F7A1A" w:rsidRPr="005F7A1A" w:rsidRDefault="005F7A1A" w:rsidP="005F7A1A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F7A1A">
        <w:rPr>
          <w:rFonts w:ascii="Times New Roman" w:hAnsi="Times New Roman" w:cs="Times New Roman"/>
          <w:sz w:val="21"/>
          <w:szCs w:val="21"/>
        </w:rPr>
        <w:t xml:space="preserve">vedeného následujícím úřadem či jinou institucí: </w:t>
      </w:r>
      <w:r w:rsidRPr="005F7A1A">
        <w:rPr>
          <w:rFonts w:ascii="Times New Roman" w:hAnsi="Times New Roman" w:cs="Times New Roman"/>
          <w:sz w:val="21"/>
          <w:szCs w:val="21"/>
          <w:highlight w:val="yellow"/>
        </w:rPr>
        <w:t>[Doplní uchazeč]</w:t>
      </w:r>
    </w:p>
    <w:p w:rsidR="005F7A1A" w:rsidRPr="005F7A1A" w:rsidRDefault="005F7A1A" w:rsidP="005F7A1A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F7A1A">
        <w:rPr>
          <w:rFonts w:ascii="Times New Roman" w:hAnsi="Times New Roman" w:cs="Times New Roman"/>
          <w:sz w:val="21"/>
          <w:szCs w:val="21"/>
        </w:rPr>
        <w:t xml:space="preserve">spisová značka / číslo jednací / jiné obdobné označení: </w:t>
      </w:r>
      <w:r w:rsidRPr="005F7A1A">
        <w:rPr>
          <w:rFonts w:ascii="Times New Roman" w:hAnsi="Times New Roman" w:cs="Times New Roman"/>
          <w:sz w:val="21"/>
          <w:szCs w:val="21"/>
          <w:highlight w:val="yellow"/>
        </w:rPr>
        <w:t>[Doplní uchazeč]</w:t>
      </w:r>
    </w:p>
    <w:p w:rsidR="005F7A1A" w:rsidRPr="005F7A1A" w:rsidRDefault="005F7A1A" w:rsidP="005F7A1A">
      <w:pPr>
        <w:spacing w:after="12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F7A1A">
        <w:rPr>
          <w:rFonts w:ascii="Times New Roman" w:hAnsi="Times New Roman" w:cs="Times New Roman"/>
          <w:sz w:val="21"/>
          <w:szCs w:val="21"/>
        </w:rPr>
        <w:t>Ve vztahu k profesnímu kvalifikačnímu předpokladu dle § 54 písm. b) ZVZ:</w:t>
      </w:r>
    </w:p>
    <w:p w:rsidR="005F7A1A" w:rsidRPr="005F7A1A" w:rsidRDefault="005F7A1A" w:rsidP="005F7A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Times New Roman" w:hAnsi="Times New Roman" w:cs="Times New Roman"/>
          <w:i/>
          <w:sz w:val="21"/>
          <w:szCs w:val="21"/>
        </w:rPr>
      </w:pPr>
      <w:r w:rsidRPr="005F7A1A">
        <w:rPr>
          <w:rFonts w:ascii="Times New Roman" w:hAnsi="Times New Roman" w:cs="Times New Roman"/>
          <w:i/>
          <w:sz w:val="21"/>
          <w:szCs w:val="21"/>
        </w:rPr>
        <w:t>Pokud je uchazeč zapsán do Živnostenského rejstříku, použije níže uvedené písmeno a). Pokud uchazeč nepodniká na základě jiného dokladu o oprávnění k podnikání než na základě zápisu do Živnostenského rejstříku, současně nepoužije písmeno b) níže a písmeno b) vymaže.</w:t>
      </w:r>
    </w:p>
    <w:p w:rsidR="005F7A1A" w:rsidRPr="005F7A1A" w:rsidRDefault="005F7A1A" w:rsidP="005F7A1A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F7A1A">
        <w:rPr>
          <w:rFonts w:ascii="Times New Roman" w:hAnsi="Times New Roman" w:cs="Times New Roman"/>
          <w:sz w:val="21"/>
          <w:szCs w:val="21"/>
        </w:rPr>
        <w:t xml:space="preserve">je zapsán do Živnostenského rejstříku </w:t>
      </w:r>
    </w:p>
    <w:p w:rsidR="005F7A1A" w:rsidRPr="005F7A1A" w:rsidRDefault="005F7A1A" w:rsidP="005F7A1A">
      <w:pPr>
        <w:pStyle w:val="Odstavecseseznamem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F7A1A">
        <w:rPr>
          <w:rFonts w:ascii="Times New Roman" w:hAnsi="Times New Roman" w:cs="Times New Roman"/>
          <w:sz w:val="21"/>
          <w:szCs w:val="21"/>
        </w:rPr>
        <w:t xml:space="preserve">vedeného dále uvedeným živnostenským úřadem: </w:t>
      </w:r>
      <w:r w:rsidRPr="005F7A1A">
        <w:rPr>
          <w:rFonts w:ascii="Times New Roman" w:hAnsi="Times New Roman" w:cs="Times New Roman"/>
          <w:sz w:val="21"/>
          <w:szCs w:val="21"/>
          <w:highlight w:val="yellow"/>
        </w:rPr>
        <w:t>[Doplní uchazeč]</w:t>
      </w:r>
    </w:p>
    <w:p w:rsidR="005F7A1A" w:rsidRPr="005F7A1A" w:rsidRDefault="005F7A1A" w:rsidP="005F7A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Times New Roman" w:hAnsi="Times New Roman" w:cs="Times New Roman"/>
          <w:i/>
          <w:sz w:val="21"/>
          <w:szCs w:val="21"/>
        </w:rPr>
      </w:pPr>
      <w:r w:rsidRPr="005F7A1A">
        <w:rPr>
          <w:rFonts w:ascii="Times New Roman" w:hAnsi="Times New Roman" w:cs="Times New Roman"/>
          <w:i/>
          <w:sz w:val="21"/>
          <w:szCs w:val="21"/>
        </w:rPr>
        <w:t>Pokud uchazeč není zapsán do Živnostenského rejstříku, ale podniká na základě jiného dokladu o oprávnění k podnikání, vymaže písmeno a) výše a použije níže uvedené písmeno b).</w:t>
      </w:r>
    </w:p>
    <w:p w:rsidR="005F7A1A" w:rsidRPr="005F7A1A" w:rsidRDefault="005F7A1A" w:rsidP="005F7A1A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F7A1A">
        <w:rPr>
          <w:rFonts w:ascii="Times New Roman" w:hAnsi="Times New Roman" w:cs="Times New Roman"/>
          <w:sz w:val="21"/>
          <w:szCs w:val="21"/>
        </w:rPr>
        <w:t>podniká na základě jiného dokladu o oprávnění k podnikání</w:t>
      </w:r>
    </w:p>
    <w:p w:rsidR="005F7A1A" w:rsidRPr="005F7A1A" w:rsidRDefault="005F7A1A" w:rsidP="005F7A1A">
      <w:pPr>
        <w:pStyle w:val="Odstavecseseznamem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F7A1A">
        <w:rPr>
          <w:rFonts w:ascii="Times New Roman" w:hAnsi="Times New Roman" w:cs="Times New Roman"/>
          <w:sz w:val="21"/>
          <w:szCs w:val="21"/>
        </w:rPr>
        <w:t xml:space="preserve">název dokladu: </w:t>
      </w:r>
      <w:r w:rsidRPr="005F7A1A">
        <w:rPr>
          <w:rFonts w:ascii="Times New Roman" w:hAnsi="Times New Roman" w:cs="Times New Roman"/>
          <w:sz w:val="21"/>
          <w:szCs w:val="21"/>
          <w:highlight w:val="yellow"/>
        </w:rPr>
        <w:t>[Doplní uchazeč]</w:t>
      </w:r>
    </w:p>
    <w:p w:rsidR="005F7A1A" w:rsidRPr="005F7A1A" w:rsidRDefault="005F7A1A" w:rsidP="005F7A1A">
      <w:pPr>
        <w:pStyle w:val="Odstavecseseznamem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F7A1A">
        <w:rPr>
          <w:rFonts w:ascii="Times New Roman" w:hAnsi="Times New Roman" w:cs="Times New Roman"/>
          <w:sz w:val="21"/>
          <w:szCs w:val="21"/>
        </w:rPr>
        <w:t xml:space="preserve">doklad vydává následující úřad či jiná instituce: </w:t>
      </w:r>
      <w:r w:rsidRPr="005F7A1A">
        <w:rPr>
          <w:rFonts w:ascii="Times New Roman" w:hAnsi="Times New Roman" w:cs="Times New Roman"/>
          <w:sz w:val="21"/>
          <w:szCs w:val="21"/>
          <w:highlight w:val="yellow"/>
        </w:rPr>
        <w:t>[Doplní uchazeč]</w:t>
      </w:r>
    </w:p>
    <w:p w:rsidR="00CA427E" w:rsidRPr="005F7A1A" w:rsidRDefault="005F7A1A" w:rsidP="005F7A1A">
      <w:pPr>
        <w:pStyle w:val="Odstavecseseznamem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F7A1A">
        <w:rPr>
          <w:rFonts w:ascii="Times New Roman" w:hAnsi="Times New Roman" w:cs="Times New Roman"/>
          <w:sz w:val="21"/>
          <w:szCs w:val="21"/>
        </w:rPr>
        <w:t xml:space="preserve">spisová značka / číslo jednací / jiné obdobné označení: </w:t>
      </w:r>
      <w:r w:rsidRPr="005F7A1A">
        <w:rPr>
          <w:rFonts w:ascii="Times New Roman" w:hAnsi="Times New Roman" w:cs="Times New Roman"/>
          <w:sz w:val="21"/>
          <w:szCs w:val="21"/>
          <w:highlight w:val="yellow"/>
        </w:rPr>
        <w:t>[Doplní uchazeč]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817"/>
      </w:tblGrid>
      <w:tr w:rsidR="00CA427E" w:rsidRPr="005F7A1A" w:rsidTr="00CA427E">
        <w:tc>
          <w:tcPr>
            <w:tcW w:w="4395" w:type="dxa"/>
          </w:tcPr>
          <w:p w:rsidR="00CA427E" w:rsidRPr="005F7A1A" w:rsidRDefault="00CA427E" w:rsidP="00CA427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CA427E" w:rsidRPr="005F7A1A" w:rsidRDefault="00CA427E" w:rsidP="00CA427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F7A1A">
              <w:rPr>
                <w:rFonts w:ascii="Times New Roman" w:hAnsi="Times New Roman" w:cs="Times New Roman"/>
                <w:sz w:val="21"/>
                <w:szCs w:val="21"/>
              </w:rPr>
              <w:t>V _____________ dne _____________</w:t>
            </w:r>
          </w:p>
        </w:tc>
        <w:tc>
          <w:tcPr>
            <w:tcW w:w="4817" w:type="dxa"/>
          </w:tcPr>
          <w:p w:rsidR="00CA427E" w:rsidRPr="005F7A1A" w:rsidRDefault="00CA427E" w:rsidP="00CA42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CA427E" w:rsidRPr="005F7A1A" w:rsidRDefault="00CA427E" w:rsidP="00CA42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CA427E" w:rsidRPr="005F7A1A" w:rsidRDefault="00CA427E" w:rsidP="00CA42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CA427E" w:rsidRPr="005F7A1A" w:rsidRDefault="00CA427E" w:rsidP="00CA42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CA427E" w:rsidRPr="005F7A1A" w:rsidRDefault="00CA427E" w:rsidP="00CA42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7A1A">
              <w:rPr>
                <w:rFonts w:ascii="Times New Roman" w:hAnsi="Times New Roman" w:cs="Times New Roman"/>
                <w:sz w:val="21"/>
                <w:szCs w:val="21"/>
              </w:rPr>
              <w:t>____________________________</w:t>
            </w:r>
          </w:p>
          <w:p w:rsidR="00CA427E" w:rsidRPr="005F7A1A" w:rsidRDefault="00CA427E" w:rsidP="00CA42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7A1A">
              <w:rPr>
                <w:rFonts w:ascii="Times New Roman" w:hAnsi="Times New Roman" w:cs="Times New Roman"/>
                <w:sz w:val="21"/>
                <w:szCs w:val="21"/>
              </w:rPr>
              <w:t>podpis za uchazeče</w:t>
            </w:r>
          </w:p>
        </w:tc>
      </w:tr>
    </w:tbl>
    <w:p w:rsidR="00CA427E" w:rsidRPr="00CA427E" w:rsidRDefault="00CA427E" w:rsidP="00CA427E">
      <w:pPr>
        <w:spacing w:after="120" w:line="240" w:lineRule="auto"/>
        <w:jc w:val="both"/>
        <w:rPr>
          <w:rFonts w:ascii="Times New Roman" w:hAnsi="Times New Roman" w:cs="Times New Roman"/>
        </w:rPr>
      </w:pPr>
    </w:p>
    <w:sectPr w:rsidR="00CA427E" w:rsidRPr="00CA427E" w:rsidSect="00D54AA0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27E" w:rsidRDefault="00CA427E" w:rsidP="00CA427E">
      <w:pPr>
        <w:spacing w:after="0" w:line="240" w:lineRule="auto"/>
      </w:pPr>
      <w:r>
        <w:separator/>
      </w:r>
    </w:p>
  </w:endnote>
  <w:endnote w:type="continuationSeparator" w:id="0">
    <w:p w:rsidR="00CA427E" w:rsidRDefault="00CA427E" w:rsidP="00CA4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69438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CA427E" w:rsidRPr="00BF4DB4" w:rsidRDefault="00CA427E" w:rsidP="00CA427E">
        <w:pPr>
          <w:pStyle w:val="Zpat"/>
          <w:jc w:val="right"/>
          <w:rPr>
            <w:rFonts w:ascii="Times New Roman" w:hAnsi="Times New Roman" w:cs="Times New Roman"/>
          </w:rPr>
        </w:pPr>
        <w:r>
          <w:rPr>
            <w:noProof/>
            <w:sz w:val="20"/>
            <w:szCs w:val="20"/>
            <w:lang w:eastAsia="cs-CZ"/>
          </w:rPr>
          <w:drawing>
            <wp:anchor distT="0" distB="0" distL="114300" distR="114300" simplePos="0" relativeHeight="251659264" behindDoc="1" locked="0" layoutInCell="1" allowOverlap="1" wp14:anchorId="1C2427A0" wp14:editId="3210F659">
              <wp:simplePos x="0" y="0"/>
              <wp:positionH relativeFrom="column">
                <wp:posOffset>9550</wp:posOffset>
              </wp:positionH>
              <wp:positionV relativeFrom="paragraph">
                <wp:posOffset>-152622</wp:posOffset>
              </wp:positionV>
              <wp:extent cx="690008" cy="500665"/>
              <wp:effectExtent l="0" t="0" r="0" b="0"/>
              <wp:wrapNone/>
              <wp:docPr id="8" name="Obrázek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tsc_logo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0008" cy="5006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F4DB4">
          <w:rPr>
            <w:rFonts w:ascii="Times New Roman" w:hAnsi="Times New Roman" w:cs="Times New Roman"/>
          </w:rPr>
          <w:fldChar w:fldCharType="begin"/>
        </w:r>
        <w:r w:rsidRPr="00BF4DB4">
          <w:rPr>
            <w:rFonts w:ascii="Times New Roman" w:hAnsi="Times New Roman" w:cs="Times New Roman"/>
          </w:rPr>
          <w:instrText>PAGE   \* MERGEFORMAT</w:instrText>
        </w:r>
        <w:r w:rsidRPr="00BF4DB4">
          <w:rPr>
            <w:rFonts w:ascii="Times New Roman" w:hAnsi="Times New Roman" w:cs="Times New Roman"/>
          </w:rPr>
          <w:fldChar w:fldCharType="separate"/>
        </w:r>
        <w:r w:rsidR="00D54AA0">
          <w:rPr>
            <w:rFonts w:ascii="Times New Roman" w:hAnsi="Times New Roman" w:cs="Times New Roman"/>
            <w:noProof/>
          </w:rPr>
          <w:t>1</w:t>
        </w:r>
        <w:r w:rsidRPr="00BF4DB4">
          <w:rPr>
            <w:rFonts w:ascii="Times New Roman" w:hAnsi="Times New Roman" w:cs="Times New Roman"/>
          </w:rPr>
          <w:fldChar w:fldCharType="end"/>
        </w:r>
      </w:p>
    </w:sdtContent>
  </w:sdt>
  <w:p w:rsidR="00CA427E" w:rsidRDefault="00CA427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27E" w:rsidRDefault="00CA427E" w:rsidP="00CA427E">
      <w:pPr>
        <w:spacing w:after="0" w:line="240" w:lineRule="auto"/>
      </w:pPr>
      <w:r>
        <w:separator/>
      </w:r>
    </w:p>
  </w:footnote>
  <w:footnote w:type="continuationSeparator" w:id="0">
    <w:p w:rsidR="00CA427E" w:rsidRDefault="00CA427E" w:rsidP="00CA42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5770" w:rsidRPr="00C85770" w:rsidRDefault="00C85770">
    <w:pPr>
      <w:pStyle w:val="Zhlav"/>
      <w:rPr>
        <w:rFonts w:ascii="Times New Roman" w:hAnsi="Times New Roman" w:cs="Times New Roman"/>
        <w:i/>
        <w:color w:val="BFBFBF" w:themeColor="background1" w:themeShade="BF"/>
      </w:rPr>
    </w:pPr>
    <w:r>
      <w:rPr>
        <w:rFonts w:ascii="Times New Roman" w:hAnsi="Times New Roman" w:cs="Times New Roman"/>
        <w:i/>
        <w:color w:val="BFBFBF" w:themeColor="background1" w:themeShade="BF"/>
      </w:rPr>
      <w:t>Příloha č. 5 zadávací dokumentace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AA0" w:rsidRPr="00D54AA0" w:rsidRDefault="00D54AA0">
    <w:pPr>
      <w:pStyle w:val="Zhlav"/>
      <w:rPr>
        <w:rFonts w:ascii="Times New Roman" w:hAnsi="Times New Roman" w:cs="Times New Roman"/>
        <w:i/>
        <w:color w:val="BFBFBF" w:themeColor="background1" w:themeShade="BF"/>
      </w:rPr>
    </w:pPr>
    <w:r>
      <w:rPr>
        <w:rFonts w:ascii="Times New Roman" w:hAnsi="Times New Roman" w:cs="Times New Roman"/>
        <w:i/>
        <w:color w:val="BFBFBF" w:themeColor="background1" w:themeShade="BF"/>
      </w:rPr>
      <w:t>Příloha č. 5 zadávací dokumentace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91B0D"/>
    <w:multiLevelType w:val="hybridMultilevel"/>
    <w:tmpl w:val="98AEF944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C52E66"/>
    <w:multiLevelType w:val="hybridMultilevel"/>
    <w:tmpl w:val="9B245D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A91A7A"/>
    <w:multiLevelType w:val="hybridMultilevel"/>
    <w:tmpl w:val="09288A7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70B5530"/>
    <w:multiLevelType w:val="hybridMultilevel"/>
    <w:tmpl w:val="ADC4A3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FE572B"/>
    <w:multiLevelType w:val="hybridMultilevel"/>
    <w:tmpl w:val="6DBC37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9C7578"/>
    <w:multiLevelType w:val="hybridMultilevel"/>
    <w:tmpl w:val="476EB0C6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27E"/>
    <w:rsid w:val="005F7A1A"/>
    <w:rsid w:val="0098547E"/>
    <w:rsid w:val="00B33426"/>
    <w:rsid w:val="00C85770"/>
    <w:rsid w:val="00CA427E"/>
    <w:rsid w:val="00D54AA0"/>
    <w:rsid w:val="00EC2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A427E"/>
    <w:pPr>
      <w:ind w:left="720"/>
      <w:contextualSpacing/>
    </w:pPr>
  </w:style>
  <w:style w:type="table" w:styleId="Mkatabulky">
    <w:name w:val="Table Grid"/>
    <w:basedOn w:val="Normlntabulka"/>
    <w:uiPriority w:val="59"/>
    <w:rsid w:val="00CA42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CA4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A427E"/>
  </w:style>
  <w:style w:type="paragraph" w:styleId="Zpat">
    <w:name w:val="footer"/>
    <w:basedOn w:val="Normln"/>
    <w:link w:val="ZpatChar"/>
    <w:uiPriority w:val="99"/>
    <w:unhideWhenUsed/>
    <w:rsid w:val="00CA4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A42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A427E"/>
    <w:pPr>
      <w:ind w:left="720"/>
      <w:contextualSpacing/>
    </w:pPr>
  </w:style>
  <w:style w:type="table" w:styleId="Mkatabulky">
    <w:name w:val="Table Grid"/>
    <w:basedOn w:val="Normlntabulka"/>
    <w:uiPriority w:val="59"/>
    <w:rsid w:val="00CA42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CA4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A427E"/>
  </w:style>
  <w:style w:type="paragraph" w:styleId="Zpat">
    <w:name w:val="footer"/>
    <w:basedOn w:val="Normln"/>
    <w:link w:val="ZpatChar"/>
    <w:uiPriority w:val="99"/>
    <w:unhideWhenUsed/>
    <w:rsid w:val="00CA4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A42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4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FE06A07F</Template>
  <TotalTime>4</TotalTime>
  <Pages>1</Pages>
  <Words>318</Words>
  <Characters>1877</Characters>
  <Application>Microsoft Office Word</Application>
  <DocSecurity>0</DocSecurity>
  <Lines>15</Lines>
  <Paragraphs>4</Paragraphs>
  <ScaleCrop>false</ScaleCrop>
  <Company/>
  <LinksUpToDate>false</LinksUpToDate>
  <CharactersWithSpaces>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Karel Vodička</dc:creator>
  <cp:lastModifiedBy>JUDr. Karel Vodička</cp:lastModifiedBy>
  <cp:revision>6</cp:revision>
  <dcterms:created xsi:type="dcterms:W3CDTF">2015-05-14T11:30:00Z</dcterms:created>
  <dcterms:modified xsi:type="dcterms:W3CDTF">2015-10-06T07:59:00Z</dcterms:modified>
</cp:coreProperties>
</file>