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48" w:rsidRDefault="00845048" w:rsidP="001C4893">
      <w:pPr>
        <w:pStyle w:val="Heading3"/>
        <w:jc w:val="center"/>
        <w:rPr>
          <w:caps/>
          <w:sz w:val="28"/>
          <w:szCs w:val="28"/>
        </w:rPr>
      </w:pPr>
      <w:r w:rsidRPr="000D1444">
        <w:rPr>
          <w:caps/>
          <w:sz w:val="28"/>
          <w:szCs w:val="28"/>
        </w:rPr>
        <w:t>S M L O U V A   O   D Í L O</w:t>
      </w:r>
    </w:p>
    <w:p w:rsidR="00845048" w:rsidRPr="00104BD1" w:rsidRDefault="00845048" w:rsidP="00104BD1">
      <w:pPr>
        <w:jc w:val="center"/>
        <w:rPr>
          <w:b/>
          <w:bCs/>
        </w:rPr>
      </w:pPr>
      <w:r>
        <w:rPr>
          <w:b/>
          <w:bCs/>
        </w:rPr>
        <w:t>na zhotovení projektové dokumentace</w:t>
      </w:r>
    </w:p>
    <w:p w:rsidR="00845048" w:rsidRPr="001C4893" w:rsidRDefault="00845048" w:rsidP="001C4893">
      <w:pPr>
        <w:pStyle w:val="BodyText"/>
        <w:spacing w:line="240" w:lineRule="atLeast"/>
        <w:ind w:right="68"/>
        <w:rPr>
          <w:rFonts w:ascii="Cambria" w:hAnsi="Cambria" w:cs="Cambria"/>
          <w:sz w:val="22"/>
          <w:szCs w:val="22"/>
        </w:rPr>
      </w:pPr>
    </w:p>
    <w:p w:rsidR="00845048" w:rsidRPr="000D1444" w:rsidRDefault="00845048" w:rsidP="001C4893">
      <w:pPr>
        <w:pStyle w:val="BodyText"/>
        <w:spacing w:line="240" w:lineRule="atLeast"/>
        <w:ind w:right="68"/>
        <w:jc w:val="center"/>
      </w:pPr>
      <w:r w:rsidRPr="000D1444">
        <w:t>číslo smlouvy zhotovitele:</w:t>
      </w:r>
    </w:p>
    <w:p w:rsidR="00845048" w:rsidRPr="000D1444" w:rsidRDefault="00845048" w:rsidP="001C4893">
      <w:pPr>
        <w:pStyle w:val="BodyText"/>
        <w:spacing w:line="240" w:lineRule="atLeast"/>
        <w:ind w:right="68"/>
        <w:jc w:val="center"/>
      </w:pPr>
      <w:r w:rsidRPr="000D1444">
        <w:t>číslo smlouvy objednatele:</w:t>
      </w:r>
    </w:p>
    <w:p w:rsidR="00845048" w:rsidRPr="000D1444" w:rsidRDefault="00845048" w:rsidP="001C4893">
      <w:pPr>
        <w:pStyle w:val="BodyText"/>
        <w:spacing w:line="240" w:lineRule="atLeast"/>
        <w:ind w:right="68"/>
        <w:jc w:val="center"/>
      </w:pPr>
    </w:p>
    <w:p w:rsidR="00845048" w:rsidRPr="000D1444" w:rsidRDefault="00845048" w:rsidP="001C4893">
      <w:pPr>
        <w:pStyle w:val="BodyText"/>
        <w:spacing w:line="240" w:lineRule="atLeast"/>
        <w:ind w:right="68"/>
        <w:jc w:val="center"/>
      </w:pPr>
      <w:r>
        <w:t>u</w:t>
      </w:r>
      <w:r w:rsidRPr="000D1444">
        <w:t>zavřená podle obchodního zákoníku č. 513/1991 Sb. (dále jen obchodní zákoník), zejména podle § 536 a následujících (dále jen „smlouva“).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</w:p>
    <w:p w:rsidR="00845048" w:rsidRPr="000D1444" w:rsidRDefault="00845048" w:rsidP="001C4893">
      <w:pPr>
        <w:pStyle w:val="BodyText"/>
        <w:spacing w:line="240" w:lineRule="atLeast"/>
        <w:ind w:right="68"/>
      </w:pPr>
    </w:p>
    <w:p w:rsidR="00845048" w:rsidRPr="000D1444" w:rsidRDefault="00845048" w:rsidP="00B71C16">
      <w:pPr>
        <w:pStyle w:val="BodyText"/>
        <w:spacing w:line="240" w:lineRule="atLeast"/>
        <w:ind w:right="68"/>
        <w:rPr>
          <w:b/>
          <w:bCs/>
        </w:rPr>
      </w:pPr>
      <w:r>
        <w:rPr>
          <w:b/>
          <w:bCs/>
        </w:rPr>
        <w:t xml:space="preserve">Objednatel:    </w:t>
      </w:r>
      <w:r w:rsidRPr="000D1444">
        <w:rPr>
          <w:b/>
          <w:bCs/>
        </w:rPr>
        <w:t>Město Dobrovice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>Sídlo:</w:t>
      </w:r>
      <w:r w:rsidRPr="000D1444">
        <w:tab/>
        <w:t xml:space="preserve">          </w:t>
      </w:r>
      <w:r>
        <w:t xml:space="preserve">  </w:t>
      </w:r>
      <w:r w:rsidRPr="000D1444">
        <w:t>Palackého náměstí 28,  294 41 Dobrovice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>Zastoupené</w:t>
      </w:r>
      <w:r>
        <w:t xml:space="preserve">:   </w:t>
      </w:r>
      <w:r w:rsidRPr="000D1444">
        <w:t xml:space="preserve">  RNDr. Janou Bímovou</w:t>
      </w:r>
      <w:r>
        <w:t>,</w:t>
      </w:r>
      <w:r w:rsidRPr="00104BD1">
        <w:t xml:space="preserve"> </w:t>
      </w:r>
      <w:r w:rsidRPr="000D1444">
        <w:t>starostkou</w:t>
      </w:r>
      <w:r>
        <w:t xml:space="preserve"> 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 xml:space="preserve">IČ:  </w:t>
      </w:r>
      <w:r w:rsidRPr="000D1444">
        <w:tab/>
        <w:t xml:space="preserve">         </w:t>
      </w:r>
      <w:r>
        <w:t xml:space="preserve">   </w:t>
      </w:r>
      <w:r w:rsidRPr="000D1444">
        <w:t>00237663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>DIČ:</w:t>
      </w:r>
      <w:r w:rsidRPr="000D1444">
        <w:tab/>
        <w:t xml:space="preserve">         </w:t>
      </w:r>
      <w:r>
        <w:t xml:space="preserve">   </w:t>
      </w:r>
      <w:r w:rsidRPr="000D1444">
        <w:t xml:space="preserve">CZ 00237663 </w:t>
      </w:r>
      <w:r w:rsidRPr="000D1444">
        <w:tab/>
        <w:t xml:space="preserve"> 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>Bankovní spojení:  Česká spořitelna a.s.  č.ú. 048 3210319/0800</w:t>
      </w:r>
    </w:p>
    <w:p w:rsidR="00845048" w:rsidRPr="000D1444" w:rsidRDefault="00845048" w:rsidP="00B71C16">
      <w:pPr>
        <w:pStyle w:val="BodyText"/>
        <w:spacing w:line="240" w:lineRule="atLeast"/>
        <w:ind w:right="68"/>
      </w:pPr>
      <w:r w:rsidRPr="000D1444">
        <w:t>Telefon</w:t>
      </w:r>
      <w:r w:rsidRPr="000D1444">
        <w:tab/>
      </w:r>
      <w:r>
        <w:t xml:space="preserve"> </w:t>
      </w:r>
      <w:r w:rsidRPr="000D1444">
        <w:t>326</w:t>
      </w:r>
      <w:r>
        <w:t> </w:t>
      </w:r>
      <w:r w:rsidRPr="000D1444">
        <w:t>398</w:t>
      </w:r>
      <w:r>
        <w:t xml:space="preserve"> </w:t>
      </w:r>
      <w:r w:rsidRPr="000D1444">
        <w:t>301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   </w:t>
      </w:r>
      <w:r w:rsidRPr="000D1444">
        <w:tab/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>a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   </w:t>
      </w:r>
    </w:p>
    <w:p w:rsidR="00845048" w:rsidRPr="000D1444" w:rsidRDefault="00845048" w:rsidP="001C4893">
      <w:pPr>
        <w:pStyle w:val="BodyText"/>
        <w:spacing w:line="240" w:lineRule="atLeast"/>
        <w:ind w:right="68"/>
        <w:rPr>
          <w:b/>
          <w:bCs/>
        </w:rPr>
      </w:pPr>
      <w:r w:rsidRPr="000D1444">
        <w:rPr>
          <w:b/>
          <w:bCs/>
        </w:rPr>
        <w:t>Zhotovitel:</w:t>
      </w:r>
      <w:r w:rsidRPr="000D1444">
        <w:rPr>
          <w:b/>
          <w:bCs/>
        </w:rPr>
        <w:tab/>
      </w:r>
      <w:r w:rsidRPr="00281DA0">
        <w:rPr>
          <w:b/>
          <w:bCs/>
          <w:highlight w:val="yellow"/>
        </w:rPr>
        <w:t>……………….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>Sídlo: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>Zastoupený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IČ:  </w:t>
      </w:r>
      <w:r w:rsidRPr="000D1444">
        <w:tab/>
        <w:t xml:space="preserve">         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DIČ:  </w:t>
      </w:r>
      <w:r w:rsidRPr="000D1444">
        <w:tab/>
      </w:r>
      <w:r w:rsidRPr="000D1444">
        <w:tab/>
        <w:t xml:space="preserve"> 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Zapsaný          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 xml:space="preserve">Bankovní spojení:  </w:t>
      </w:r>
    </w:p>
    <w:p w:rsidR="00845048" w:rsidRPr="000D1444" w:rsidRDefault="00845048" w:rsidP="001C4893">
      <w:pPr>
        <w:pStyle w:val="BodyText"/>
        <w:spacing w:line="240" w:lineRule="atLeast"/>
        <w:ind w:right="68"/>
      </w:pPr>
      <w:r w:rsidRPr="000D1444">
        <w:t>Telefon</w:t>
      </w:r>
      <w:r>
        <w:t>:</w:t>
      </w:r>
    </w:p>
    <w:p w:rsidR="00845048" w:rsidRPr="001C4893" w:rsidRDefault="00845048" w:rsidP="001C4893">
      <w:pPr>
        <w:shd w:val="clear" w:color="auto" w:fill="FFFFFF"/>
        <w:spacing w:line="250" w:lineRule="exact"/>
        <w:ind w:left="1800"/>
        <w:jc w:val="both"/>
        <w:rPr>
          <w:rFonts w:ascii="Cambria" w:hAnsi="Cambria" w:cs="Cambria"/>
          <w:sz w:val="22"/>
          <w:szCs w:val="22"/>
        </w:rPr>
      </w:pPr>
    </w:p>
    <w:p w:rsidR="00845048" w:rsidRDefault="00845048" w:rsidP="001C4893">
      <w:pPr>
        <w:pStyle w:val="BodyText"/>
        <w:spacing w:line="240" w:lineRule="atLeast"/>
        <w:ind w:right="68"/>
        <w:rPr>
          <w:rFonts w:ascii="Cambria" w:hAnsi="Cambria" w:cs="Cambria"/>
          <w:sz w:val="22"/>
          <w:szCs w:val="22"/>
        </w:rPr>
      </w:pPr>
      <w:r w:rsidRPr="001C4893">
        <w:rPr>
          <w:rFonts w:ascii="Cambria" w:hAnsi="Cambria" w:cs="Cambria"/>
          <w:sz w:val="22"/>
          <w:szCs w:val="22"/>
        </w:rPr>
        <w:t>společně také dále jen „smluvní strany“</w:t>
      </w:r>
      <w:r>
        <w:rPr>
          <w:rFonts w:ascii="Cambria" w:hAnsi="Cambria" w:cs="Cambria"/>
          <w:sz w:val="22"/>
          <w:szCs w:val="22"/>
        </w:rPr>
        <w:t xml:space="preserve"> uzavřely následující smlouvu o dílo.</w:t>
      </w:r>
    </w:p>
    <w:p w:rsidR="00845048" w:rsidRPr="001C4893" w:rsidRDefault="00845048" w:rsidP="001C4893">
      <w:pPr>
        <w:pStyle w:val="BodyText"/>
        <w:spacing w:line="240" w:lineRule="atLeast"/>
        <w:ind w:right="68"/>
        <w:rPr>
          <w:rFonts w:ascii="Cambria" w:hAnsi="Cambria" w:cs="Cambria"/>
          <w:sz w:val="22"/>
          <w:szCs w:val="22"/>
        </w:rPr>
      </w:pPr>
    </w:p>
    <w:p w:rsidR="00845048" w:rsidRPr="00104BD1" w:rsidRDefault="00845048" w:rsidP="00104BD1">
      <w:pPr>
        <w:numPr>
          <w:ilvl w:val="0"/>
          <w:numId w:val="10"/>
        </w:numPr>
        <w:spacing w:line="218" w:lineRule="auto"/>
        <w:ind w:left="0" w:firstLine="0"/>
        <w:jc w:val="center"/>
        <w:rPr>
          <w:b/>
          <w:bCs/>
          <w:color w:val="000000"/>
        </w:rPr>
      </w:pPr>
    </w:p>
    <w:p w:rsidR="00845048" w:rsidRPr="00104BD1" w:rsidRDefault="00845048" w:rsidP="00104BD1">
      <w:pPr>
        <w:spacing w:line="218" w:lineRule="auto"/>
        <w:jc w:val="center"/>
        <w:rPr>
          <w:b/>
          <w:bCs/>
          <w:color w:val="000000"/>
        </w:rPr>
      </w:pPr>
      <w:r w:rsidRPr="00104BD1">
        <w:rPr>
          <w:b/>
          <w:bCs/>
          <w:color w:val="000000"/>
        </w:rPr>
        <w:t>Předmět plnění</w:t>
      </w:r>
    </w:p>
    <w:p w:rsidR="00845048" w:rsidRPr="001C4893" w:rsidRDefault="00845048" w:rsidP="001C4893">
      <w:pPr>
        <w:spacing w:line="218" w:lineRule="auto"/>
        <w:jc w:val="both"/>
        <w:rPr>
          <w:rFonts w:ascii="Cambria" w:hAnsi="Cambria" w:cs="Cambria"/>
          <w:b/>
          <w:bCs/>
          <w:color w:val="000000"/>
        </w:rPr>
      </w:pPr>
    </w:p>
    <w:p w:rsidR="00845048" w:rsidRPr="00E6493A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  <w:color w:val="000000"/>
        </w:rPr>
        <w:t>Předmětem této smlouvy je zpracování projektové dokumentace stavby „</w:t>
      </w:r>
      <w:r>
        <w:rPr>
          <w:rFonts w:ascii="Cambria" w:hAnsi="Cambria" w:cs="Cambria"/>
          <w:color w:val="000000"/>
        </w:rPr>
        <w:t>S</w:t>
      </w:r>
      <w:r w:rsidRPr="00E6493A">
        <w:rPr>
          <w:rFonts w:ascii="Cambria" w:hAnsi="Cambria" w:cs="Cambria"/>
          <w:color w:val="000000"/>
        </w:rPr>
        <w:t>tavební úpravy Zdravotního střediska v Dobro</w:t>
      </w:r>
      <w:bookmarkStart w:id="0" w:name="_GoBack"/>
      <w:bookmarkEnd w:id="0"/>
      <w:r w:rsidRPr="00E6493A">
        <w:rPr>
          <w:rFonts w:ascii="Cambria" w:hAnsi="Cambria" w:cs="Cambria"/>
          <w:color w:val="000000"/>
        </w:rPr>
        <w:t>vici“</w:t>
      </w:r>
      <w:r>
        <w:rPr>
          <w:rFonts w:ascii="Cambria" w:hAnsi="Cambria" w:cs="Cambria"/>
          <w:color w:val="000000"/>
        </w:rPr>
        <w:t>, a to</w:t>
      </w:r>
      <w:r w:rsidRPr="00E6493A">
        <w:rPr>
          <w:rFonts w:ascii="Cambria" w:hAnsi="Cambria" w:cs="Cambria"/>
          <w:color w:val="000000"/>
        </w:rPr>
        <w:t xml:space="preserve"> </w:t>
      </w:r>
      <w:r w:rsidRPr="00E6493A">
        <w:rPr>
          <w:rFonts w:ascii="Cambria" w:hAnsi="Cambria" w:cs="Cambria"/>
        </w:rPr>
        <w:t xml:space="preserve">zpracování projektové dokumentace ve stupni pro stavební povolení, </w:t>
      </w:r>
      <w:r>
        <w:rPr>
          <w:rFonts w:ascii="Cambria" w:hAnsi="Cambria" w:cs="Cambria"/>
        </w:rPr>
        <w:t xml:space="preserve">projektové dokumentace </w:t>
      </w:r>
      <w:r w:rsidRPr="00E6493A">
        <w:rPr>
          <w:rFonts w:ascii="Cambria" w:hAnsi="Cambria" w:cs="Cambria"/>
        </w:rPr>
        <w:t xml:space="preserve">pro provádění stavby dle projektové dokumentace pro stavební povolení včetně rozpočtu a slepého výkazu výměr </w:t>
      </w:r>
      <w:r>
        <w:rPr>
          <w:rFonts w:ascii="Cambria" w:hAnsi="Cambria" w:cs="Cambria"/>
        </w:rPr>
        <w:t xml:space="preserve">a </w:t>
      </w:r>
      <w:r w:rsidRPr="00E6493A">
        <w:rPr>
          <w:rFonts w:ascii="Cambria" w:hAnsi="Cambria" w:cs="Cambria"/>
        </w:rPr>
        <w:t>včetně úprav dle průběžného provádění optimalizace ceny investice.</w:t>
      </w:r>
    </w:p>
    <w:p w:rsidR="00845048" w:rsidRPr="00A81E57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sz w:val="22"/>
          <w:szCs w:val="22"/>
        </w:rPr>
      </w:pPr>
      <w:r w:rsidRPr="00A81E57">
        <w:rPr>
          <w:rFonts w:ascii="Cambria" w:hAnsi="Cambria" w:cs="Cambria"/>
          <w:sz w:val="22"/>
          <w:szCs w:val="22"/>
        </w:rPr>
        <w:t xml:space="preserve">Projektová dokumentace pro stavební povolení bude v dokladové části obsahovat platné vyjádření dotčených správců inženýrských sítí a dotčených orgánů státní </w:t>
      </w:r>
      <w:r w:rsidRPr="00A81E57">
        <w:rPr>
          <w:rFonts w:ascii="Cambria" w:hAnsi="Cambria" w:cs="Cambria"/>
          <w:sz w:val="22"/>
          <w:szCs w:val="22"/>
        </w:rPr>
        <w:tab/>
        <w:t xml:space="preserve">správy – zejména HZS, KHS a </w:t>
      </w:r>
      <w:r>
        <w:rPr>
          <w:rFonts w:ascii="Cambria" w:hAnsi="Cambria" w:cs="Cambria"/>
          <w:sz w:val="22"/>
          <w:szCs w:val="22"/>
        </w:rPr>
        <w:t>IBP.</w:t>
      </w:r>
    </w:p>
    <w:p w:rsidR="00845048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 w:rsidRPr="001C4893">
        <w:rPr>
          <w:rFonts w:ascii="Cambria" w:hAnsi="Cambria" w:cs="Cambria"/>
          <w:color w:val="000000"/>
          <w:sz w:val="22"/>
          <w:szCs w:val="22"/>
        </w:rPr>
        <w:t>Projektová dokumentace bude zpracována v souladu</w:t>
      </w:r>
      <w:r>
        <w:rPr>
          <w:rFonts w:ascii="Cambria" w:hAnsi="Cambria" w:cs="Cambria"/>
          <w:color w:val="000000"/>
          <w:sz w:val="22"/>
          <w:szCs w:val="22"/>
        </w:rPr>
        <w:t xml:space="preserve"> </w:t>
      </w:r>
      <w:r w:rsidRPr="001C4893">
        <w:rPr>
          <w:rFonts w:ascii="Cambria" w:hAnsi="Cambria" w:cs="Cambria"/>
          <w:color w:val="000000"/>
          <w:sz w:val="22"/>
          <w:szCs w:val="22"/>
        </w:rPr>
        <w:t>s následujícími platnými právními předpisy:</w:t>
      </w:r>
    </w:p>
    <w:p w:rsidR="00845048" w:rsidRDefault="00845048" w:rsidP="001C4893">
      <w:pPr>
        <w:pStyle w:val="BodyText"/>
        <w:numPr>
          <w:ilvl w:val="0"/>
          <w:numId w:val="16"/>
        </w:numPr>
        <w:spacing w:line="240" w:lineRule="atLeast"/>
        <w:ind w:right="68"/>
        <w:jc w:val="both"/>
        <w:rPr>
          <w:rFonts w:ascii="Cambria" w:hAnsi="Cambria" w:cs="Cambria"/>
          <w:color w:val="000000"/>
          <w:sz w:val="22"/>
          <w:szCs w:val="22"/>
        </w:rPr>
      </w:pPr>
      <w:r w:rsidRPr="001C4893">
        <w:rPr>
          <w:rFonts w:ascii="Cambria" w:hAnsi="Cambria" w:cs="Cambria"/>
          <w:color w:val="000000"/>
          <w:sz w:val="22"/>
          <w:szCs w:val="22"/>
        </w:rPr>
        <w:t>vyhláška č. 499</w:t>
      </w:r>
      <w:r>
        <w:rPr>
          <w:rFonts w:ascii="Cambria" w:hAnsi="Cambria" w:cs="Cambria"/>
          <w:color w:val="000000"/>
          <w:sz w:val="22"/>
          <w:szCs w:val="22"/>
        </w:rPr>
        <w:t>/2006 Sb., o dokumentaci staveb,</w:t>
      </w:r>
    </w:p>
    <w:p w:rsidR="00845048" w:rsidRPr="001C4893" w:rsidRDefault="00845048" w:rsidP="00B71C16">
      <w:pPr>
        <w:pStyle w:val="BodyText"/>
        <w:numPr>
          <w:ilvl w:val="0"/>
          <w:numId w:val="16"/>
        </w:numPr>
        <w:spacing w:line="240" w:lineRule="atLeast"/>
        <w:ind w:right="68"/>
        <w:jc w:val="both"/>
        <w:rPr>
          <w:rFonts w:ascii="Cambria" w:hAnsi="Cambria" w:cs="Cambria"/>
          <w:color w:val="000000"/>
          <w:sz w:val="22"/>
          <w:szCs w:val="22"/>
        </w:rPr>
      </w:pPr>
      <w:r w:rsidRPr="001C4893">
        <w:rPr>
          <w:rFonts w:ascii="Cambria" w:hAnsi="Cambria" w:cs="Cambria"/>
          <w:color w:val="000000"/>
          <w:sz w:val="22"/>
          <w:szCs w:val="22"/>
        </w:rPr>
        <w:t xml:space="preserve">vyhláška č. 230/2012 Sb., kterou se stanoví podrobnosti vymezení předmětu </w:t>
      </w:r>
      <w:r w:rsidRPr="001C4893">
        <w:rPr>
          <w:rFonts w:ascii="Cambria" w:hAnsi="Cambria" w:cs="Cambria"/>
          <w:color w:val="000000"/>
          <w:sz w:val="22"/>
          <w:szCs w:val="22"/>
        </w:rPr>
        <w:tab/>
        <w:t xml:space="preserve">veřejné zakázky na stavební práce a rozsah soupisu stavebních prací, dodávek a </w:t>
      </w:r>
      <w:r w:rsidRPr="001C4893">
        <w:rPr>
          <w:rFonts w:ascii="Cambria" w:hAnsi="Cambria" w:cs="Cambria"/>
          <w:color w:val="000000"/>
          <w:sz w:val="22"/>
          <w:szCs w:val="22"/>
        </w:rPr>
        <w:tab/>
        <w:t xml:space="preserve">služeb </w:t>
      </w:r>
      <w:r>
        <w:rPr>
          <w:rFonts w:ascii="Cambria" w:hAnsi="Cambria" w:cs="Cambria"/>
          <w:color w:val="000000"/>
          <w:sz w:val="22"/>
          <w:szCs w:val="22"/>
        </w:rPr>
        <w:t>s výkazem výměr.</w:t>
      </w:r>
    </w:p>
    <w:p w:rsidR="00845048" w:rsidRPr="001C4893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>Zhotovitel se zavazuje,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 že v případě novelizace kteréhokoliv z výše </w:t>
      </w:r>
      <w:r>
        <w:rPr>
          <w:rFonts w:ascii="Cambria" w:hAnsi="Cambria" w:cs="Cambria"/>
          <w:color w:val="000000"/>
          <w:sz w:val="22"/>
          <w:szCs w:val="22"/>
        </w:rPr>
        <w:t xml:space="preserve">uvedených 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právních předpisů či v případě vydání nového právního předpisu </w:t>
      </w:r>
      <w:r>
        <w:rPr>
          <w:rFonts w:ascii="Cambria" w:hAnsi="Cambria" w:cs="Cambria"/>
          <w:color w:val="000000"/>
          <w:sz w:val="22"/>
          <w:szCs w:val="22"/>
        </w:rPr>
        <w:t xml:space="preserve">upravujícího předmět plnění 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veřejné zakázky v době plnění veřejné zakázky </w:t>
      </w:r>
      <w:r>
        <w:rPr>
          <w:rFonts w:ascii="Cambria" w:hAnsi="Cambria" w:cs="Cambria"/>
          <w:color w:val="000000"/>
          <w:sz w:val="22"/>
          <w:szCs w:val="22"/>
        </w:rPr>
        <w:t>provede aktualizaci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 projektov</w:t>
      </w:r>
      <w:r>
        <w:rPr>
          <w:rFonts w:ascii="Cambria" w:hAnsi="Cambria" w:cs="Cambria"/>
          <w:color w:val="000000"/>
          <w:sz w:val="22"/>
          <w:szCs w:val="22"/>
        </w:rPr>
        <w:t>é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 dokumentac</w:t>
      </w:r>
      <w:r>
        <w:rPr>
          <w:rFonts w:ascii="Cambria" w:hAnsi="Cambria" w:cs="Cambria"/>
          <w:color w:val="000000"/>
          <w:sz w:val="22"/>
          <w:szCs w:val="22"/>
        </w:rPr>
        <w:t>e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 ve smyslu v tu dobu platných právních předpisů.</w:t>
      </w:r>
    </w:p>
    <w:p w:rsidR="00845048" w:rsidRPr="001C4893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>P</w:t>
      </w:r>
      <w:r w:rsidRPr="001C4893">
        <w:rPr>
          <w:rFonts w:ascii="Cambria" w:hAnsi="Cambria" w:cs="Cambria"/>
          <w:color w:val="000000"/>
          <w:sz w:val="22"/>
          <w:szCs w:val="22"/>
        </w:rPr>
        <w:t>rojektov</w:t>
      </w:r>
      <w:r>
        <w:rPr>
          <w:rFonts w:ascii="Cambria" w:hAnsi="Cambria" w:cs="Cambria"/>
          <w:color w:val="000000"/>
          <w:sz w:val="22"/>
          <w:szCs w:val="22"/>
        </w:rPr>
        <w:t>á</w:t>
      </w:r>
      <w:r w:rsidRPr="001C4893">
        <w:rPr>
          <w:rFonts w:ascii="Cambria" w:hAnsi="Cambria" w:cs="Cambria"/>
          <w:color w:val="000000"/>
          <w:sz w:val="22"/>
          <w:szCs w:val="22"/>
        </w:rPr>
        <w:t xml:space="preserve"> dokumentace bude</w:t>
      </w:r>
      <w:r>
        <w:rPr>
          <w:rFonts w:ascii="Cambria" w:hAnsi="Cambria" w:cs="Cambria"/>
          <w:color w:val="000000"/>
          <w:sz w:val="22"/>
          <w:szCs w:val="22"/>
        </w:rPr>
        <w:t xml:space="preserve"> řešit</w:t>
      </w:r>
      <w:r w:rsidRPr="001C4893">
        <w:rPr>
          <w:rFonts w:ascii="Cambria" w:hAnsi="Cambria" w:cs="Cambria"/>
          <w:color w:val="000000"/>
          <w:sz w:val="22"/>
          <w:szCs w:val="22"/>
        </w:rPr>
        <w:t>:</w:t>
      </w: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>opravu venkovního pláště včetně zateplení na normou stanovené hodnoty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00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 xml:space="preserve">výměnu všech vnitřních rozvodů v budově </w:t>
      </w:r>
      <w:r>
        <w:rPr>
          <w:rFonts w:ascii="Cambria" w:hAnsi="Cambria" w:cs="Cambria"/>
        </w:rPr>
        <w:t>(elektro, voda, odpady)</w:t>
      </w:r>
      <w:r w:rsidRPr="00E6493A">
        <w:rPr>
          <w:rFonts w:ascii="Cambria" w:hAnsi="Cambria" w:cs="Cambria"/>
        </w:rPr>
        <w:t xml:space="preserve"> včetně zařizovacích předmětů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00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>drobné dispoziční úpravy a dovybavení na současný standard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00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>komplexní nové povrchové úpravy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72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>bezbariérové řešení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00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 xml:space="preserve">protipožární opatření </w:t>
      </w:r>
    </w:p>
    <w:p w:rsidR="00845048" w:rsidRPr="00E6493A" w:rsidRDefault="00845048" w:rsidP="000D1444">
      <w:pPr>
        <w:pStyle w:val="ListParagraph"/>
        <w:autoSpaceDE w:val="0"/>
        <w:autoSpaceDN w:val="0"/>
        <w:adjustRightInd w:val="0"/>
        <w:ind w:left="1004" w:firstLine="0"/>
        <w:jc w:val="both"/>
        <w:rPr>
          <w:rFonts w:ascii="Cambria" w:hAnsi="Cambria" w:cs="Cambria"/>
        </w:rPr>
      </w:pPr>
    </w:p>
    <w:p w:rsidR="00845048" w:rsidRPr="00E6493A" w:rsidRDefault="00845048" w:rsidP="000D1444">
      <w:pPr>
        <w:pStyle w:val="ListParagraph"/>
        <w:numPr>
          <w:ilvl w:val="2"/>
          <w:numId w:val="37"/>
        </w:numPr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E6493A">
        <w:rPr>
          <w:rFonts w:ascii="Cambria" w:hAnsi="Cambria" w:cs="Cambria"/>
        </w:rPr>
        <w:t>jiný způsob vytápění – centrální plynová kotelna a rozvody TUV</w:t>
      </w:r>
    </w:p>
    <w:p w:rsidR="00845048" w:rsidRPr="001C4893" w:rsidRDefault="00845048" w:rsidP="000D1444">
      <w:pPr>
        <w:pStyle w:val="BodyText"/>
        <w:spacing w:line="240" w:lineRule="atLeast"/>
        <w:ind w:right="68"/>
        <w:jc w:val="both"/>
        <w:rPr>
          <w:rFonts w:ascii="Cambria" w:hAnsi="Cambria" w:cs="Cambria"/>
          <w:color w:val="000000"/>
          <w:sz w:val="22"/>
          <w:szCs w:val="22"/>
        </w:rPr>
      </w:pPr>
    </w:p>
    <w:p w:rsidR="00845048" w:rsidRPr="00336224" w:rsidRDefault="00845048" w:rsidP="00336224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 w:rsidRPr="001C4893">
        <w:rPr>
          <w:rFonts w:ascii="Cambria" w:hAnsi="Cambria" w:cs="Cambria"/>
          <w:color w:val="000000"/>
          <w:sz w:val="22"/>
          <w:szCs w:val="22"/>
        </w:rPr>
        <w:t>Projektová dokumentace bude v části DUR (dle</w:t>
      </w:r>
      <w:r>
        <w:rPr>
          <w:rFonts w:ascii="Cambria" w:hAnsi="Cambria" w:cs="Cambria"/>
          <w:color w:val="000000"/>
          <w:sz w:val="22"/>
          <w:szCs w:val="22"/>
        </w:rPr>
        <w:t xml:space="preserve"> potřeby na objekty, které dle </w:t>
      </w:r>
      <w:r w:rsidRPr="001C4893">
        <w:rPr>
          <w:rFonts w:ascii="Cambria" w:hAnsi="Cambria" w:cs="Cambria"/>
          <w:color w:val="000000"/>
          <w:sz w:val="22"/>
          <w:szCs w:val="22"/>
        </w:rPr>
        <w:t>zákona</w:t>
      </w:r>
      <w:r>
        <w:rPr>
          <w:rFonts w:ascii="Cambria" w:hAnsi="Cambria" w:cs="Cambria"/>
          <w:color w:val="000000"/>
          <w:sz w:val="22"/>
          <w:szCs w:val="22"/>
        </w:rPr>
        <w:t xml:space="preserve"> </w:t>
      </w:r>
      <w:r w:rsidRPr="001C4893">
        <w:rPr>
          <w:rFonts w:ascii="Cambria" w:hAnsi="Cambria" w:cs="Cambria"/>
          <w:color w:val="000000"/>
          <w:sz w:val="22"/>
          <w:szCs w:val="22"/>
        </w:rPr>
        <w:t>č. 183/2006 Sb., ve znění pozdějších předpisů vyžadují i územní rozhodnutí, např. nově řeše</w:t>
      </w:r>
      <w:r>
        <w:rPr>
          <w:rFonts w:ascii="Cambria" w:hAnsi="Cambria" w:cs="Cambria"/>
          <w:color w:val="000000"/>
          <w:sz w:val="22"/>
          <w:szCs w:val="22"/>
        </w:rPr>
        <w:t xml:space="preserve">né prvky, rozšíření stávajících objektů atd.) a </w:t>
      </w:r>
      <w:r w:rsidRPr="001C4893">
        <w:rPr>
          <w:rFonts w:ascii="Cambria" w:hAnsi="Cambria" w:cs="Cambria"/>
          <w:color w:val="000000"/>
          <w:sz w:val="22"/>
          <w:szCs w:val="22"/>
        </w:rPr>
        <w:t>DSP zpracována a odevzdána v šesti vy</w:t>
      </w:r>
      <w:r>
        <w:rPr>
          <w:rFonts w:ascii="Cambria" w:hAnsi="Cambria" w:cs="Cambria"/>
          <w:color w:val="000000"/>
          <w:sz w:val="22"/>
          <w:szCs w:val="22"/>
        </w:rPr>
        <w:t xml:space="preserve">hotoveních a v části projektové </w:t>
      </w:r>
      <w:r w:rsidRPr="001C4893">
        <w:rPr>
          <w:rFonts w:ascii="Cambria" w:hAnsi="Cambria" w:cs="Cambria"/>
          <w:color w:val="000000"/>
          <w:sz w:val="22"/>
          <w:szCs w:val="22"/>
        </w:rPr>
        <w:t>dokumentace pro zadání a provedení stavby bude zpracována a odevzdána v deseti vyhotoveních.</w:t>
      </w:r>
    </w:p>
    <w:p w:rsidR="00845048" w:rsidRPr="001C4893" w:rsidRDefault="00845048" w:rsidP="001C4893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 w:rsidRPr="001C4893">
        <w:rPr>
          <w:rFonts w:ascii="Cambria" w:hAnsi="Cambria" w:cs="Cambria"/>
          <w:color w:val="000000"/>
          <w:sz w:val="22"/>
          <w:szCs w:val="22"/>
        </w:rPr>
        <w:t>Projektová dokumentace bude rovněž odevzdána na</w:t>
      </w:r>
      <w:r>
        <w:rPr>
          <w:rFonts w:ascii="Cambria" w:hAnsi="Cambria" w:cs="Cambria"/>
          <w:color w:val="000000"/>
          <w:sz w:val="22"/>
          <w:szCs w:val="22"/>
        </w:rPr>
        <w:t xml:space="preserve"> digitálním nosiči ve formátu </w:t>
      </w:r>
      <w:r w:rsidRPr="001C4893">
        <w:rPr>
          <w:rFonts w:ascii="Cambria" w:hAnsi="Cambria" w:cs="Cambria"/>
          <w:color w:val="000000"/>
          <w:sz w:val="22"/>
          <w:szCs w:val="22"/>
        </w:rPr>
        <w:t>pdf a dwg.</w:t>
      </w:r>
    </w:p>
    <w:p w:rsidR="00845048" w:rsidRPr="00336224" w:rsidRDefault="00845048" w:rsidP="00336224">
      <w:pPr>
        <w:pStyle w:val="BodyText"/>
        <w:numPr>
          <w:ilvl w:val="0"/>
          <w:numId w:val="15"/>
        </w:numPr>
        <w:spacing w:line="240" w:lineRule="atLeast"/>
        <w:ind w:left="284" w:right="68" w:hanging="295"/>
        <w:jc w:val="both"/>
        <w:rPr>
          <w:rFonts w:ascii="Cambria" w:hAnsi="Cambria" w:cs="Cambria"/>
          <w:color w:val="000000"/>
          <w:sz w:val="22"/>
          <w:szCs w:val="22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 xml:space="preserve">Splněním </w:t>
      </w:r>
      <w:r>
        <w:rPr>
          <w:rFonts w:ascii="Cambria" w:hAnsi="Cambria" w:cs="Cambria"/>
          <w:color w:val="000000"/>
          <w:sz w:val="22"/>
          <w:szCs w:val="22"/>
        </w:rPr>
        <w:t>předmětu smlouvy se rozumí</w:t>
      </w:r>
      <w:r w:rsidRPr="00336224">
        <w:rPr>
          <w:rFonts w:ascii="Cambria" w:hAnsi="Cambria" w:cs="Cambria"/>
          <w:color w:val="000000"/>
          <w:sz w:val="22"/>
          <w:szCs w:val="22"/>
        </w:rPr>
        <w:t>:</w:t>
      </w:r>
    </w:p>
    <w:p w:rsidR="00845048" w:rsidRPr="00336224" w:rsidRDefault="00845048" w:rsidP="00336224">
      <w:pPr>
        <w:pStyle w:val="BodyText"/>
        <w:numPr>
          <w:ilvl w:val="0"/>
          <w:numId w:val="19"/>
        </w:numPr>
        <w:spacing w:line="240" w:lineRule="atLeast"/>
        <w:ind w:right="68"/>
        <w:jc w:val="both"/>
        <w:rPr>
          <w:rFonts w:ascii="Cambria" w:hAnsi="Cambria" w:cs="Cambria"/>
          <w:color w:val="000000"/>
          <w:sz w:val="22"/>
          <w:szCs w:val="22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předání příslušného počtu paré dokumentace obje</w:t>
      </w:r>
      <w:r>
        <w:rPr>
          <w:rFonts w:ascii="Cambria" w:hAnsi="Cambria" w:cs="Cambria"/>
          <w:color w:val="000000"/>
          <w:sz w:val="22"/>
          <w:szCs w:val="22"/>
        </w:rPr>
        <w:t>dnavateli dle jednotlivých fází,</w:t>
      </w:r>
    </w:p>
    <w:p w:rsidR="00845048" w:rsidRDefault="00845048" w:rsidP="00336224">
      <w:pPr>
        <w:pStyle w:val="BodyText"/>
        <w:numPr>
          <w:ilvl w:val="0"/>
          <w:numId w:val="19"/>
        </w:numPr>
        <w:spacing w:line="240" w:lineRule="atLeast"/>
        <w:ind w:right="68"/>
        <w:jc w:val="both"/>
        <w:rPr>
          <w:rFonts w:ascii="Cambria" w:hAnsi="Cambria" w:cs="Cambria"/>
          <w:color w:val="000000"/>
          <w:sz w:val="22"/>
          <w:szCs w:val="22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podepsání zápisu o předání a převzetí předmětu plnění nebo jeho ucelené části</w:t>
      </w:r>
      <w:r>
        <w:rPr>
          <w:rFonts w:ascii="Cambria" w:hAnsi="Cambria" w:cs="Cambria"/>
          <w:color w:val="000000"/>
          <w:sz w:val="22"/>
          <w:szCs w:val="22"/>
        </w:rPr>
        <w:t>.</w:t>
      </w:r>
    </w:p>
    <w:p w:rsidR="00845048" w:rsidRPr="00336224" w:rsidRDefault="00845048" w:rsidP="00E6493A">
      <w:pPr>
        <w:pStyle w:val="BodyText"/>
        <w:spacing w:line="240" w:lineRule="atLeast"/>
        <w:ind w:left="720" w:right="68"/>
        <w:jc w:val="both"/>
        <w:rPr>
          <w:rFonts w:ascii="Cambria" w:hAnsi="Cambria" w:cs="Cambria"/>
          <w:color w:val="000000"/>
          <w:sz w:val="22"/>
          <w:szCs w:val="22"/>
        </w:rPr>
      </w:pPr>
    </w:p>
    <w:p w:rsidR="00845048" w:rsidRPr="001C4893" w:rsidRDefault="00845048">
      <w:pPr>
        <w:tabs>
          <w:tab w:val="left" w:pos="426"/>
        </w:tabs>
        <w:ind w:left="312" w:hanging="312"/>
        <w:rPr>
          <w:rFonts w:ascii="Cambria" w:hAnsi="Cambria" w:cs="Cambria"/>
          <w:sz w:val="22"/>
          <w:szCs w:val="22"/>
        </w:rPr>
      </w:pPr>
      <w:r w:rsidRPr="001C4893">
        <w:rPr>
          <w:rFonts w:ascii="Cambria" w:hAnsi="Cambria" w:cs="Cambria"/>
          <w:sz w:val="22"/>
          <w:szCs w:val="22"/>
        </w:rPr>
        <w:tab/>
      </w:r>
    </w:p>
    <w:p w:rsidR="00845048" w:rsidRPr="00104BD1" w:rsidRDefault="00845048" w:rsidP="00104BD1">
      <w:pPr>
        <w:tabs>
          <w:tab w:val="left" w:pos="6379"/>
          <w:tab w:val="decimal" w:pos="7938"/>
        </w:tabs>
        <w:ind w:left="340"/>
        <w:jc w:val="center"/>
        <w:rPr>
          <w:b/>
          <w:bCs/>
        </w:rPr>
      </w:pPr>
      <w:r w:rsidRPr="00104BD1">
        <w:rPr>
          <w:b/>
          <w:bCs/>
        </w:rPr>
        <w:t>II.</w:t>
      </w:r>
    </w:p>
    <w:p w:rsidR="00845048" w:rsidRDefault="00845048" w:rsidP="00104BD1">
      <w:pPr>
        <w:tabs>
          <w:tab w:val="left" w:pos="6379"/>
          <w:tab w:val="decimal" w:pos="7938"/>
        </w:tabs>
        <w:ind w:left="340"/>
        <w:jc w:val="center"/>
        <w:rPr>
          <w:b/>
          <w:bCs/>
        </w:rPr>
      </w:pPr>
      <w:r>
        <w:rPr>
          <w:b/>
          <w:bCs/>
        </w:rPr>
        <w:t>Cena za dílo</w:t>
      </w:r>
    </w:p>
    <w:p w:rsidR="00845048" w:rsidRPr="00104BD1" w:rsidRDefault="00845048" w:rsidP="00104BD1">
      <w:pPr>
        <w:tabs>
          <w:tab w:val="left" w:pos="6379"/>
          <w:tab w:val="decimal" w:pos="7938"/>
        </w:tabs>
        <w:ind w:left="340"/>
        <w:jc w:val="center"/>
        <w:rPr>
          <w:b/>
          <w:bCs/>
        </w:rPr>
      </w:pPr>
    </w:p>
    <w:p w:rsidR="00845048" w:rsidRPr="00336224" w:rsidRDefault="00845048" w:rsidP="00A03B74">
      <w:pPr>
        <w:numPr>
          <w:ilvl w:val="0"/>
          <w:numId w:val="6"/>
        </w:numPr>
        <w:spacing w:line="218" w:lineRule="auto"/>
        <w:ind w:left="426" w:hanging="426"/>
        <w:rPr>
          <w:rFonts w:ascii="Cambria" w:hAnsi="Cambria" w:cs="Cambria"/>
          <w:color w:val="000000"/>
          <w:sz w:val="22"/>
          <w:szCs w:val="22"/>
          <w:u w:val="single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Cena za provedení předmětu plnění podle čl. I je:</w:t>
      </w:r>
    </w:p>
    <w:p w:rsidR="00845048" w:rsidRDefault="00845048" w:rsidP="00336224">
      <w:pPr>
        <w:tabs>
          <w:tab w:val="left" w:pos="993"/>
          <w:tab w:val="decimal" w:pos="7230"/>
        </w:tabs>
        <w:spacing w:line="218" w:lineRule="auto"/>
        <w:ind w:left="993"/>
        <w:rPr>
          <w:rFonts w:ascii="Cambria" w:hAnsi="Cambria" w:cs="Cambria"/>
          <w:sz w:val="22"/>
          <w:szCs w:val="22"/>
        </w:rPr>
      </w:pPr>
    </w:p>
    <w:p w:rsidR="00845048" w:rsidRPr="00A81E57" w:rsidRDefault="00845048" w:rsidP="00CA7739">
      <w:pPr>
        <w:tabs>
          <w:tab w:val="left" w:pos="993"/>
          <w:tab w:val="decimal" w:pos="7230"/>
        </w:tabs>
        <w:spacing w:line="360" w:lineRule="auto"/>
        <w:ind w:left="993"/>
        <w:rPr>
          <w:rFonts w:ascii="Cambria" w:hAnsi="Cambria" w:cs="Cambria"/>
          <w:sz w:val="22"/>
          <w:szCs w:val="22"/>
        </w:rPr>
      </w:pPr>
      <w:r w:rsidRPr="00A81E57">
        <w:rPr>
          <w:rFonts w:ascii="Cambria" w:hAnsi="Cambria" w:cs="Cambria"/>
          <w:sz w:val="22"/>
          <w:szCs w:val="22"/>
        </w:rPr>
        <w:t xml:space="preserve">Dokumentace pro stavební povolení  </w:t>
      </w:r>
      <w:r>
        <w:rPr>
          <w:rFonts w:ascii="Cambria" w:hAnsi="Cambria" w:cs="Cambria"/>
          <w:sz w:val="22"/>
          <w:szCs w:val="22"/>
        </w:rPr>
        <w:t xml:space="preserve">                                        </w:t>
      </w:r>
      <w:r w:rsidRPr="00A81E57"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 xml:space="preserve">     </w:t>
      </w:r>
      <w:r w:rsidRPr="00A81E57">
        <w:rPr>
          <w:rFonts w:ascii="Cambria" w:hAnsi="Cambria" w:cs="Cambria"/>
          <w:sz w:val="22"/>
          <w:szCs w:val="22"/>
          <w:highlight w:val="yellow"/>
        </w:rPr>
        <w:t>…….....</w:t>
      </w:r>
      <w:r w:rsidRPr="00281DA0">
        <w:rPr>
          <w:rFonts w:ascii="Cambria" w:hAnsi="Cambria" w:cs="Cambria"/>
          <w:sz w:val="22"/>
          <w:szCs w:val="22"/>
          <w:highlight w:val="yellow"/>
        </w:rPr>
        <w:t>.</w:t>
      </w:r>
      <w:r w:rsidRPr="00A81E57">
        <w:rPr>
          <w:rFonts w:ascii="Cambria" w:hAnsi="Cambria" w:cs="Cambria"/>
          <w:sz w:val="22"/>
          <w:szCs w:val="22"/>
        </w:rPr>
        <w:t xml:space="preserve"> Kč</w:t>
      </w:r>
    </w:p>
    <w:p w:rsidR="00845048" w:rsidRPr="00A81E57" w:rsidRDefault="00845048" w:rsidP="00CA7739">
      <w:pPr>
        <w:tabs>
          <w:tab w:val="left" w:pos="993"/>
          <w:tab w:val="decimal" w:pos="7230"/>
        </w:tabs>
        <w:spacing w:line="360" w:lineRule="auto"/>
        <w:ind w:left="993"/>
        <w:rPr>
          <w:rFonts w:ascii="Cambria" w:hAnsi="Cambria" w:cs="Cambria"/>
          <w:sz w:val="22"/>
          <w:szCs w:val="22"/>
        </w:rPr>
      </w:pPr>
      <w:r w:rsidRPr="00A81E57">
        <w:rPr>
          <w:rFonts w:ascii="Cambria" w:hAnsi="Cambria" w:cs="Cambria"/>
          <w:sz w:val="22"/>
          <w:szCs w:val="22"/>
        </w:rPr>
        <w:t xml:space="preserve">Dokumentace pro provedení stavby s výkazem a rozpočtem  </w:t>
      </w:r>
      <w:r w:rsidRPr="00A81E57">
        <w:rPr>
          <w:rFonts w:ascii="Cambria" w:hAnsi="Cambria" w:cs="Cambria"/>
          <w:sz w:val="22"/>
          <w:szCs w:val="22"/>
          <w:highlight w:val="yellow"/>
        </w:rPr>
        <w:t>……….</w:t>
      </w:r>
      <w:r>
        <w:rPr>
          <w:rFonts w:ascii="Cambria" w:hAnsi="Cambria" w:cs="Cambria"/>
          <w:sz w:val="22"/>
          <w:szCs w:val="22"/>
        </w:rPr>
        <w:t>.</w:t>
      </w:r>
      <w:r w:rsidRPr="00A81E57">
        <w:rPr>
          <w:rFonts w:ascii="Cambria" w:hAnsi="Cambria" w:cs="Cambria"/>
          <w:sz w:val="22"/>
          <w:szCs w:val="22"/>
        </w:rPr>
        <w:t xml:space="preserve"> Kč</w:t>
      </w:r>
    </w:p>
    <w:p w:rsidR="00845048" w:rsidRPr="00A81E57" w:rsidRDefault="00845048" w:rsidP="00CA7739">
      <w:pPr>
        <w:tabs>
          <w:tab w:val="left" w:pos="993"/>
          <w:tab w:val="decimal" w:pos="7230"/>
        </w:tabs>
        <w:spacing w:line="360" w:lineRule="auto"/>
        <w:ind w:left="993"/>
        <w:rPr>
          <w:rFonts w:ascii="Cambria" w:hAnsi="Cambria" w:cs="Cambria"/>
          <w:sz w:val="22"/>
          <w:szCs w:val="22"/>
          <w:u w:val="single"/>
        </w:rPr>
      </w:pPr>
      <w:r w:rsidRPr="00A81E57">
        <w:rPr>
          <w:rFonts w:ascii="Cambria" w:hAnsi="Cambria" w:cs="Cambria"/>
          <w:sz w:val="22"/>
          <w:szCs w:val="22"/>
        </w:rPr>
        <w:t xml:space="preserve">Celkem bez DPH                                                                                      </w:t>
      </w:r>
      <w:r w:rsidRPr="00A81E57">
        <w:rPr>
          <w:rFonts w:ascii="Cambria" w:hAnsi="Cambria" w:cs="Cambria"/>
          <w:sz w:val="22"/>
          <w:szCs w:val="22"/>
          <w:highlight w:val="yellow"/>
        </w:rPr>
        <w:t>……….</w:t>
      </w:r>
      <w:r>
        <w:rPr>
          <w:rFonts w:ascii="Cambria" w:hAnsi="Cambria" w:cs="Cambria"/>
          <w:sz w:val="22"/>
          <w:szCs w:val="22"/>
        </w:rPr>
        <w:t>.</w:t>
      </w:r>
      <w:r w:rsidRPr="00A81E57">
        <w:rPr>
          <w:rFonts w:ascii="Cambria" w:hAnsi="Cambria" w:cs="Cambria"/>
          <w:sz w:val="22"/>
          <w:szCs w:val="22"/>
        </w:rPr>
        <w:t xml:space="preserve"> Kč</w:t>
      </w:r>
    </w:p>
    <w:p w:rsidR="00845048" w:rsidRPr="00336224" w:rsidRDefault="00845048" w:rsidP="00CA7739">
      <w:pPr>
        <w:tabs>
          <w:tab w:val="left" w:pos="993"/>
          <w:tab w:val="decimal" w:pos="7230"/>
        </w:tabs>
        <w:spacing w:line="360" w:lineRule="auto"/>
        <w:ind w:left="993"/>
        <w:rPr>
          <w:rFonts w:ascii="Cambria" w:hAnsi="Cambria" w:cs="Cambria"/>
          <w:color w:val="000000"/>
          <w:sz w:val="22"/>
          <w:szCs w:val="22"/>
          <w:u w:val="single"/>
        </w:rPr>
      </w:pPr>
      <w:r w:rsidRPr="00336224">
        <w:rPr>
          <w:rFonts w:ascii="Cambria" w:hAnsi="Cambria" w:cs="Cambria"/>
          <w:sz w:val="22"/>
          <w:szCs w:val="22"/>
        </w:rPr>
        <w:t xml:space="preserve">DPH </w:t>
      </w:r>
      <w:r>
        <w:rPr>
          <w:rFonts w:ascii="Cambria" w:hAnsi="Cambria" w:cs="Cambria"/>
          <w:sz w:val="22"/>
          <w:szCs w:val="22"/>
        </w:rPr>
        <w:t xml:space="preserve">                                                  </w:t>
      </w:r>
      <w:r w:rsidRPr="00336224"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 xml:space="preserve">                                                          </w:t>
      </w:r>
      <w:r w:rsidRPr="00336224">
        <w:rPr>
          <w:rFonts w:ascii="Cambria" w:hAnsi="Cambria" w:cs="Cambria"/>
          <w:color w:val="000000"/>
          <w:sz w:val="22"/>
          <w:szCs w:val="22"/>
          <w:highlight w:val="yellow"/>
        </w:rPr>
        <w:t>……….</w:t>
      </w:r>
      <w:r>
        <w:rPr>
          <w:rFonts w:ascii="Cambria" w:hAnsi="Cambria" w:cs="Cambria"/>
          <w:color w:val="000000"/>
          <w:sz w:val="22"/>
          <w:szCs w:val="22"/>
        </w:rPr>
        <w:t>.</w:t>
      </w:r>
      <w:r w:rsidRPr="00336224">
        <w:rPr>
          <w:rFonts w:ascii="Cambria" w:hAnsi="Cambria" w:cs="Cambria"/>
          <w:color w:val="000000"/>
          <w:sz w:val="22"/>
          <w:szCs w:val="22"/>
          <w:vertAlign w:val="subscript"/>
        </w:rPr>
        <w:t xml:space="preserve"> </w:t>
      </w:r>
      <w:r w:rsidRPr="00336224">
        <w:rPr>
          <w:rFonts w:ascii="Cambria" w:hAnsi="Cambria" w:cs="Cambria"/>
          <w:color w:val="000000"/>
          <w:sz w:val="22"/>
          <w:szCs w:val="22"/>
        </w:rPr>
        <w:t>Kč</w:t>
      </w:r>
    </w:p>
    <w:p w:rsidR="00845048" w:rsidRPr="00336224" w:rsidRDefault="00845048" w:rsidP="00CA7739">
      <w:pPr>
        <w:tabs>
          <w:tab w:val="left" w:pos="993"/>
          <w:tab w:val="decimal" w:pos="7230"/>
        </w:tabs>
        <w:spacing w:line="360" w:lineRule="auto"/>
        <w:ind w:left="993"/>
        <w:rPr>
          <w:rFonts w:ascii="Cambria" w:hAnsi="Cambria" w:cs="Cambria"/>
          <w:color w:val="000000"/>
          <w:sz w:val="22"/>
          <w:szCs w:val="22"/>
          <w:u w:val="single"/>
        </w:rPr>
      </w:pPr>
      <w:r w:rsidRPr="00336224">
        <w:rPr>
          <w:rFonts w:ascii="Cambria" w:hAnsi="Cambria" w:cs="Cambria"/>
          <w:sz w:val="22"/>
          <w:szCs w:val="22"/>
        </w:rPr>
        <w:t>CENA CELKEM včetně DPH</w:t>
      </w:r>
      <w:r>
        <w:rPr>
          <w:rFonts w:ascii="Cambria" w:hAnsi="Cambria" w:cs="Cambria"/>
          <w:sz w:val="22"/>
          <w:szCs w:val="22"/>
        </w:rPr>
        <w:t xml:space="preserve">                                                                 </w:t>
      </w:r>
      <w:r w:rsidRPr="00336224"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color w:val="000000"/>
          <w:sz w:val="22"/>
          <w:szCs w:val="22"/>
          <w:highlight w:val="yellow"/>
        </w:rPr>
        <w:t>……….</w:t>
      </w:r>
      <w:r w:rsidRPr="00336224">
        <w:rPr>
          <w:rFonts w:ascii="Cambria" w:hAnsi="Cambria" w:cs="Cambria"/>
          <w:color w:val="000000"/>
          <w:sz w:val="22"/>
          <w:szCs w:val="22"/>
        </w:rPr>
        <w:t xml:space="preserve"> Kč</w:t>
      </w:r>
    </w:p>
    <w:p w:rsidR="00845048" w:rsidRPr="00336224" w:rsidRDefault="00845048" w:rsidP="00CA7739">
      <w:pPr>
        <w:spacing w:line="360" w:lineRule="auto"/>
        <w:ind w:left="426"/>
        <w:rPr>
          <w:rFonts w:ascii="Cambria" w:hAnsi="Cambria" w:cs="Cambria"/>
          <w:color w:val="000000"/>
          <w:sz w:val="22"/>
          <w:szCs w:val="22"/>
          <w:u w:val="single"/>
        </w:rPr>
      </w:pPr>
    </w:p>
    <w:p w:rsidR="00845048" w:rsidRDefault="00845048" w:rsidP="00FA2B55">
      <w:pPr>
        <w:numPr>
          <w:ilvl w:val="0"/>
          <w:numId w:val="6"/>
        </w:numPr>
        <w:spacing w:line="218" w:lineRule="auto"/>
        <w:ind w:left="426" w:hanging="426"/>
        <w:rPr>
          <w:rFonts w:ascii="Cambria" w:hAnsi="Cambria" w:cs="Cambria"/>
          <w:color w:val="000000"/>
          <w:sz w:val="22"/>
          <w:szCs w:val="22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Tato cena vychází z popisu pro ocenění projektových prací</w:t>
      </w:r>
      <w:r>
        <w:rPr>
          <w:rFonts w:ascii="Cambria" w:hAnsi="Cambria" w:cs="Cambria"/>
          <w:color w:val="000000"/>
          <w:sz w:val="22"/>
          <w:szCs w:val="22"/>
        </w:rPr>
        <w:t xml:space="preserve"> dle čl. I této smlouvy</w:t>
      </w:r>
      <w:r w:rsidRPr="00336224">
        <w:rPr>
          <w:rFonts w:ascii="Cambria" w:hAnsi="Cambria" w:cs="Cambria"/>
          <w:color w:val="000000"/>
          <w:sz w:val="22"/>
          <w:szCs w:val="22"/>
        </w:rPr>
        <w:t xml:space="preserve">. </w:t>
      </w:r>
    </w:p>
    <w:p w:rsidR="00845048" w:rsidRPr="00336224" w:rsidRDefault="00845048" w:rsidP="00336224">
      <w:pPr>
        <w:spacing w:line="218" w:lineRule="auto"/>
        <w:ind w:left="426"/>
        <w:rPr>
          <w:rFonts w:ascii="Cambria" w:hAnsi="Cambria" w:cs="Cambria"/>
          <w:color w:val="000000"/>
          <w:sz w:val="22"/>
          <w:szCs w:val="22"/>
        </w:rPr>
      </w:pPr>
    </w:p>
    <w:p w:rsidR="00845048" w:rsidRPr="00336224" w:rsidRDefault="00845048" w:rsidP="00FA2B55">
      <w:pPr>
        <w:numPr>
          <w:ilvl w:val="0"/>
          <w:numId w:val="6"/>
        </w:numPr>
        <w:spacing w:line="218" w:lineRule="auto"/>
        <w:ind w:left="426" w:hanging="426"/>
        <w:rPr>
          <w:rFonts w:ascii="Cambria" w:hAnsi="Cambria" w:cs="Cambria"/>
          <w:color w:val="000000"/>
          <w:sz w:val="22"/>
          <w:szCs w:val="22"/>
          <w:u w:val="single"/>
        </w:rPr>
      </w:pPr>
      <w:r w:rsidRPr="00336224">
        <w:rPr>
          <w:rFonts w:ascii="Cambria" w:hAnsi="Cambria" w:cs="Cambria"/>
          <w:sz w:val="22"/>
          <w:szCs w:val="22"/>
        </w:rPr>
        <w:t>Tato cena je sjednána jako cena pevná a zároveň nejvýše přípustná</w:t>
      </w:r>
      <w:r>
        <w:rPr>
          <w:rFonts w:ascii="Cambria" w:hAnsi="Cambria" w:cs="Cambria"/>
          <w:sz w:val="22"/>
          <w:szCs w:val="22"/>
        </w:rPr>
        <w:t>.</w:t>
      </w:r>
      <w:r w:rsidRPr="00336224">
        <w:rPr>
          <w:rFonts w:ascii="Cambria" w:hAnsi="Cambria" w:cs="Cambria"/>
          <w:sz w:val="22"/>
          <w:szCs w:val="22"/>
        </w:rPr>
        <w:t xml:space="preserve"> </w:t>
      </w:r>
    </w:p>
    <w:p w:rsidR="00845048" w:rsidRPr="00336224" w:rsidRDefault="00845048" w:rsidP="00FA2B55">
      <w:pPr>
        <w:spacing w:line="218" w:lineRule="auto"/>
        <w:ind w:left="426"/>
        <w:rPr>
          <w:rFonts w:ascii="Cambria" w:hAnsi="Cambria" w:cs="Cambria"/>
          <w:b/>
          <w:bCs/>
          <w:color w:val="000000"/>
          <w:sz w:val="22"/>
          <w:szCs w:val="22"/>
        </w:rPr>
      </w:pPr>
    </w:p>
    <w:p w:rsidR="00845048" w:rsidRDefault="00845048" w:rsidP="00CA7739">
      <w:pPr>
        <w:spacing w:line="218" w:lineRule="auto"/>
        <w:ind w:left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III.</w:t>
      </w:r>
    </w:p>
    <w:p w:rsidR="00845048" w:rsidRDefault="00845048" w:rsidP="00CA7739">
      <w:pPr>
        <w:spacing w:line="218" w:lineRule="auto"/>
        <w:ind w:left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Doba plnění</w:t>
      </w:r>
    </w:p>
    <w:p w:rsidR="00845048" w:rsidRPr="00CA7739" w:rsidRDefault="00845048" w:rsidP="00CA7739">
      <w:pPr>
        <w:spacing w:line="218" w:lineRule="auto"/>
        <w:ind w:left="426"/>
        <w:jc w:val="center"/>
        <w:rPr>
          <w:b/>
          <w:bCs/>
          <w:color w:val="000000"/>
        </w:rPr>
      </w:pPr>
    </w:p>
    <w:p w:rsidR="00845048" w:rsidRPr="00336224" w:rsidRDefault="00845048" w:rsidP="00CA7739">
      <w:pPr>
        <w:numPr>
          <w:ilvl w:val="0"/>
          <w:numId w:val="7"/>
        </w:numPr>
        <w:tabs>
          <w:tab w:val="left" w:pos="426"/>
          <w:tab w:val="left" w:pos="6379"/>
        </w:tabs>
        <w:ind w:left="426" w:hanging="426"/>
        <w:rPr>
          <w:rFonts w:ascii="Cambria" w:hAnsi="Cambria" w:cs="Cambria"/>
          <w:color w:val="000000"/>
          <w:sz w:val="22"/>
          <w:szCs w:val="22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Termíny plnění</w:t>
      </w:r>
    </w:p>
    <w:p w:rsidR="00845048" w:rsidRPr="00336224" w:rsidRDefault="00845048" w:rsidP="00CA7739">
      <w:pPr>
        <w:tabs>
          <w:tab w:val="left" w:pos="993"/>
          <w:tab w:val="left" w:pos="6379"/>
        </w:tabs>
        <w:ind w:left="993"/>
        <w:rPr>
          <w:rFonts w:ascii="Cambria" w:hAnsi="Cambria" w:cs="Cambria"/>
          <w:color w:val="000000"/>
          <w:sz w:val="22"/>
          <w:szCs w:val="22"/>
          <w:u w:val="single"/>
        </w:rPr>
      </w:pPr>
      <w:r w:rsidRPr="00336224">
        <w:rPr>
          <w:rFonts w:ascii="Cambria" w:hAnsi="Cambria" w:cs="Cambria"/>
          <w:color w:val="000000"/>
          <w:sz w:val="22"/>
          <w:szCs w:val="22"/>
        </w:rPr>
        <w:t>Zahájení prací</w:t>
      </w:r>
      <w:r w:rsidRPr="00336224">
        <w:rPr>
          <w:rFonts w:ascii="Cambria" w:hAnsi="Cambria" w:cs="Cambria"/>
          <w:color w:val="000000"/>
          <w:sz w:val="22"/>
          <w:szCs w:val="22"/>
        </w:rPr>
        <w:tab/>
      </w:r>
      <w:r>
        <w:rPr>
          <w:rFonts w:ascii="Cambria" w:hAnsi="Cambria" w:cs="Cambria"/>
          <w:color w:val="000000"/>
          <w:sz w:val="22"/>
          <w:szCs w:val="22"/>
        </w:rPr>
        <w:t>ihned po podpisu smlouvy</w:t>
      </w:r>
    </w:p>
    <w:p w:rsidR="00845048" w:rsidRPr="00CA7739" w:rsidRDefault="00845048" w:rsidP="00CA7739">
      <w:pPr>
        <w:tabs>
          <w:tab w:val="left" w:pos="993"/>
          <w:tab w:val="left" w:pos="6379"/>
        </w:tabs>
        <w:ind w:left="993"/>
        <w:rPr>
          <w:rFonts w:ascii="Cambria" w:hAnsi="Cambria" w:cs="Cambria"/>
          <w:sz w:val="22"/>
          <w:szCs w:val="22"/>
        </w:rPr>
      </w:pPr>
      <w:r w:rsidRPr="00CA7739">
        <w:rPr>
          <w:rFonts w:ascii="Cambria" w:hAnsi="Cambria" w:cs="Cambria"/>
          <w:sz w:val="22"/>
          <w:szCs w:val="22"/>
        </w:rPr>
        <w:t xml:space="preserve">Předání dokumentace pro stavební povolení </w:t>
      </w:r>
      <w:r w:rsidRPr="00CA7739">
        <w:rPr>
          <w:rFonts w:ascii="Cambria" w:hAnsi="Cambria" w:cs="Cambria"/>
          <w:sz w:val="22"/>
          <w:szCs w:val="22"/>
        </w:rPr>
        <w:tab/>
        <w:t>15.8.2013</w:t>
      </w:r>
    </w:p>
    <w:p w:rsidR="00845048" w:rsidRDefault="00845048" w:rsidP="00CA7739">
      <w:pPr>
        <w:tabs>
          <w:tab w:val="left" w:pos="993"/>
          <w:tab w:val="left" w:pos="6379"/>
        </w:tabs>
        <w:ind w:left="993"/>
        <w:rPr>
          <w:rFonts w:ascii="Cambria" w:hAnsi="Cambria" w:cs="Cambria"/>
          <w:color w:val="000000"/>
          <w:sz w:val="22"/>
          <w:szCs w:val="22"/>
        </w:rPr>
      </w:pPr>
      <w:r w:rsidRPr="00CA7739">
        <w:rPr>
          <w:rFonts w:ascii="Cambria" w:hAnsi="Cambria" w:cs="Cambria"/>
          <w:sz w:val="22"/>
          <w:szCs w:val="22"/>
        </w:rPr>
        <w:t>Předání dokumentace pro provedení stavby</w:t>
      </w:r>
      <w:r w:rsidRPr="00CA7739">
        <w:rPr>
          <w:rFonts w:ascii="Cambria" w:hAnsi="Cambria" w:cs="Cambria"/>
          <w:sz w:val="22"/>
          <w:szCs w:val="22"/>
        </w:rPr>
        <w:tab/>
        <w:t>30.9. 2013</w:t>
      </w:r>
      <w:r w:rsidRPr="00336224">
        <w:rPr>
          <w:rFonts w:ascii="Cambria" w:hAnsi="Cambria" w:cs="Cambria"/>
          <w:color w:val="000000"/>
          <w:sz w:val="22"/>
          <w:szCs w:val="22"/>
        </w:rPr>
        <w:tab/>
      </w:r>
    </w:p>
    <w:p w:rsidR="00845048" w:rsidRDefault="00845048" w:rsidP="00CA7739">
      <w:pPr>
        <w:tabs>
          <w:tab w:val="left" w:pos="993"/>
          <w:tab w:val="left" w:pos="6379"/>
        </w:tabs>
        <w:spacing w:line="218" w:lineRule="auto"/>
        <w:rPr>
          <w:rFonts w:ascii="Cambria" w:hAnsi="Cambria" w:cs="Cambria"/>
          <w:color w:val="000000"/>
          <w:sz w:val="22"/>
          <w:szCs w:val="22"/>
        </w:rPr>
      </w:pPr>
    </w:p>
    <w:p w:rsidR="00845048" w:rsidRDefault="00845048" w:rsidP="00CA7739">
      <w:pPr>
        <w:tabs>
          <w:tab w:val="left" w:pos="993"/>
          <w:tab w:val="left" w:pos="6379"/>
        </w:tabs>
        <w:spacing w:line="218" w:lineRule="auto"/>
        <w:rPr>
          <w:rFonts w:ascii="Cambria" w:hAnsi="Cambria" w:cs="Cambria"/>
          <w:color w:val="000000"/>
          <w:sz w:val="22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>2.      Objednatel si vyhrazuje lhůtu 10-ti dnů k prostudování jednotlivých fází dokumentace.</w:t>
      </w:r>
    </w:p>
    <w:p w:rsidR="00845048" w:rsidRDefault="00845048" w:rsidP="00CA7739">
      <w:pPr>
        <w:tabs>
          <w:tab w:val="left" w:pos="993"/>
          <w:tab w:val="left" w:pos="6379"/>
        </w:tabs>
        <w:spacing w:line="218" w:lineRule="auto"/>
        <w:rPr>
          <w:rFonts w:ascii="Cambria" w:hAnsi="Cambria" w:cs="Cambria"/>
          <w:color w:val="000000"/>
          <w:sz w:val="22"/>
          <w:szCs w:val="22"/>
        </w:rPr>
      </w:pPr>
    </w:p>
    <w:p w:rsidR="00845048" w:rsidRDefault="00845048" w:rsidP="00CA7739">
      <w:pPr>
        <w:tabs>
          <w:tab w:val="left" w:pos="993"/>
          <w:tab w:val="left" w:pos="6379"/>
        </w:tabs>
        <w:spacing w:line="218" w:lineRule="auto"/>
        <w:rPr>
          <w:rFonts w:ascii="Cambria" w:hAnsi="Cambria" w:cs="Cambria"/>
          <w:color w:val="000000"/>
          <w:sz w:val="22"/>
          <w:szCs w:val="22"/>
        </w:rPr>
      </w:pPr>
    </w:p>
    <w:p w:rsidR="00845048" w:rsidRPr="0087435D" w:rsidRDefault="00845048" w:rsidP="00281DA0">
      <w:pPr>
        <w:tabs>
          <w:tab w:val="left" w:pos="284"/>
        </w:tabs>
        <w:spacing w:before="60" w:line="240" w:lineRule="atLeast"/>
        <w:jc w:val="center"/>
        <w:rPr>
          <w:b/>
          <w:bCs/>
        </w:rPr>
      </w:pPr>
      <w:r w:rsidRPr="0087435D">
        <w:rPr>
          <w:b/>
          <w:bCs/>
        </w:rPr>
        <w:t>IV.</w:t>
      </w:r>
    </w:p>
    <w:p w:rsidR="00845048" w:rsidRPr="00281DA0" w:rsidRDefault="00845048" w:rsidP="00281DA0">
      <w:pPr>
        <w:pStyle w:val="Heading5"/>
        <w:tabs>
          <w:tab w:val="left" w:pos="567"/>
        </w:tabs>
        <w:spacing w:before="60" w:line="240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281DA0">
        <w:rPr>
          <w:rFonts w:ascii="Times New Roman" w:hAnsi="Times New Roman" w:cs="Times New Roman"/>
          <w:b/>
          <w:bCs/>
          <w:color w:val="auto"/>
        </w:rPr>
        <w:t>Součinnost objednatele a zhotovitele</w:t>
      </w:r>
    </w:p>
    <w:p w:rsidR="00845048" w:rsidRPr="0087435D" w:rsidRDefault="00845048" w:rsidP="00281DA0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tLeast"/>
        <w:ind w:left="720"/>
        <w:jc w:val="both"/>
        <w:rPr>
          <w:b/>
          <w:bCs/>
        </w:rPr>
      </w:pPr>
    </w:p>
    <w:p w:rsidR="00845048" w:rsidRPr="0087435D" w:rsidRDefault="00845048" w:rsidP="00281DA0">
      <w:pPr>
        <w:tabs>
          <w:tab w:val="left" w:pos="-1701"/>
          <w:tab w:val="left" w:pos="284"/>
        </w:tabs>
        <w:overflowPunct w:val="0"/>
        <w:autoSpaceDE w:val="0"/>
        <w:autoSpaceDN w:val="0"/>
        <w:adjustRightInd w:val="0"/>
        <w:spacing w:line="240" w:lineRule="atLeast"/>
        <w:jc w:val="both"/>
      </w:pPr>
      <w:r w:rsidRPr="0087435D">
        <w:t>1.</w:t>
      </w:r>
      <w:r w:rsidRPr="0087435D">
        <w:tab/>
        <w:t xml:space="preserve">Objednatel poskytne zhotoviteli potřebné dříve zpracované podklady, údaje, vyjádření a </w:t>
      </w:r>
      <w:r w:rsidRPr="0087435D">
        <w:tab/>
        <w:t xml:space="preserve">stanoviska (které má k dispozici), jejichž potřeba vyplyne v průběhu plnění a jež jsou pro </w:t>
      </w:r>
      <w:r w:rsidRPr="0087435D">
        <w:tab/>
        <w:t>plnění dle této smlouvy nezbytné.</w:t>
      </w:r>
    </w:p>
    <w:p w:rsidR="00845048" w:rsidRPr="0087435D" w:rsidRDefault="00845048" w:rsidP="00281DA0">
      <w:pPr>
        <w:tabs>
          <w:tab w:val="left" w:pos="-1701"/>
          <w:tab w:val="left" w:pos="284"/>
        </w:tabs>
        <w:overflowPunct w:val="0"/>
        <w:autoSpaceDE w:val="0"/>
        <w:autoSpaceDN w:val="0"/>
        <w:adjustRightInd w:val="0"/>
        <w:spacing w:line="240" w:lineRule="atLeast"/>
        <w:jc w:val="both"/>
      </w:pPr>
      <w:r w:rsidRPr="0087435D">
        <w:t>2.</w:t>
      </w:r>
      <w:r w:rsidRPr="0087435D">
        <w:tab/>
        <w:t xml:space="preserve">Výchozí podklady a materiály získané zhotovitelem od objednatele mají důvěrný charakter a </w:t>
      </w:r>
      <w:r w:rsidRPr="0087435D">
        <w:tab/>
        <w:t>smějí být použity pouze pro plnění ve smyslu této smlouvy.</w:t>
      </w:r>
    </w:p>
    <w:p w:rsidR="00845048" w:rsidRPr="0087435D" w:rsidRDefault="00845048" w:rsidP="00281DA0">
      <w:pPr>
        <w:tabs>
          <w:tab w:val="left" w:pos="-1701"/>
          <w:tab w:val="left" w:pos="284"/>
        </w:tabs>
        <w:overflowPunct w:val="0"/>
        <w:autoSpaceDE w:val="0"/>
        <w:autoSpaceDN w:val="0"/>
        <w:adjustRightInd w:val="0"/>
        <w:spacing w:line="240" w:lineRule="atLeast"/>
        <w:jc w:val="both"/>
      </w:pPr>
      <w:r w:rsidRPr="0087435D">
        <w:t>3.</w:t>
      </w:r>
      <w:r w:rsidRPr="0087435D">
        <w:tab/>
        <w:t xml:space="preserve">Zhotovitel je povinen neprodleně oznámit objednateli všechny skutečnosti, vyplývající z </w:t>
      </w:r>
      <w:r w:rsidRPr="0087435D">
        <w:tab/>
        <w:t xml:space="preserve">technického řešení nebo z jednání s třetími stranami, které zjistí v průběhu prací a které mají </w:t>
      </w:r>
      <w:r w:rsidRPr="0087435D">
        <w:tab/>
        <w:t>vliv na možnost plnění dle této smlouvy.</w:t>
      </w:r>
    </w:p>
    <w:p w:rsidR="00845048" w:rsidRPr="0087435D" w:rsidRDefault="00845048" w:rsidP="00281DA0">
      <w:pPr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line="240" w:lineRule="atLeast"/>
        <w:jc w:val="both"/>
      </w:pPr>
    </w:p>
    <w:p w:rsidR="00845048" w:rsidRPr="0087435D" w:rsidRDefault="00845048" w:rsidP="00281DA0">
      <w:pPr>
        <w:tabs>
          <w:tab w:val="left" w:pos="284"/>
        </w:tabs>
        <w:jc w:val="center"/>
        <w:rPr>
          <w:b/>
          <w:bCs/>
        </w:rPr>
      </w:pPr>
      <w:r w:rsidRPr="0087435D">
        <w:rPr>
          <w:b/>
          <w:bCs/>
        </w:rPr>
        <w:t>V.</w:t>
      </w:r>
    </w:p>
    <w:p w:rsidR="00845048" w:rsidRPr="0087435D" w:rsidRDefault="00845048" w:rsidP="00281DA0">
      <w:pPr>
        <w:tabs>
          <w:tab w:val="left" w:pos="284"/>
        </w:tabs>
        <w:jc w:val="center"/>
        <w:rPr>
          <w:b/>
          <w:bCs/>
        </w:rPr>
      </w:pPr>
      <w:r w:rsidRPr="0087435D">
        <w:rPr>
          <w:b/>
          <w:bCs/>
        </w:rPr>
        <w:t>Fakturace, platební podmínky</w:t>
      </w:r>
    </w:p>
    <w:p w:rsidR="00845048" w:rsidRPr="0087435D" w:rsidRDefault="00845048" w:rsidP="00281DA0">
      <w:pPr>
        <w:tabs>
          <w:tab w:val="left" w:pos="284"/>
        </w:tabs>
        <w:jc w:val="both"/>
      </w:pPr>
    </w:p>
    <w:p w:rsidR="00845048" w:rsidRPr="0087435D" w:rsidRDefault="00845048" w:rsidP="00281DA0">
      <w:pPr>
        <w:tabs>
          <w:tab w:val="left" w:pos="284"/>
        </w:tabs>
      </w:pPr>
      <w:r w:rsidRPr="0087435D">
        <w:t>1.</w:t>
      </w:r>
      <w:r w:rsidRPr="0087435D">
        <w:tab/>
        <w:t>Fakturace bude probíhat po ukončení a předání díla dle jednotlivých fází dokumentace.</w:t>
      </w:r>
    </w:p>
    <w:p w:rsidR="00845048" w:rsidRPr="0087435D" w:rsidRDefault="00845048" w:rsidP="00281DA0">
      <w:pPr>
        <w:tabs>
          <w:tab w:val="left" w:pos="284"/>
        </w:tabs>
      </w:pPr>
      <w:r w:rsidRPr="0087435D">
        <w:tab/>
        <w:t>Jednotlivé splátky budou uhrazeny na základě dílčích faktur.</w:t>
      </w:r>
    </w:p>
    <w:p w:rsidR="00845048" w:rsidRPr="0087435D" w:rsidRDefault="00845048" w:rsidP="00281DA0">
      <w:pPr>
        <w:tabs>
          <w:tab w:val="left" w:pos="284"/>
        </w:tabs>
      </w:pPr>
      <w:r w:rsidRPr="0087435D">
        <w:t>2.</w:t>
      </w:r>
      <w:r w:rsidRPr="0087435D">
        <w:tab/>
        <w:t xml:space="preserve">Úhrada bude provedena bankovním převodem oproti vystavenému daňovému dokladu- faktuře </w:t>
      </w:r>
      <w:r w:rsidRPr="0087435D">
        <w:tab/>
        <w:t>se splatností 21 dnů.</w:t>
      </w:r>
    </w:p>
    <w:p w:rsidR="00845048" w:rsidRPr="0087435D" w:rsidRDefault="00845048" w:rsidP="00281DA0">
      <w:pPr>
        <w:tabs>
          <w:tab w:val="left" w:pos="284"/>
        </w:tabs>
      </w:pPr>
      <w:r w:rsidRPr="0087435D">
        <w:t>3.</w:t>
      </w:r>
      <w:r w:rsidRPr="0087435D">
        <w:tab/>
        <w:t xml:space="preserve">Objednatel je oprávněn fakturu vrátit do data její splatnosti, pokud obsahuje nesprávné </w:t>
      </w:r>
      <w:r w:rsidRPr="0087435D">
        <w:tab/>
        <w:t xml:space="preserve">náležitosti nebo údaje. Doba splatnosti upravené faktury je 21 dní ode dne jejího opětovného </w:t>
      </w:r>
    </w:p>
    <w:p w:rsidR="00845048" w:rsidRPr="0087435D" w:rsidRDefault="00845048" w:rsidP="00281DA0">
      <w:pPr>
        <w:tabs>
          <w:tab w:val="left" w:pos="284"/>
        </w:tabs>
      </w:pPr>
      <w:r w:rsidRPr="0087435D">
        <w:tab/>
        <w:t xml:space="preserve">doručení. V případě pochybností o okamžiku doručení faktury objednateli se má za to, že </w:t>
      </w:r>
    </w:p>
    <w:p w:rsidR="00845048" w:rsidRPr="0087435D" w:rsidRDefault="00845048" w:rsidP="00281DA0">
      <w:pPr>
        <w:tabs>
          <w:tab w:val="left" w:pos="284"/>
        </w:tabs>
      </w:pPr>
      <w:r w:rsidRPr="0087435D">
        <w:tab/>
        <w:t>opravená faktura je doručená třetí den po datu jejího vystavení.</w:t>
      </w:r>
    </w:p>
    <w:p w:rsidR="00845048" w:rsidRPr="0087435D" w:rsidRDefault="00845048" w:rsidP="00281DA0">
      <w:pPr>
        <w:tabs>
          <w:tab w:val="left" w:pos="284"/>
        </w:tabs>
      </w:pPr>
      <w:r w:rsidRPr="0087435D">
        <w:t>4.</w:t>
      </w:r>
      <w:r w:rsidRPr="0087435D">
        <w:tab/>
        <w:t xml:space="preserve">Konečná splátka za dílo bude uhrazena na základě faktury, kterou zhotovitel vystaví a </w:t>
      </w:r>
      <w:r w:rsidRPr="0087435D">
        <w:tab/>
        <w:t xml:space="preserve">odešle </w:t>
      </w:r>
      <w:r w:rsidRPr="0087435D">
        <w:tab/>
        <w:t xml:space="preserve">objednateli po protokolárním předání díla. Objednatel do 14 dnů po předání díla potvrdí </w:t>
      </w:r>
      <w:r>
        <w:tab/>
      </w:r>
      <w:r w:rsidRPr="0087435D">
        <w:t>v protokolu o předání a převzetí díla, že dílo bylo zhotoveno bez zjevných závad.</w:t>
      </w:r>
    </w:p>
    <w:p w:rsidR="00845048" w:rsidRPr="0087435D" w:rsidRDefault="00845048" w:rsidP="00281DA0">
      <w:pPr>
        <w:tabs>
          <w:tab w:val="left" w:pos="284"/>
        </w:tabs>
      </w:pPr>
      <w:r w:rsidRPr="0087435D">
        <w:t>5.</w:t>
      </w:r>
      <w:r w:rsidRPr="0087435D">
        <w:tab/>
        <w:t xml:space="preserve">Objednatel neposkytuje zálohy. </w:t>
      </w:r>
    </w:p>
    <w:p w:rsidR="00845048" w:rsidRPr="0087435D" w:rsidRDefault="00845048" w:rsidP="00281DA0">
      <w:pPr>
        <w:tabs>
          <w:tab w:val="left" w:pos="284"/>
        </w:tabs>
      </w:pPr>
      <w:r w:rsidRPr="0087435D">
        <w:t>6.</w:t>
      </w:r>
      <w:r w:rsidRPr="0087435D">
        <w:tab/>
        <w:t>Povinnost objednatele zaplatit je splněna dnem odepsání příslušné částky z jeho účtu.</w:t>
      </w:r>
    </w:p>
    <w:p w:rsidR="00845048" w:rsidRPr="0087435D" w:rsidRDefault="00845048" w:rsidP="00281DA0">
      <w:pPr>
        <w:tabs>
          <w:tab w:val="left" w:pos="284"/>
        </w:tabs>
      </w:pPr>
    </w:p>
    <w:p w:rsidR="00845048" w:rsidRPr="0087435D" w:rsidRDefault="00845048" w:rsidP="00281DA0">
      <w:pPr>
        <w:spacing w:line="218" w:lineRule="auto"/>
        <w:ind w:left="360"/>
        <w:jc w:val="center"/>
        <w:rPr>
          <w:b/>
          <w:bCs/>
          <w:color w:val="000000"/>
        </w:rPr>
      </w:pPr>
    </w:p>
    <w:p w:rsidR="00845048" w:rsidRPr="0087435D" w:rsidRDefault="00845048" w:rsidP="00281DA0">
      <w:pPr>
        <w:pStyle w:val="BodyText"/>
        <w:suppressAutoHyphens/>
        <w:spacing w:after="0" w:line="240" w:lineRule="atLeast"/>
        <w:ind w:left="-6" w:right="68"/>
        <w:jc w:val="both"/>
      </w:pPr>
    </w:p>
    <w:p w:rsidR="00845048" w:rsidRPr="0087435D" w:rsidRDefault="00845048" w:rsidP="00281DA0">
      <w:pPr>
        <w:spacing w:before="60" w:line="240" w:lineRule="atLeast"/>
        <w:jc w:val="center"/>
        <w:rPr>
          <w:b/>
          <w:bCs/>
        </w:rPr>
      </w:pPr>
      <w:r w:rsidRPr="0087435D">
        <w:rPr>
          <w:b/>
          <w:bCs/>
        </w:rPr>
        <w:t>VI.</w:t>
      </w:r>
    </w:p>
    <w:p w:rsidR="00845048" w:rsidRPr="00281DA0" w:rsidRDefault="00845048" w:rsidP="00281DA0">
      <w:pPr>
        <w:pStyle w:val="Heading5"/>
        <w:tabs>
          <w:tab w:val="left" w:pos="708"/>
        </w:tabs>
        <w:spacing w:before="60" w:line="240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281DA0">
        <w:rPr>
          <w:rFonts w:ascii="Times New Roman" w:hAnsi="Times New Roman" w:cs="Times New Roman"/>
          <w:b/>
          <w:bCs/>
          <w:color w:val="auto"/>
        </w:rPr>
        <w:t>Odpovědnost za vady</w:t>
      </w:r>
    </w:p>
    <w:p w:rsidR="00845048" w:rsidRPr="0087435D" w:rsidRDefault="00845048" w:rsidP="00281DA0"/>
    <w:p w:rsidR="00845048" w:rsidRPr="0087435D" w:rsidRDefault="00845048" w:rsidP="00281DA0">
      <w:pPr>
        <w:pStyle w:val="ListParagraph"/>
        <w:numPr>
          <w:ilvl w:val="0"/>
          <w:numId w:val="42"/>
        </w:numPr>
        <w:tabs>
          <w:tab w:val="clear" w:pos="360"/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435D">
        <w:rPr>
          <w:rFonts w:ascii="Times New Roman" w:hAnsi="Times New Roman" w:cs="Times New Roman"/>
          <w:sz w:val="24"/>
          <w:szCs w:val="24"/>
        </w:rPr>
        <w:t>Zhotovitel odpovídá za to, že dílo i jeho jednotlivé části budou bez vad a že je objednatel bude moci použít pro přípravu stavby. Tuto odpovědnost má i v případě, že k provedení jednotlivých částí díla použije třetí osoby. Odpovědnost za vady díla se řídí ustanovením § 560 a násl. zákona č.513/1991 Sb. Ke zpracování projektu bude zhotovitel přistupovat s odbornou péčí tak, jak je uvedeno v zákoně č. 513/1991 Sb. (obchodní zákoník) v platném znění.</w:t>
      </w:r>
    </w:p>
    <w:p w:rsidR="00845048" w:rsidRPr="0087435D" w:rsidRDefault="00845048" w:rsidP="00281DA0">
      <w:pPr>
        <w:pStyle w:val="ListParagraph"/>
        <w:numPr>
          <w:ilvl w:val="0"/>
          <w:numId w:val="42"/>
        </w:numPr>
        <w:tabs>
          <w:tab w:val="clear" w:pos="360"/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435D">
        <w:rPr>
          <w:rFonts w:ascii="Times New Roman" w:hAnsi="Times New Roman" w:cs="Times New Roman"/>
          <w:sz w:val="24"/>
          <w:szCs w:val="24"/>
        </w:rPr>
        <w:t>Zhotovitel zodpovídá za vady dle § 560 a následujících obchodního zákoníku, jež má dílo v době předání a za vady vzniklé po předání, jestliže byly způsobeny porušením jeho povinností.</w:t>
      </w:r>
    </w:p>
    <w:p w:rsidR="00845048" w:rsidRPr="0087435D" w:rsidRDefault="00845048" w:rsidP="00281DA0">
      <w:pPr>
        <w:pStyle w:val="ListParagraph"/>
        <w:numPr>
          <w:ilvl w:val="0"/>
          <w:numId w:val="42"/>
        </w:numPr>
        <w:tabs>
          <w:tab w:val="clear" w:pos="360"/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435D">
        <w:rPr>
          <w:rFonts w:ascii="Times New Roman" w:hAnsi="Times New Roman" w:cs="Times New Roman"/>
          <w:sz w:val="24"/>
          <w:szCs w:val="24"/>
        </w:rPr>
        <w:t>Zhotovitel neodpovídá za vady díla, které byly způsobené použitím podkladů poskytnutých objednatelem a zhotovitel při vynaložení veškerého úsilí nemohl zjistit jejich nevhodnost anebo na ně upozornil objednatele a ten na jejich použití trval.</w:t>
      </w:r>
    </w:p>
    <w:p w:rsidR="00845048" w:rsidRPr="0087435D" w:rsidRDefault="00845048" w:rsidP="00281DA0">
      <w:pPr>
        <w:pStyle w:val="ListParagraph"/>
        <w:numPr>
          <w:ilvl w:val="0"/>
          <w:numId w:val="42"/>
        </w:numPr>
        <w:tabs>
          <w:tab w:val="clear" w:pos="360"/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435D">
        <w:rPr>
          <w:rFonts w:ascii="Times New Roman" w:hAnsi="Times New Roman" w:cs="Times New Roman"/>
          <w:sz w:val="24"/>
          <w:szCs w:val="24"/>
        </w:rPr>
        <w:t>Smluvní strany dohodly pro případ vad díla, že zhotovitel je povinen vady díla bezplatně odstranit, a to do 30 dnů od uplatnění oprávněné písemné reklamace objednatelem.</w:t>
      </w:r>
    </w:p>
    <w:p w:rsidR="00845048" w:rsidRPr="0087435D" w:rsidRDefault="00845048" w:rsidP="00281DA0">
      <w:pPr>
        <w:pStyle w:val="ListParagraph"/>
        <w:numPr>
          <w:ilvl w:val="0"/>
          <w:numId w:val="42"/>
        </w:numPr>
        <w:tabs>
          <w:tab w:val="clear" w:pos="360"/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435D">
        <w:rPr>
          <w:rFonts w:ascii="Times New Roman" w:hAnsi="Times New Roman" w:cs="Times New Roman"/>
          <w:sz w:val="24"/>
          <w:szCs w:val="24"/>
        </w:rPr>
        <w:t>Případnou reklamaci vad díla uplatní objednatel bezodkladně po jejich zjištění písemnou formou.</w:t>
      </w:r>
    </w:p>
    <w:p w:rsidR="00845048" w:rsidRPr="0087435D" w:rsidRDefault="00845048" w:rsidP="00281DA0">
      <w:pPr>
        <w:pStyle w:val="Zkladntextodsazen24"/>
        <w:tabs>
          <w:tab w:val="left" w:pos="426"/>
        </w:tabs>
        <w:spacing w:before="0"/>
        <w:ind w:left="0"/>
      </w:pPr>
    </w:p>
    <w:p w:rsidR="00845048" w:rsidRPr="0087435D" w:rsidRDefault="00845048" w:rsidP="00281DA0">
      <w:pPr>
        <w:jc w:val="center"/>
        <w:rPr>
          <w:b/>
          <w:bCs/>
        </w:rPr>
      </w:pPr>
      <w:r w:rsidRPr="0087435D">
        <w:rPr>
          <w:b/>
          <w:bCs/>
        </w:rPr>
        <w:t>VII.</w:t>
      </w:r>
    </w:p>
    <w:p w:rsidR="00845048" w:rsidRPr="0087435D" w:rsidRDefault="00845048" w:rsidP="00281DA0">
      <w:pPr>
        <w:tabs>
          <w:tab w:val="left" w:pos="798"/>
          <w:tab w:val="center" w:pos="4820"/>
        </w:tabs>
        <w:rPr>
          <w:b/>
          <w:bCs/>
        </w:rPr>
      </w:pPr>
      <w:r w:rsidRPr="0087435D">
        <w:rPr>
          <w:b/>
          <w:bCs/>
        </w:rPr>
        <w:tab/>
      </w:r>
      <w:r w:rsidRPr="0087435D">
        <w:rPr>
          <w:b/>
          <w:bCs/>
        </w:rPr>
        <w:tab/>
        <w:t>Smluvní pokuty</w:t>
      </w:r>
    </w:p>
    <w:p w:rsidR="00845048" w:rsidRPr="0087435D" w:rsidRDefault="00845048" w:rsidP="00281DA0">
      <w:pPr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0"/>
          <w:numId w:val="38"/>
        </w:numPr>
        <w:tabs>
          <w:tab w:val="left" w:pos="0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</w:pPr>
      <w:r w:rsidRPr="0087435D">
        <w:t xml:space="preserve"> Nesplní-li zhotovitel dílčí plnění předmětu smlouvy v dohodnutém termínu, zaplatí smluvní   </w:t>
      </w:r>
      <w:r w:rsidRPr="0087435D">
        <w:tab/>
        <w:t>pokutu ve výši 0,1%</w:t>
      </w:r>
      <w:r w:rsidRPr="0087435D">
        <w:rPr>
          <w:b/>
          <w:bCs/>
        </w:rPr>
        <w:t xml:space="preserve"> </w:t>
      </w:r>
      <w:r w:rsidRPr="0087435D">
        <w:t xml:space="preserve">za každý den prodlení jednotlivého samostatně fakturovaného dílčího  </w:t>
      </w:r>
      <w:r w:rsidRPr="0087435D">
        <w:tab/>
        <w:t>plnění.</w:t>
      </w:r>
    </w:p>
    <w:p w:rsidR="00845048" w:rsidRPr="0087435D" w:rsidRDefault="00845048" w:rsidP="00281DA0">
      <w:pPr>
        <w:numPr>
          <w:ilvl w:val="0"/>
          <w:numId w:val="38"/>
        </w:numPr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Neodstraní-li zhotovitel vady do 30 dnů od oprávněné reklamace, zaplatí smluvní pokutu ve výši 0,1% z ceny vadného samostatně fakturovaného dílčího plnění za každou vadu a den prodlení.</w:t>
      </w:r>
    </w:p>
    <w:p w:rsidR="00845048" w:rsidRPr="0087435D" w:rsidRDefault="00845048" w:rsidP="00281DA0">
      <w:pPr>
        <w:numPr>
          <w:ilvl w:val="0"/>
          <w:numId w:val="38"/>
        </w:numPr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Objednatel je oprávněn smluvní pokutu, případně náhradu škody, na  které mu v důsledku porušení závazku zhotovitele vznikl nárok, započíst do kterékoliv úhrady, která přísluší zhotoviteli dle  příslušných ustanovení smlouvy.</w:t>
      </w:r>
    </w:p>
    <w:p w:rsidR="00845048" w:rsidRPr="0087435D" w:rsidRDefault="00845048" w:rsidP="00281DA0">
      <w:pPr>
        <w:numPr>
          <w:ilvl w:val="0"/>
          <w:numId w:val="38"/>
        </w:numPr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Objednatel uhradí zhotoviteli za nedodržení termínů plateb uvedených v platebních podmínkách 0,05 % z částky, u níž došlo k překročení doby splatnosti, a to za každý den prodlení.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284"/>
          <w:tab w:val="left" w:pos="426"/>
        </w:tabs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284"/>
          <w:tab w:val="left" w:pos="426"/>
        </w:tabs>
        <w:jc w:val="center"/>
        <w:rPr>
          <w:b/>
          <w:bCs/>
        </w:rPr>
      </w:pPr>
      <w:r w:rsidRPr="0087435D">
        <w:rPr>
          <w:b/>
          <w:bCs/>
        </w:rPr>
        <w:t>článek VIII.</w:t>
      </w:r>
    </w:p>
    <w:p w:rsidR="00845048" w:rsidRPr="00281DA0" w:rsidRDefault="00845048" w:rsidP="00281DA0">
      <w:pPr>
        <w:pStyle w:val="Heading5"/>
        <w:numPr>
          <w:ilvl w:val="12"/>
          <w:numId w:val="0"/>
        </w:numPr>
        <w:tabs>
          <w:tab w:val="left" w:pos="284"/>
        </w:tabs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r w:rsidRPr="00281DA0">
        <w:rPr>
          <w:rFonts w:ascii="Times New Roman" w:hAnsi="Times New Roman" w:cs="Times New Roman"/>
          <w:b/>
          <w:bCs/>
          <w:color w:val="auto"/>
        </w:rPr>
        <w:t>Záruka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284"/>
          <w:tab w:val="left" w:pos="426"/>
        </w:tabs>
        <w:jc w:val="center"/>
      </w:pPr>
    </w:p>
    <w:p w:rsidR="00845048" w:rsidRPr="0087435D" w:rsidRDefault="00845048" w:rsidP="00281DA0">
      <w:pPr>
        <w:numPr>
          <w:ilvl w:val="3"/>
          <w:numId w:val="38"/>
        </w:numPr>
        <w:overflowPunct w:val="0"/>
        <w:autoSpaceDE w:val="0"/>
        <w:autoSpaceDN w:val="0"/>
        <w:adjustRightInd w:val="0"/>
        <w:ind w:left="0" w:firstLine="0"/>
      </w:pPr>
      <w:r w:rsidRPr="0087435D">
        <w:t>Záruční doba počíná běžet převzetím díla objednatelem.</w:t>
      </w:r>
    </w:p>
    <w:p w:rsidR="00845048" w:rsidRPr="0087435D" w:rsidRDefault="00845048" w:rsidP="00281DA0">
      <w:pPr>
        <w:numPr>
          <w:ilvl w:val="3"/>
          <w:numId w:val="38"/>
        </w:numPr>
        <w:tabs>
          <w:tab w:val="right" w:pos="284"/>
          <w:tab w:val="right" w:pos="426"/>
        </w:tabs>
        <w:overflowPunct w:val="0"/>
        <w:autoSpaceDE w:val="0"/>
        <w:autoSpaceDN w:val="0"/>
        <w:adjustRightInd w:val="0"/>
        <w:spacing w:before="100"/>
        <w:ind w:left="0" w:firstLine="0"/>
      </w:pPr>
      <w:r w:rsidRPr="0087435D">
        <w:t xml:space="preserve">Zhotovitel poskytne záruky na dílo po dobu 60 měsíců od předání a převzetí díla objednatelem.  </w:t>
      </w:r>
      <w:r w:rsidRPr="0087435D">
        <w:tab/>
      </w:r>
      <w:r w:rsidRPr="0087435D">
        <w:tab/>
        <w:t xml:space="preserve"> Pro záruku za dílo platí ust. § 563 obchodního zákoníku.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right" w:pos="284"/>
          <w:tab w:val="right" w:pos="426"/>
          <w:tab w:val="left" w:pos="567"/>
        </w:tabs>
        <w:spacing w:before="100"/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567"/>
        </w:tabs>
        <w:ind w:left="567" w:hanging="567"/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567" w:hanging="567"/>
        <w:jc w:val="center"/>
        <w:rPr>
          <w:b/>
          <w:bCs/>
        </w:rPr>
      </w:pPr>
      <w:r w:rsidRPr="0087435D">
        <w:rPr>
          <w:b/>
          <w:bCs/>
        </w:rPr>
        <w:t>článek IX.</w:t>
      </w:r>
    </w:p>
    <w:p w:rsidR="00845048" w:rsidRPr="0087435D" w:rsidRDefault="00845048" w:rsidP="00281DA0">
      <w:pPr>
        <w:pStyle w:val="Heading3"/>
        <w:numPr>
          <w:ilvl w:val="12"/>
          <w:numId w:val="0"/>
        </w:numPr>
        <w:ind w:left="567" w:hanging="567"/>
        <w:jc w:val="center"/>
        <w:rPr>
          <w:sz w:val="24"/>
          <w:szCs w:val="24"/>
        </w:rPr>
      </w:pPr>
      <w:r w:rsidRPr="0087435D">
        <w:rPr>
          <w:sz w:val="24"/>
          <w:szCs w:val="24"/>
        </w:rPr>
        <w:t>Vyšší moc</w:t>
      </w:r>
    </w:p>
    <w:p w:rsidR="00845048" w:rsidRPr="0087435D" w:rsidRDefault="00845048" w:rsidP="00281DA0"/>
    <w:p w:rsidR="00845048" w:rsidRPr="0087435D" w:rsidRDefault="00845048" w:rsidP="00281DA0">
      <w:pPr>
        <w:numPr>
          <w:ilvl w:val="6"/>
          <w:numId w:val="38"/>
        </w:numPr>
        <w:tabs>
          <w:tab w:val="left" w:pos="426"/>
          <w:tab w:val="left" w:pos="4680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 xml:space="preserve">Smluvní strany se osvobozují od odpovědnosti za částečné nebo  úplné nesplnění smluvních závazků, jestliže se tak stalo  v důsledku vyšší moci. </w:t>
      </w:r>
      <w:r w:rsidRPr="0087435D">
        <w:tab/>
      </w:r>
    </w:p>
    <w:p w:rsidR="00845048" w:rsidRPr="0087435D" w:rsidRDefault="00845048" w:rsidP="00281DA0">
      <w:pPr>
        <w:pStyle w:val="Zkladntext26"/>
        <w:ind w:left="426" w:right="-143"/>
        <w:jc w:val="both"/>
      </w:pPr>
      <w:r w:rsidRPr="0087435D">
        <w:t>Za vyšší moc se pokládají okolnosti, které vznikly po uzavření  této smlouvy o dílo v důsledku stranami nepředvídaných a neodvratitelných událostí, mimořádné a neodvratitelné povahy  a mají bezprostřední vliv na plnění předmětu této smlouvy, jedná  se především o živelné pohromy, válečné události případně opatření příslušných správních orgánů na území ČR.</w:t>
      </w:r>
    </w:p>
    <w:p w:rsidR="00845048" w:rsidRPr="0087435D" w:rsidRDefault="00845048" w:rsidP="00281DA0">
      <w:pPr>
        <w:pStyle w:val="Zkladntext26"/>
        <w:ind w:left="426" w:right="-143" w:hanging="426"/>
      </w:pPr>
      <w:r w:rsidRPr="0087435D">
        <w:t>2.    Nastanou-li okolnosti vyšší moci dle odst. 1., prodlužuje se  doba plnění o dobu, po kterou budou okolnosti vyšší moci působit.</w:t>
      </w:r>
    </w:p>
    <w:p w:rsidR="00845048" w:rsidRPr="0087435D" w:rsidRDefault="00845048" w:rsidP="00281DA0">
      <w:pPr>
        <w:pStyle w:val="Zkladntextodsazen23"/>
      </w:pPr>
      <w:r w:rsidRPr="0087435D">
        <w:t xml:space="preserve">      Tato doba bude vzájemně odsouhlasena dodatkem k této smlouvě,  nebude-li dohodnuto jinak.</w:t>
      </w:r>
    </w:p>
    <w:p w:rsidR="00845048" w:rsidRPr="0087435D" w:rsidRDefault="00845048" w:rsidP="00281DA0">
      <w:pPr>
        <w:pStyle w:val="Zkladntextodsazen23"/>
      </w:pPr>
    </w:p>
    <w:p w:rsidR="00845048" w:rsidRPr="0087435D" w:rsidRDefault="00845048" w:rsidP="00281DA0">
      <w:pPr>
        <w:pStyle w:val="Zkladntextodsazen23"/>
      </w:pPr>
    </w:p>
    <w:p w:rsidR="00845048" w:rsidRPr="0087435D" w:rsidRDefault="00845048" w:rsidP="00281DA0">
      <w:pPr>
        <w:pStyle w:val="Zkladntextodsazen23"/>
      </w:pPr>
    </w:p>
    <w:p w:rsidR="00845048" w:rsidRDefault="00845048" w:rsidP="00281DA0">
      <w:pPr>
        <w:pStyle w:val="Zkladntextodsazen23"/>
      </w:pPr>
    </w:p>
    <w:p w:rsidR="00845048" w:rsidRDefault="00845048" w:rsidP="00281DA0">
      <w:pPr>
        <w:pStyle w:val="Zkladntextodsazen23"/>
      </w:pPr>
    </w:p>
    <w:p w:rsidR="00845048" w:rsidRDefault="00845048" w:rsidP="00281DA0">
      <w:pPr>
        <w:pStyle w:val="Zkladntextodsazen23"/>
      </w:pPr>
    </w:p>
    <w:p w:rsidR="00845048" w:rsidRDefault="00845048" w:rsidP="00281DA0">
      <w:pPr>
        <w:pStyle w:val="Zkladntextodsazen23"/>
      </w:pPr>
    </w:p>
    <w:p w:rsidR="00845048" w:rsidRDefault="00845048" w:rsidP="00281DA0">
      <w:pPr>
        <w:pStyle w:val="Zkladntextodsazen23"/>
      </w:pPr>
    </w:p>
    <w:p w:rsidR="00845048" w:rsidRPr="0087435D" w:rsidRDefault="00845048" w:rsidP="00281DA0">
      <w:pPr>
        <w:pStyle w:val="Zkladntextodsazen23"/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X.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Odstoupení od smlouvy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pStyle w:val="Zkladntextodsazen32"/>
        <w:numPr>
          <w:ilvl w:val="0"/>
          <w:numId w:val="39"/>
        </w:numPr>
        <w:ind w:left="426" w:hanging="426"/>
        <w:jc w:val="both"/>
      </w:pPr>
      <w:r w:rsidRPr="0087435D">
        <w:t>Práce zhotovitele, které vykazují již v průběhu provádění nedostatky nebo jsou prováděny v rozporu s touto smlouvou, je zhotovitel povinen nahradit bezvadným plněním. Pokud zhotovitel ve lhůtě, dohodnuté s objednatelem, takto zjištěné nedostatky neodstraní, může objednatel od smlouvy odstoupit.Vznikne-li z těchto důvodů objednateli škoda, je zhotovitel průkazně vyčíslenou škodu povinen uhradit.</w:t>
      </w:r>
    </w:p>
    <w:p w:rsidR="00845048" w:rsidRPr="0087435D" w:rsidRDefault="00845048" w:rsidP="00281DA0">
      <w:pPr>
        <w:pStyle w:val="Zkladntextodsazen23"/>
        <w:numPr>
          <w:ilvl w:val="0"/>
          <w:numId w:val="39"/>
        </w:numPr>
        <w:ind w:left="426" w:hanging="426"/>
        <w:jc w:val="both"/>
      </w:pPr>
      <w:r w:rsidRPr="0087435D">
        <w:t>Jestliže objednatel v průběhu plnění předmětu smlouvy zjistí, že dochází  k prodlení se zahájením nebo prováděním prací oproti smluvnímu ujednání z důvodů na straně zhotovitele, stanoví zhotoviteli lhůtu do kdy má nedostatky odstranit. V případě, že zhotovitel neodstraní nedostatky ve stanovené lhůtě, může objednatel od smlouvy odstoupit. Škodu, která objednateli z těchto důvodů vznikne je zhotovitel povinen uhradit.</w:t>
      </w:r>
    </w:p>
    <w:p w:rsidR="00845048" w:rsidRPr="0087435D" w:rsidRDefault="00845048" w:rsidP="00281DA0">
      <w:pPr>
        <w:numPr>
          <w:ilvl w:val="0"/>
          <w:numId w:val="39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Bude-li zhotovitel nucen z důvodů na straně objednatele přerušit práce na díle po dobu delší jak pět měsíců, může od smlouvy odstoupit, nebude-li dohodnuto jinak.</w:t>
      </w:r>
    </w:p>
    <w:p w:rsidR="00845048" w:rsidRPr="0087435D" w:rsidRDefault="00845048" w:rsidP="00281DA0">
      <w:pPr>
        <w:numPr>
          <w:ilvl w:val="0"/>
          <w:numId w:val="39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V případě odstoupení od smlouvy jednou ze smluvních stran, bude k datu účinnosti odstoupení vyhotoven protokol o předání a převzetí nedokončeného díla.</w:t>
      </w:r>
    </w:p>
    <w:p w:rsidR="00845048" w:rsidRPr="0087435D" w:rsidRDefault="00845048" w:rsidP="00281DA0">
      <w:pPr>
        <w:pStyle w:val="Zkladntextodsazen23"/>
        <w:numPr>
          <w:ilvl w:val="0"/>
          <w:numId w:val="39"/>
        </w:numPr>
        <w:ind w:left="426" w:hanging="426"/>
        <w:jc w:val="both"/>
      </w:pPr>
      <w:r w:rsidRPr="0087435D">
        <w:t>Do doby vyčíslení oprávněných nároků smluvních stran a do doby dohody o vzájemném vyrovnání těchto nároků, je objednatel oprávněn zadržet  veškeré fakturované a splatné platby zhotoviteli.</w:t>
      </w:r>
    </w:p>
    <w:p w:rsidR="00845048" w:rsidRPr="0087435D" w:rsidRDefault="00845048" w:rsidP="00281DA0">
      <w:pPr>
        <w:numPr>
          <w:ilvl w:val="0"/>
          <w:numId w:val="39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V dalším se v případě odstoupení od smlouvy postupuje dle příslušných ustanovení obchodního zákoníku v platném znění.</w:t>
      </w:r>
    </w:p>
    <w:p w:rsidR="00845048" w:rsidRPr="0087435D" w:rsidRDefault="00845048" w:rsidP="00281DA0">
      <w:pPr>
        <w:numPr>
          <w:ilvl w:val="0"/>
          <w:numId w:val="39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V případě odstoupení od smlouvy je objednatel povinen nahradit zhotovenou část PD v ceně odpovídající rozsahu částečného provedení díla podle rozpočtu.</w:t>
      </w:r>
    </w:p>
    <w:p w:rsidR="00845048" w:rsidRPr="0087435D" w:rsidRDefault="00845048" w:rsidP="00281DA0">
      <w:pPr>
        <w:tabs>
          <w:tab w:val="left" w:pos="426"/>
        </w:tabs>
        <w:ind w:left="900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XI.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Zvláštní ujednání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</w:pPr>
      <w:r w:rsidRPr="0087435D">
        <w:t xml:space="preserve"> </w:t>
      </w:r>
    </w:p>
    <w:p w:rsidR="00845048" w:rsidRPr="0087435D" w:rsidRDefault="00845048" w:rsidP="00281DA0">
      <w:pPr>
        <w:pStyle w:val="Zkladntextodsazen23"/>
        <w:numPr>
          <w:ilvl w:val="0"/>
          <w:numId w:val="40"/>
        </w:numPr>
        <w:jc w:val="both"/>
      </w:pPr>
      <w:r w:rsidRPr="0087435D">
        <w:t>Zhotovitel je povinen poskytnout součinnost při výkonu finanční kontroly a auditu vynaložených prostředků vyplývající ze zákona č. 320/2001 Sb., o finanční kontrole ve veřejné správě, ve znění pozdějších předpisů.</w:t>
      </w:r>
    </w:p>
    <w:p w:rsidR="00845048" w:rsidRPr="0087435D" w:rsidRDefault="00845048" w:rsidP="00281DA0">
      <w:pPr>
        <w:pStyle w:val="Zkladntextodsazen23"/>
      </w:pPr>
    </w:p>
    <w:p w:rsidR="00845048" w:rsidRPr="0087435D" w:rsidRDefault="00845048" w:rsidP="00281DA0">
      <w:pPr>
        <w:pStyle w:val="Zkladntextodsazen23"/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článek XII.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  <w:r w:rsidRPr="0087435D">
        <w:rPr>
          <w:b/>
          <w:bCs/>
        </w:rPr>
        <w:t>Ostatní ujednání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0"/>
          <w:numId w:val="41"/>
        </w:numPr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jc w:val="both"/>
      </w:pPr>
      <w:r w:rsidRPr="0087435D">
        <w:t>Objednatel umožní zhotoviteli přístup na stavební pozemky a do stavebních objektů za účelem plnění předmětu smlouvy.</w:t>
      </w:r>
    </w:p>
    <w:p w:rsidR="00845048" w:rsidRPr="0087435D" w:rsidRDefault="00845048" w:rsidP="00281DA0">
      <w:pPr>
        <w:numPr>
          <w:ilvl w:val="0"/>
          <w:numId w:val="41"/>
        </w:numPr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jc w:val="both"/>
      </w:pPr>
      <w:r w:rsidRPr="0087435D">
        <w:t>Zhotovitel bude provádět dílo v souladu s normami platnými  ke dni podpisu smlouvy, příp. jejich novelizacemi a v souladu se stavebním zákonem č.183/2006 Sb. a předpisy souvisejícími. Zhotovitel se bude řídit  výchozími podklady objednatele, jeho pokyny, zápisy, dohodami oprávněných pracovníků smluvních stran a bude průběžně informovat objednatele o stavu rozpracovaného díla.</w:t>
      </w:r>
    </w:p>
    <w:p w:rsidR="00845048" w:rsidRPr="0087435D" w:rsidRDefault="00845048" w:rsidP="00281DA0">
      <w:pPr>
        <w:numPr>
          <w:ilvl w:val="0"/>
          <w:numId w:val="41"/>
        </w:numPr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jc w:val="both"/>
      </w:pPr>
      <w:r w:rsidRPr="0087435D">
        <w:t>Zhotovitel prohlašuje, že má uzavřeno pojištění odpovědnosti za škody způsobené při výkonu projekčních činností.</w:t>
      </w: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900"/>
        <w:jc w:val="center"/>
        <w:rPr>
          <w:b/>
          <w:bCs/>
        </w:rPr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  <w:rPr>
          <w:b/>
          <w:bCs/>
        </w:rPr>
      </w:pPr>
      <w:r w:rsidRPr="0087435D">
        <w:rPr>
          <w:b/>
          <w:bCs/>
        </w:rPr>
        <w:t>článek XIII.</w:t>
      </w:r>
    </w:p>
    <w:p w:rsidR="00845048" w:rsidRPr="0087435D" w:rsidRDefault="00845048" w:rsidP="00281DA0">
      <w:pPr>
        <w:pStyle w:val="Heading4"/>
        <w:numPr>
          <w:ilvl w:val="12"/>
          <w:numId w:val="0"/>
        </w:numPr>
        <w:spacing w:before="0" w:after="0"/>
        <w:jc w:val="center"/>
        <w:rPr>
          <w:sz w:val="24"/>
          <w:szCs w:val="24"/>
        </w:rPr>
      </w:pPr>
      <w:r w:rsidRPr="0087435D">
        <w:rPr>
          <w:sz w:val="24"/>
          <w:szCs w:val="24"/>
        </w:rPr>
        <w:t>Provádění díla</w:t>
      </w:r>
    </w:p>
    <w:p w:rsidR="00845048" w:rsidRPr="0087435D" w:rsidRDefault="00845048" w:rsidP="00281DA0"/>
    <w:p w:rsidR="00845048" w:rsidRPr="0087435D" w:rsidRDefault="00845048" w:rsidP="00281DA0">
      <w:pPr>
        <w:pStyle w:val="Zkladntextodsazen32"/>
        <w:numPr>
          <w:ilvl w:val="12"/>
          <w:numId w:val="0"/>
        </w:numPr>
        <w:ind w:left="426" w:hanging="426"/>
      </w:pPr>
      <w:r w:rsidRPr="0087435D">
        <w:t>1.    Objednatel je oprávněn kontrolovat provádění díla prostřednictvím oprávněných osob. Oprávněné osoby objednatele: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567" w:firstLine="333"/>
      </w:pPr>
      <w:r w:rsidRPr="0087435D">
        <w:t xml:space="preserve">ve věcech smluvních:  </w:t>
      </w:r>
      <w:r w:rsidRPr="0087435D">
        <w:tab/>
        <w:t>RNDr. Jana Bímová, starostka města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900"/>
      </w:pPr>
      <w:r w:rsidRPr="0087435D">
        <w:t xml:space="preserve">ve věcech technických:  </w:t>
      </w:r>
      <w:r w:rsidRPr="0087435D">
        <w:tab/>
        <w:t>Radomír Jandura, referent investic města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900"/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</w:pPr>
      <w:r w:rsidRPr="0087435D">
        <w:t>2.    Zhotovitele při jednání s objednatelem jsou oprávněni zastupovat oprávněné osoby.</w:t>
      </w:r>
    </w:p>
    <w:p w:rsidR="00845048" w:rsidRPr="0087435D" w:rsidRDefault="00845048" w:rsidP="00281DA0">
      <w:pPr>
        <w:pStyle w:val="Zkladntextodsazen23"/>
        <w:numPr>
          <w:ilvl w:val="12"/>
          <w:numId w:val="0"/>
        </w:numPr>
        <w:ind w:left="426" w:hanging="426"/>
      </w:pPr>
      <w:r w:rsidRPr="0087435D">
        <w:t xml:space="preserve">       Oprávněné osoby zhotovitele: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426" w:hanging="426"/>
      </w:pPr>
      <w:r w:rsidRPr="0087435D">
        <w:t xml:space="preserve">               ve věcech smluvních:  </w:t>
      </w:r>
      <w:r w:rsidRPr="0087435D">
        <w:rPr>
          <w:highlight w:val="yellow"/>
        </w:rPr>
        <w:t>…………………………</w:t>
      </w:r>
      <w:r w:rsidRPr="0087435D">
        <w:t>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ind w:left="426" w:hanging="426"/>
      </w:pPr>
      <w:r w:rsidRPr="0087435D">
        <w:t xml:space="preserve">               ve věcech technických : </w:t>
      </w:r>
      <w:r w:rsidRPr="0087435D">
        <w:rPr>
          <w:highlight w:val="yellow"/>
        </w:rPr>
        <w:t>………………………..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  <w:rPr>
          <w:b/>
          <w:bCs/>
        </w:rPr>
      </w:pPr>
      <w:r w:rsidRPr="0087435D">
        <w:rPr>
          <w:b/>
          <w:bCs/>
        </w:rPr>
        <w:t>článek XIV.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  <w:rPr>
          <w:b/>
          <w:bCs/>
        </w:rPr>
      </w:pPr>
      <w:r w:rsidRPr="0087435D">
        <w:rPr>
          <w:b/>
          <w:bCs/>
        </w:rPr>
        <w:t>Závěrečná ustanovení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426"/>
        </w:tabs>
        <w:jc w:val="center"/>
        <w:rPr>
          <w:b/>
          <w:bCs/>
        </w:rPr>
      </w:pPr>
    </w:p>
    <w:p w:rsidR="00845048" w:rsidRPr="0087435D" w:rsidRDefault="00845048" w:rsidP="00281DA0">
      <w:pPr>
        <w:pStyle w:val="Zkladntextodsazen23"/>
        <w:numPr>
          <w:ilvl w:val="3"/>
          <w:numId w:val="41"/>
        </w:numPr>
        <w:tabs>
          <w:tab w:val="clear" w:pos="426"/>
          <w:tab w:val="left" w:pos="567"/>
        </w:tabs>
        <w:ind w:left="426" w:hanging="426"/>
        <w:jc w:val="both"/>
      </w:pPr>
      <w:r w:rsidRPr="0087435D">
        <w:t>Veškeré změny a doplňky smlouvy mohou být provedeny jen formou písemných dodatků, které se stávají po podpisu oběma smluvními stranami nedílnou součástí této smlouvy.</w:t>
      </w:r>
    </w:p>
    <w:p w:rsidR="00845048" w:rsidRPr="0087435D" w:rsidRDefault="00845048" w:rsidP="00281DA0">
      <w:pPr>
        <w:numPr>
          <w:ilvl w:val="3"/>
          <w:numId w:val="41"/>
        </w:numPr>
        <w:tabs>
          <w:tab w:val="left" w:pos="567"/>
          <w:tab w:val="left" w:pos="2520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Vztahy mezi smluvními stranami neupravené touto smlouvou se řídí příslušnými ustanoveními obchodního zákoníku a obecně platnými právními  předpisy.</w:t>
      </w:r>
    </w:p>
    <w:p w:rsidR="00845048" w:rsidRPr="0087435D" w:rsidRDefault="00845048" w:rsidP="00281DA0">
      <w:pPr>
        <w:numPr>
          <w:ilvl w:val="3"/>
          <w:numId w:val="41"/>
        </w:numPr>
        <w:tabs>
          <w:tab w:val="left" w:pos="567"/>
          <w:tab w:val="left" w:pos="2520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 xml:space="preserve">Smluvní strany výslovně souhlasí s tím, aby tato smlouva byla uvedena v Centrální evidenci smluv (CES), která je veřejně přístupná a která obsahuje údaje o smluvních stranách, předmětu smlouvy, číselné označení této smlouvy a datum jejího podpisu. </w:t>
      </w:r>
    </w:p>
    <w:p w:rsidR="00845048" w:rsidRPr="0087435D" w:rsidRDefault="00845048" w:rsidP="00281DA0">
      <w:pPr>
        <w:numPr>
          <w:ilvl w:val="3"/>
          <w:numId w:val="41"/>
        </w:numPr>
        <w:tabs>
          <w:tab w:val="left" w:pos="567"/>
          <w:tab w:val="left" w:pos="2520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Smluvní strany prohlašují, že skutečnosti uvedené v této smlouvě nepovažují za obchodní tajemství ve smyslu §17 obchodního zákoníku a udělují svolení k jejich užití a zveřejnění bez stanovení jakýchkoli dalších podmínek.</w:t>
      </w:r>
    </w:p>
    <w:p w:rsidR="00845048" w:rsidRPr="0087435D" w:rsidRDefault="00845048" w:rsidP="00281DA0">
      <w:pPr>
        <w:numPr>
          <w:ilvl w:val="3"/>
          <w:numId w:val="41"/>
        </w:numPr>
        <w:tabs>
          <w:tab w:val="left" w:pos="567"/>
          <w:tab w:val="left" w:pos="2520"/>
        </w:tabs>
        <w:overflowPunct w:val="0"/>
        <w:autoSpaceDE w:val="0"/>
        <w:autoSpaceDN w:val="0"/>
        <w:adjustRightInd w:val="0"/>
        <w:ind w:left="426" w:hanging="426"/>
        <w:jc w:val="both"/>
      </w:pPr>
      <w:r w:rsidRPr="0087435D">
        <w:t>Smlouva je vyhotovena ve 2 stejnopisech s platností originálu, z nichž každá smluvní strana obdrží jeden.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567"/>
          <w:tab w:val="left" w:pos="2520"/>
        </w:tabs>
        <w:jc w:val="both"/>
      </w:pPr>
      <w:r w:rsidRPr="0087435D">
        <w:t>6.    Smlouva nabývá platnosti a účinnosti dnem podpisu oběma smluvními stranami.</w:t>
      </w:r>
    </w:p>
    <w:p w:rsidR="00845048" w:rsidRPr="0087435D" w:rsidRDefault="00845048" w:rsidP="00281DA0">
      <w:pPr>
        <w:numPr>
          <w:ilvl w:val="12"/>
          <w:numId w:val="0"/>
        </w:numPr>
        <w:tabs>
          <w:tab w:val="left" w:pos="567"/>
          <w:tab w:val="left" w:pos="2520"/>
        </w:tabs>
        <w:jc w:val="both"/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567"/>
          <w:tab w:val="left" w:pos="2520"/>
        </w:tabs>
      </w:pPr>
    </w:p>
    <w:p w:rsidR="00845048" w:rsidRPr="0087435D" w:rsidRDefault="00845048" w:rsidP="00281DA0">
      <w:pPr>
        <w:numPr>
          <w:ilvl w:val="12"/>
          <w:numId w:val="0"/>
        </w:numPr>
        <w:tabs>
          <w:tab w:val="left" w:pos="567"/>
        </w:tabs>
        <w:ind w:left="900"/>
      </w:pPr>
    </w:p>
    <w:p w:rsidR="00845048" w:rsidRPr="0087435D" w:rsidRDefault="00845048" w:rsidP="00281DA0">
      <w:pPr>
        <w:numPr>
          <w:ilvl w:val="12"/>
          <w:numId w:val="0"/>
        </w:numPr>
      </w:pPr>
    </w:p>
    <w:p w:rsidR="00845048" w:rsidRPr="0087435D" w:rsidRDefault="00845048" w:rsidP="00281DA0">
      <w:pPr>
        <w:numPr>
          <w:ilvl w:val="12"/>
          <w:numId w:val="0"/>
        </w:numPr>
      </w:pPr>
      <w:r w:rsidRPr="0087435D">
        <w:t xml:space="preserve">           V Dobrovici dne :  </w:t>
      </w:r>
      <w:r w:rsidRPr="0087435D">
        <w:tab/>
      </w:r>
      <w:r w:rsidRPr="0087435D">
        <w:tab/>
      </w:r>
      <w:r w:rsidRPr="0087435D">
        <w:tab/>
      </w:r>
      <w:r w:rsidRPr="0087435D">
        <w:tab/>
      </w:r>
      <w:r w:rsidRPr="0087435D">
        <w:tab/>
        <w:t xml:space="preserve">V </w:t>
      </w:r>
      <w:r w:rsidRPr="0087435D">
        <w:rPr>
          <w:highlight w:val="yellow"/>
        </w:rPr>
        <w:t>…………….</w:t>
      </w:r>
      <w:r w:rsidRPr="0087435D">
        <w:t xml:space="preserve"> dne:</w:t>
      </w:r>
      <w:r w:rsidRPr="0087435D">
        <w:rPr>
          <w:highlight w:val="yellow"/>
        </w:rPr>
        <w:t>………….</w:t>
      </w:r>
    </w:p>
    <w:p w:rsidR="00845048" w:rsidRPr="0087435D" w:rsidRDefault="00845048" w:rsidP="00281DA0">
      <w:pPr>
        <w:numPr>
          <w:ilvl w:val="12"/>
          <w:numId w:val="0"/>
        </w:numPr>
        <w:ind w:left="709" w:hanging="349"/>
      </w:pPr>
    </w:p>
    <w:p w:rsidR="00845048" w:rsidRPr="0087435D" w:rsidRDefault="00845048" w:rsidP="00281DA0">
      <w:pPr>
        <w:numPr>
          <w:ilvl w:val="12"/>
          <w:numId w:val="0"/>
        </w:numPr>
        <w:ind w:left="709" w:hanging="349"/>
      </w:pPr>
    </w:p>
    <w:p w:rsidR="00845048" w:rsidRPr="0087435D" w:rsidRDefault="00845048" w:rsidP="00281DA0">
      <w:pPr>
        <w:numPr>
          <w:ilvl w:val="12"/>
          <w:numId w:val="0"/>
        </w:numPr>
        <w:ind w:left="709" w:hanging="349"/>
      </w:pPr>
    </w:p>
    <w:p w:rsidR="00845048" w:rsidRPr="0087435D" w:rsidRDefault="00845048" w:rsidP="00281DA0">
      <w:pPr>
        <w:numPr>
          <w:ilvl w:val="12"/>
          <w:numId w:val="0"/>
        </w:numPr>
        <w:ind w:left="709" w:hanging="349"/>
      </w:pPr>
    </w:p>
    <w:p w:rsidR="00845048" w:rsidRPr="0087435D" w:rsidRDefault="00845048" w:rsidP="00281DA0">
      <w:pPr>
        <w:numPr>
          <w:ilvl w:val="12"/>
          <w:numId w:val="0"/>
        </w:numPr>
        <w:ind w:left="349" w:hanging="349"/>
      </w:pPr>
      <w:r w:rsidRPr="0087435D">
        <w:t xml:space="preserve">            Objednatel :</w:t>
      </w:r>
      <w:r w:rsidRPr="0087435D">
        <w:tab/>
      </w:r>
      <w:r w:rsidRPr="0087435D">
        <w:tab/>
      </w:r>
      <w:r w:rsidRPr="0087435D">
        <w:tab/>
      </w:r>
      <w:r w:rsidRPr="0087435D">
        <w:tab/>
      </w:r>
      <w:r w:rsidRPr="0087435D">
        <w:tab/>
      </w:r>
      <w:r w:rsidRPr="0087435D">
        <w:tab/>
        <w:t>Zhotovitel :</w:t>
      </w:r>
    </w:p>
    <w:p w:rsidR="00845048" w:rsidRPr="0087435D" w:rsidRDefault="00845048" w:rsidP="00281DA0">
      <w:pPr>
        <w:numPr>
          <w:ilvl w:val="12"/>
          <w:numId w:val="0"/>
        </w:numPr>
      </w:pPr>
    </w:p>
    <w:p w:rsidR="00845048" w:rsidRPr="0087435D" w:rsidRDefault="00845048" w:rsidP="00281DA0">
      <w:pPr>
        <w:numPr>
          <w:ilvl w:val="12"/>
          <w:numId w:val="0"/>
        </w:numPr>
        <w:rPr>
          <w:b/>
          <w:bCs/>
        </w:rPr>
      </w:pPr>
    </w:p>
    <w:p w:rsidR="00845048" w:rsidRPr="0087435D" w:rsidRDefault="00845048" w:rsidP="00281DA0">
      <w:pPr>
        <w:spacing w:line="218" w:lineRule="auto"/>
        <w:jc w:val="center"/>
        <w:rPr>
          <w:b/>
          <w:bCs/>
          <w:color w:val="000000"/>
        </w:rPr>
      </w:pPr>
    </w:p>
    <w:p w:rsidR="00845048" w:rsidRPr="0087435D" w:rsidRDefault="00845048" w:rsidP="00281DA0">
      <w:pPr>
        <w:spacing w:line="218" w:lineRule="auto"/>
        <w:rPr>
          <w:b/>
          <w:bCs/>
          <w:color w:val="000000"/>
        </w:rPr>
      </w:pPr>
    </w:p>
    <w:p w:rsidR="00845048" w:rsidRPr="0087435D" w:rsidRDefault="00845048" w:rsidP="00281DA0">
      <w:pPr>
        <w:tabs>
          <w:tab w:val="left" w:pos="426"/>
          <w:tab w:val="left" w:pos="6379"/>
        </w:tabs>
        <w:spacing w:line="218" w:lineRule="auto"/>
        <w:ind w:left="426"/>
        <w:rPr>
          <w:b/>
          <w:bCs/>
          <w:color w:val="000000"/>
        </w:rPr>
      </w:pPr>
    </w:p>
    <w:p w:rsidR="00845048" w:rsidRDefault="00845048" w:rsidP="00CA7739">
      <w:pPr>
        <w:tabs>
          <w:tab w:val="left" w:pos="993"/>
          <w:tab w:val="left" w:pos="6379"/>
        </w:tabs>
        <w:spacing w:line="218" w:lineRule="auto"/>
        <w:rPr>
          <w:rFonts w:ascii="Cambria" w:hAnsi="Cambria" w:cs="Cambria"/>
          <w:color w:val="000000"/>
          <w:sz w:val="22"/>
          <w:szCs w:val="22"/>
        </w:rPr>
      </w:pPr>
    </w:p>
    <w:p w:rsidR="00845048" w:rsidRPr="00336224" w:rsidRDefault="00845048" w:rsidP="00B71C16">
      <w:pPr>
        <w:tabs>
          <w:tab w:val="left" w:pos="993"/>
          <w:tab w:val="left" w:pos="6379"/>
        </w:tabs>
        <w:spacing w:line="218" w:lineRule="auto"/>
        <w:ind w:left="993"/>
        <w:rPr>
          <w:rFonts w:ascii="Cambria" w:hAnsi="Cambria" w:cs="Cambria"/>
          <w:color w:val="000000"/>
          <w:sz w:val="22"/>
          <w:szCs w:val="22"/>
        </w:rPr>
      </w:pPr>
    </w:p>
    <w:p w:rsidR="00845048" w:rsidRPr="00336224" w:rsidRDefault="00845048" w:rsidP="00336224">
      <w:pPr>
        <w:tabs>
          <w:tab w:val="left" w:pos="426"/>
          <w:tab w:val="left" w:pos="6379"/>
        </w:tabs>
        <w:spacing w:line="218" w:lineRule="auto"/>
        <w:ind w:left="426"/>
        <w:rPr>
          <w:rFonts w:ascii="Cambria" w:hAnsi="Cambria" w:cs="Cambria"/>
          <w:color w:val="000000"/>
          <w:sz w:val="22"/>
          <w:szCs w:val="22"/>
        </w:rPr>
      </w:pPr>
    </w:p>
    <w:p w:rsidR="00845048" w:rsidRPr="001C4893" w:rsidRDefault="00845048">
      <w:pPr>
        <w:spacing w:line="218" w:lineRule="auto"/>
        <w:jc w:val="center"/>
        <w:rPr>
          <w:rFonts w:ascii="Cambria" w:hAnsi="Cambria" w:cs="Cambria"/>
          <w:b/>
          <w:bCs/>
          <w:color w:val="000000"/>
          <w:sz w:val="22"/>
          <w:szCs w:val="22"/>
        </w:rPr>
      </w:pPr>
    </w:p>
    <w:p w:rsidR="00845048" w:rsidRPr="001C4893" w:rsidRDefault="00845048" w:rsidP="0094679E">
      <w:pPr>
        <w:spacing w:line="218" w:lineRule="auto"/>
        <w:rPr>
          <w:rFonts w:ascii="Cambria" w:hAnsi="Cambria" w:cs="Cambria"/>
          <w:b/>
          <w:bCs/>
          <w:color w:val="000000"/>
          <w:sz w:val="22"/>
          <w:szCs w:val="22"/>
        </w:rPr>
      </w:pPr>
    </w:p>
    <w:sectPr w:rsidR="00845048" w:rsidRPr="001C4893" w:rsidSect="00C44A55">
      <w:footerReference w:type="default" r:id="rId7"/>
      <w:footnotePr>
        <w:numRestart w:val="eachPage"/>
      </w:footnotePr>
      <w:endnotePr>
        <w:numFmt w:val="decimal"/>
        <w:numStart w:val="0"/>
      </w:endnotePr>
      <w:pgSz w:w="11806" w:h="16700" w:code="9"/>
      <w:pgMar w:top="851" w:right="890" w:bottom="709" w:left="1276" w:header="567" w:footer="59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048" w:rsidRDefault="00845048">
      <w:r>
        <w:separator/>
      </w:r>
    </w:p>
  </w:endnote>
  <w:endnote w:type="continuationSeparator" w:id="0">
    <w:p w:rsidR="00845048" w:rsidRDefault="0084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048" w:rsidRDefault="00845048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048" w:rsidRDefault="00845048">
      <w:r>
        <w:separator/>
      </w:r>
    </w:p>
  </w:footnote>
  <w:footnote w:type="continuationSeparator" w:id="0">
    <w:p w:rsidR="00845048" w:rsidRDefault="00845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136"/>
    <w:multiLevelType w:val="singleLevel"/>
    <w:tmpl w:val="30128D96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cs="Symbol" w:hint="default"/>
      </w:rPr>
    </w:lvl>
  </w:abstractNum>
  <w:abstractNum w:abstractNumId="1">
    <w:nsid w:val="01500E2B"/>
    <w:multiLevelType w:val="hybridMultilevel"/>
    <w:tmpl w:val="4FDC3042"/>
    <w:lvl w:ilvl="0" w:tplc="E116B1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46B0F"/>
    <w:multiLevelType w:val="multilevel"/>
    <w:tmpl w:val="23909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29A7654"/>
    <w:multiLevelType w:val="multilevel"/>
    <w:tmpl w:val="591848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02A51B1A"/>
    <w:multiLevelType w:val="multilevel"/>
    <w:tmpl w:val="BBDA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5CC1D73"/>
    <w:multiLevelType w:val="hybridMultilevel"/>
    <w:tmpl w:val="E84A063C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6">
    <w:nsid w:val="0AB26DFF"/>
    <w:multiLevelType w:val="singleLevel"/>
    <w:tmpl w:val="30128D96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cs="Symbol" w:hint="default"/>
      </w:rPr>
    </w:lvl>
  </w:abstractNum>
  <w:abstractNum w:abstractNumId="7">
    <w:nsid w:val="0ABF6E81"/>
    <w:multiLevelType w:val="multilevel"/>
    <w:tmpl w:val="591848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>
    <w:nsid w:val="104E3182"/>
    <w:multiLevelType w:val="multilevel"/>
    <w:tmpl w:val="7BD628D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897EAB"/>
    <w:multiLevelType w:val="multilevel"/>
    <w:tmpl w:val="591848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>
    <w:nsid w:val="14CA410C"/>
    <w:multiLevelType w:val="hybridMultilevel"/>
    <w:tmpl w:val="05DE52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484248"/>
    <w:multiLevelType w:val="hybridMultilevel"/>
    <w:tmpl w:val="A0C08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1EAA"/>
    <w:multiLevelType w:val="singleLevel"/>
    <w:tmpl w:val="30128D96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cs="Symbol" w:hint="default"/>
      </w:rPr>
    </w:lvl>
  </w:abstractNum>
  <w:abstractNum w:abstractNumId="13">
    <w:nsid w:val="28AC0E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98F12FE"/>
    <w:multiLevelType w:val="singleLevel"/>
    <w:tmpl w:val="30128D96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cs="Symbol" w:hint="default"/>
      </w:rPr>
    </w:lvl>
  </w:abstractNum>
  <w:abstractNum w:abstractNumId="15">
    <w:nsid w:val="29916BC1"/>
    <w:multiLevelType w:val="multilevel"/>
    <w:tmpl w:val="DB529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CA74468"/>
    <w:multiLevelType w:val="hybridMultilevel"/>
    <w:tmpl w:val="7CE6F0F0"/>
    <w:lvl w:ilvl="0" w:tplc="0405000F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B0808C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24349"/>
    <w:multiLevelType w:val="hybridMultilevel"/>
    <w:tmpl w:val="251E5D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E7302E"/>
    <w:multiLevelType w:val="hybridMultilevel"/>
    <w:tmpl w:val="1C1E2FC8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19">
    <w:nsid w:val="2F99459B"/>
    <w:multiLevelType w:val="hybridMultilevel"/>
    <w:tmpl w:val="336E7144"/>
    <w:lvl w:ilvl="0" w:tplc="04050003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 w:hint="default"/>
      </w:rPr>
    </w:lvl>
  </w:abstractNum>
  <w:abstractNum w:abstractNumId="20">
    <w:nsid w:val="30BB31CE"/>
    <w:multiLevelType w:val="hybridMultilevel"/>
    <w:tmpl w:val="612C6940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32617389"/>
    <w:multiLevelType w:val="hybridMultilevel"/>
    <w:tmpl w:val="38B8753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2">
    <w:nsid w:val="38474B29"/>
    <w:multiLevelType w:val="hybridMultilevel"/>
    <w:tmpl w:val="3196B2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3">
    <w:nsid w:val="3DF4023B"/>
    <w:multiLevelType w:val="multilevel"/>
    <w:tmpl w:val="A9021D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3EA62462"/>
    <w:multiLevelType w:val="hybridMultilevel"/>
    <w:tmpl w:val="F2AEB2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5">
    <w:nsid w:val="40623CA8"/>
    <w:multiLevelType w:val="hybridMultilevel"/>
    <w:tmpl w:val="60341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5C601FA"/>
    <w:multiLevelType w:val="multilevel"/>
    <w:tmpl w:val="591848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>
    <w:nsid w:val="4B245713"/>
    <w:multiLevelType w:val="hybridMultilevel"/>
    <w:tmpl w:val="62A61736"/>
    <w:lvl w:ilvl="0" w:tplc="04050001">
      <w:start w:val="1"/>
      <w:numFmt w:val="bullet"/>
      <w:lvlText w:val=""/>
      <w:lvlJc w:val="left"/>
      <w:pPr>
        <w:ind w:left="1080" w:hanging="72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65836"/>
    <w:multiLevelType w:val="hybridMultilevel"/>
    <w:tmpl w:val="D25A7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C8052BF"/>
    <w:multiLevelType w:val="hybridMultilevel"/>
    <w:tmpl w:val="7B0262F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0">
    <w:nsid w:val="5C822718"/>
    <w:multiLevelType w:val="multilevel"/>
    <w:tmpl w:val="6EC87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mbria" w:eastAsia="Times New Roman" w:hAnsi="Cambria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D4909B2"/>
    <w:multiLevelType w:val="hybridMultilevel"/>
    <w:tmpl w:val="4A225152"/>
    <w:lvl w:ilvl="0" w:tplc="617AF930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616" w:hanging="360"/>
      </w:pPr>
    </w:lvl>
    <w:lvl w:ilvl="2" w:tplc="0405001B">
      <w:start w:val="1"/>
      <w:numFmt w:val="lowerRoman"/>
      <w:lvlText w:val="%3."/>
      <w:lvlJc w:val="right"/>
      <w:pPr>
        <w:ind w:left="6336" w:hanging="180"/>
      </w:pPr>
    </w:lvl>
    <w:lvl w:ilvl="3" w:tplc="0405000F">
      <w:start w:val="1"/>
      <w:numFmt w:val="decimal"/>
      <w:lvlText w:val="%4."/>
      <w:lvlJc w:val="left"/>
      <w:pPr>
        <w:ind w:left="7056" w:hanging="360"/>
      </w:pPr>
    </w:lvl>
    <w:lvl w:ilvl="4" w:tplc="04050019">
      <w:start w:val="1"/>
      <w:numFmt w:val="lowerLetter"/>
      <w:lvlText w:val="%5."/>
      <w:lvlJc w:val="left"/>
      <w:pPr>
        <w:ind w:left="7776" w:hanging="360"/>
      </w:pPr>
    </w:lvl>
    <w:lvl w:ilvl="5" w:tplc="0405001B">
      <w:start w:val="1"/>
      <w:numFmt w:val="lowerRoman"/>
      <w:lvlText w:val="%6."/>
      <w:lvlJc w:val="right"/>
      <w:pPr>
        <w:ind w:left="8496" w:hanging="180"/>
      </w:pPr>
    </w:lvl>
    <w:lvl w:ilvl="6" w:tplc="0405000F">
      <w:start w:val="1"/>
      <w:numFmt w:val="decimal"/>
      <w:lvlText w:val="%7."/>
      <w:lvlJc w:val="left"/>
      <w:pPr>
        <w:ind w:left="9216" w:hanging="360"/>
      </w:pPr>
    </w:lvl>
    <w:lvl w:ilvl="7" w:tplc="04050019">
      <w:start w:val="1"/>
      <w:numFmt w:val="lowerLetter"/>
      <w:lvlText w:val="%8."/>
      <w:lvlJc w:val="left"/>
      <w:pPr>
        <w:ind w:left="9936" w:hanging="360"/>
      </w:pPr>
    </w:lvl>
    <w:lvl w:ilvl="8" w:tplc="0405001B">
      <w:start w:val="1"/>
      <w:numFmt w:val="lowerRoman"/>
      <w:lvlText w:val="%9."/>
      <w:lvlJc w:val="right"/>
      <w:pPr>
        <w:ind w:left="10656" w:hanging="180"/>
      </w:pPr>
    </w:lvl>
  </w:abstractNum>
  <w:abstractNum w:abstractNumId="32">
    <w:nsid w:val="60474047"/>
    <w:multiLevelType w:val="hybridMultilevel"/>
    <w:tmpl w:val="856871F2"/>
    <w:lvl w:ilvl="0" w:tplc="9E466A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3">
    <w:nsid w:val="62923666"/>
    <w:multiLevelType w:val="hybridMultilevel"/>
    <w:tmpl w:val="8072146A"/>
    <w:lvl w:ilvl="0" w:tplc="BE1CA8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41B6E"/>
    <w:multiLevelType w:val="multilevel"/>
    <w:tmpl w:val="591848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5">
    <w:nsid w:val="6B96206B"/>
    <w:multiLevelType w:val="multilevel"/>
    <w:tmpl w:val="5C7C9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D440DCA"/>
    <w:multiLevelType w:val="hybridMultilevel"/>
    <w:tmpl w:val="8708A50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7">
    <w:nsid w:val="76AB4154"/>
    <w:multiLevelType w:val="hybridMultilevel"/>
    <w:tmpl w:val="CD0CE90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8">
    <w:nsid w:val="774E4DC0"/>
    <w:multiLevelType w:val="multilevel"/>
    <w:tmpl w:val="189C628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1636"/>
        </w:tabs>
        <w:ind w:left="1636" w:hanging="114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2132"/>
        </w:tabs>
        <w:ind w:left="2132" w:hanging="114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28"/>
        </w:tabs>
        <w:ind w:left="2628" w:hanging="114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124"/>
        </w:tabs>
        <w:ind w:left="3124" w:hanging="11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620"/>
        </w:tabs>
        <w:ind w:left="3620" w:hanging="11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416"/>
        </w:tabs>
        <w:ind w:left="4416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912"/>
        </w:tabs>
        <w:ind w:left="4912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768"/>
        </w:tabs>
        <w:ind w:left="5768" w:hanging="1800"/>
      </w:pPr>
      <w:rPr>
        <w:rFonts w:hint="default"/>
        <w:u w:val="none"/>
      </w:rPr>
    </w:lvl>
  </w:abstractNum>
  <w:abstractNum w:abstractNumId="39">
    <w:nsid w:val="78DC640F"/>
    <w:multiLevelType w:val="multilevel"/>
    <w:tmpl w:val="AE740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DA73998"/>
    <w:multiLevelType w:val="multilevel"/>
    <w:tmpl w:val="9AD4340A"/>
    <w:lvl w:ilvl="0">
      <w:start w:val="1"/>
      <w:numFmt w:val="upperRoman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3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4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6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7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8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9" w:hanging="851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13"/>
  </w:num>
  <w:num w:numId="5">
    <w:abstractNumId w:val="39"/>
  </w:num>
  <w:num w:numId="6">
    <w:abstractNumId w:val="2"/>
  </w:num>
  <w:num w:numId="7">
    <w:abstractNumId w:val="35"/>
  </w:num>
  <w:num w:numId="8">
    <w:abstractNumId w:val="30"/>
  </w:num>
  <w:num w:numId="9">
    <w:abstractNumId w:val="15"/>
  </w:num>
  <w:num w:numId="10">
    <w:abstractNumId w:val="31"/>
  </w:num>
  <w:num w:numId="11">
    <w:abstractNumId w:val="38"/>
  </w:num>
  <w:num w:numId="12">
    <w:abstractNumId w:val="32"/>
  </w:num>
  <w:num w:numId="13">
    <w:abstractNumId w:val="40"/>
  </w:num>
  <w:num w:numId="14">
    <w:abstractNumId w:val="8"/>
  </w:num>
  <w:num w:numId="15">
    <w:abstractNumId w:val="16"/>
  </w:num>
  <w:num w:numId="16">
    <w:abstractNumId w:val="29"/>
  </w:num>
  <w:num w:numId="17">
    <w:abstractNumId w:val="33"/>
  </w:num>
  <w:num w:numId="18">
    <w:abstractNumId w:val="27"/>
  </w:num>
  <w:num w:numId="19">
    <w:abstractNumId w:val="25"/>
  </w:num>
  <w:num w:numId="20">
    <w:abstractNumId w:val="5"/>
  </w:num>
  <w:num w:numId="21">
    <w:abstractNumId w:val="6"/>
  </w:num>
  <w:num w:numId="22">
    <w:abstractNumId w:val="12"/>
  </w:num>
  <w:num w:numId="23">
    <w:abstractNumId w:val="14"/>
  </w:num>
  <w:num w:numId="24">
    <w:abstractNumId w:val="0"/>
  </w:num>
  <w:num w:numId="25">
    <w:abstractNumId w:val="23"/>
  </w:num>
  <w:num w:numId="26">
    <w:abstractNumId w:val="28"/>
  </w:num>
  <w:num w:numId="27">
    <w:abstractNumId w:val="4"/>
  </w:num>
  <w:num w:numId="28">
    <w:abstractNumId w:val="11"/>
  </w:num>
  <w:num w:numId="29">
    <w:abstractNumId w:val="18"/>
  </w:num>
  <w:num w:numId="30">
    <w:abstractNumId w:val="37"/>
  </w:num>
  <w:num w:numId="31">
    <w:abstractNumId w:val="36"/>
  </w:num>
  <w:num w:numId="32">
    <w:abstractNumId w:val="22"/>
  </w:num>
  <w:num w:numId="33">
    <w:abstractNumId w:val="21"/>
  </w:num>
  <w:num w:numId="34">
    <w:abstractNumId w:val="24"/>
  </w:num>
  <w:num w:numId="35">
    <w:abstractNumId w:val="9"/>
  </w:num>
  <w:num w:numId="36">
    <w:abstractNumId w:val="7"/>
  </w:num>
  <w:num w:numId="37">
    <w:abstractNumId w:val="1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1D8"/>
    <w:rsid w:val="0001729B"/>
    <w:rsid w:val="000329F7"/>
    <w:rsid w:val="000D1444"/>
    <w:rsid w:val="000E05D7"/>
    <w:rsid w:val="000F518B"/>
    <w:rsid w:val="00104BD1"/>
    <w:rsid w:val="00104F10"/>
    <w:rsid w:val="001176A2"/>
    <w:rsid w:val="001C4893"/>
    <w:rsid w:val="001C6441"/>
    <w:rsid w:val="001E517C"/>
    <w:rsid w:val="001F5563"/>
    <w:rsid w:val="002050AC"/>
    <w:rsid w:val="002735DC"/>
    <w:rsid w:val="00281DA0"/>
    <w:rsid w:val="002A4A5D"/>
    <w:rsid w:val="002A5735"/>
    <w:rsid w:val="00315656"/>
    <w:rsid w:val="0032385B"/>
    <w:rsid w:val="00336224"/>
    <w:rsid w:val="00381168"/>
    <w:rsid w:val="00384CA3"/>
    <w:rsid w:val="00387FA1"/>
    <w:rsid w:val="0039193C"/>
    <w:rsid w:val="003D7160"/>
    <w:rsid w:val="00421697"/>
    <w:rsid w:val="00426699"/>
    <w:rsid w:val="00431713"/>
    <w:rsid w:val="00437EB6"/>
    <w:rsid w:val="00445A15"/>
    <w:rsid w:val="00467C5E"/>
    <w:rsid w:val="004B1143"/>
    <w:rsid w:val="005017C6"/>
    <w:rsid w:val="00512610"/>
    <w:rsid w:val="00515BBB"/>
    <w:rsid w:val="00516C02"/>
    <w:rsid w:val="0053591B"/>
    <w:rsid w:val="005447E3"/>
    <w:rsid w:val="0054636F"/>
    <w:rsid w:val="00561E10"/>
    <w:rsid w:val="00572B36"/>
    <w:rsid w:val="005F2FFE"/>
    <w:rsid w:val="006001D8"/>
    <w:rsid w:val="00604419"/>
    <w:rsid w:val="00613848"/>
    <w:rsid w:val="00613DB4"/>
    <w:rsid w:val="006217A1"/>
    <w:rsid w:val="0062317C"/>
    <w:rsid w:val="00637ACC"/>
    <w:rsid w:val="006402E5"/>
    <w:rsid w:val="00641B2D"/>
    <w:rsid w:val="00665C11"/>
    <w:rsid w:val="006752F5"/>
    <w:rsid w:val="006964D6"/>
    <w:rsid w:val="00697E37"/>
    <w:rsid w:val="006B7993"/>
    <w:rsid w:val="006C5E44"/>
    <w:rsid w:val="0070388C"/>
    <w:rsid w:val="00716956"/>
    <w:rsid w:val="00750266"/>
    <w:rsid w:val="00757432"/>
    <w:rsid w:val="007D11DB"/>
    <w:rsid w:val="00845048"/>
    <w:rsid w:val="0087435D"/>
    <w:rsid w:val="008766FD"/>
    <w:rsid w:val="008A37A6"/>
    <w:rsid w:val="008D3AEF"/>
    <w:rsid w:val="009113D3"/>
    <w:rsid w:val="0094679E"/>
    <w:rsid w:val="0096211A"/>
    <w:rsid w:val="00990498"/>
    <w:rsid w:val="00997CC0"/>
    <w:rsid w:val="009A06AB"/>
    <w:rsid w:val="009B3993"/>
    <w:rsid w:val="009B6327"/>
    <w:rsid w:val="009E7366"/>
    <w:rsid w:val="009F75AB"/>
    <w:rsid w:val="00A03B74"/>
    <w:rsid w:val="00A209EB"/>
    <w:rsid w:val="00A56306"/>
    <w:rsid w:val="00A6456F"/>
    <w:rsid w:val="00A767D8"/>
    <w:rsid w:val="00A81E57"/>
    <w:rsid w:val="00A85954"/>
    <w:rsid w:val="00A876BE"/>
    <w:rsid w:val="00A9264E"/>
    <w:rsid w:val="00A936EE"/>
    <w:rsid w:val="00AF679B"/>
    <w:rsid w:val="00B013C3"/>
    <w:rsid w:val="00B179CA"/>
    <w:rsid w:val="00B402B9"/>
    <w:rsid w:val="00B71C16"/>
    <w:rsid w:val="00B93FDF"/>
    <w:rsid w:val="00BA4239"/>
    <w:rsid w:val="00BB745F"/>
    <w:rsid w:val="00BE3D6E"/>
    <w:rsid w:val="00C02BA4"/>
    <w:rsid w:val="00C26957"/>
    <w:rsid w:val="00C44A55"/>
    <w:rsid w:val="00CA7739"/>
    <w:rsid w:val="00CE52F5"/>
    <w:rsid w:val="00D05BDD"/>
    <w:rsid w:val="00D252E9"/>
    <w:rsid w:val="00D90B0F"/>
    <w:rsid w:val="00DA6134"/>
    <w:rsid w:val="00DE2BD3"/>
    <w:rsid w:val="00E05603"/>
    <w:rsid w:val="00E11A0F"/>
    <w:rsid w:val="00E151E2"/>
    <w:rsid w:val="00E3401C"/>
    <w:rsid w:val="00E6493A"/>
    <w:rsid w:val="00EB1298"/>
    <w:rsid w:val="00EB40DC"/>
    <w:rsid w:val="00ED2F11"/>
    <w:rsid w:val="00ED4034"/>
    <w:rsid w:val="00EF476E"/>
    <w:rsid w:val="00F165E3"/>
    <w:rsid w:val="00FA2B55"/>
    <w:rsid w:val="00FC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9F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4893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281D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71C1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C489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1DA0"/>
    <w:rPr>
      <w:b/>
      <w:bCs/>
      <w:sz w:val="28"/>
      <w:szCs w:val="28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71C16"/>
    <w:rPr>
      <w:rFonts w:ascii="Cambria" w:hAnsi="Cambria" w:cs="Cambria"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0329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456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329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4893"/>
    <w:rPr>
      <w:sz w:val="24"/>
      <w:szCs w:val="24"/>
    </w:rPr>
  </w:style>
  <w:style w:type="paragraph" w:customStyle="1" w:styleId="Textparagrafu">
    <w:name w:val="Text paragrafu"/>
    <w:basedOn w:val="Normal"/>
    <w:uiPriority w:val="99"/>
    <w:rsid w:val="001F5563"/>
    <w:pPr>
      <w:spacing w:before="240"/>
      <w:ind w:firstLine="425"/>
      <w:jc w:val="both"/>
      <w:outlineLvl w:val="5"/>
    </w:pPr>
  </w:style>
  <w:style w:type="paragraph" w:styleId="ListParagraph">
    <w:name w:val="List Paragraph"/>
    <w:basedOn w:val="Normal"/>
    <w:uiPriority w:val="99"/>
    <w:qFormat/>
    <w:rsid w:val="000F518B"/>
    <w:pPr>
      <w:ind w:left="720" w:hanging="181"/>
    </w:pPr>
    <w:rPr>
      <w:rFonts w:ascii="Calibri" w:hAnsi="Calibri" w:cs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512610"/>
    <w:pPr>
      <w:spacing w:after="120" w:line="480" w:lineRule="auto"/>
      <w:ind w:left="283" w:hanging="181"/>
    </w:pPr>
    <w:rPr>
      <w:rFonts w:ascii="Calibri" w:hAnsi="Calibri" w:cs="Calibr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12610"/>
    <w:rPr>
      <w:rFonts w:ascii="Calibri" w:hAnsi="Calibri"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1C48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C489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1C4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C4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C4893"/>
  </w:style>
  <w:style w:type="paragraph" w:styleId="BalloonText">
    <w:name w:val="Balloon Text"/>
    <w:basedOn w:val="Normal"/>
    <w:link w:val="BalloonTextChar"/>
    <w:uiPriority w:val="99"/>
    <w:semiHidden/>
    <w:rsid w:val="001C4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489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36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36224"/>
    <w:rPr>
      <w:b/>
      <w:bCs/>
    </w:rPr>
  </w:style>
  <w:style w:type="paragraph" w:customStyle="1" w:styleId="Zkladntextodsazen24">
    <w:name w:val="Základní text odsazený 24"/>
    <w:basedOn w:val="Normal"/>
    <w:uiPriority w:val="99"/>
    <w:rsid w:val="00B71C16"/>
    <w:pPr>
      <w:overflowPunct w:val="0"/>
      <w:autoSpaceDE w:val="0"/>
      <w:autoSpaceDN w:val="0"/>
      <w:adjustRightInd w:val="0"/>
      <w:spacing w:before="180" w:line="240" w:lineRule="atLeast"/>
      <w:ind w:left="360"/>
      <w:jc w:val="both"/>
      <w:textAlignment w:val="baseline"/>
    </w:pPr>
  </w:style>
  <w:style w:type="paragraph" w:customStyle="1" w:styleId="Zkladntext26">
    <w:name w:val="Základní text 26"/>
    <w:basedOn w:val="Normal"/>
    <w:uiPriority w:val="99"/>
    <w:rsid w:val="00281DA0"/>
    <w:pPr>
      <w:tabs>
        <w:tab w:val="left" w:pos="426"/>
      </w:tabs>
      <w:overflowPunct w:val="0"/>
      <w:autoSpaceDE w:val="0"/>
      <w:autoSpaceDN w:val="0"/>
      <w:adjustRightInd w:val="0"/>
      <w:ind w:left="1800"/>
    </w:pPr>
  </w:style>
  <w:style w:type="paragraph" w:customStyle="1" w:styleId="Zkladntextodsazen23">
    <w:name w:val="Základní text odsazený 23"/>
    <w:basedOn w:val="Normal"/>
    <w:uiPriority w:val="99"/>
    <w:rsid w:val="00281DA0"/>
    <w:pPr>
      <w:tabs>
        <w:tab w:val="left" w:pos="426"/>
      </w:tabs>
      <w:overflowPunct w:val="0"/>
      <w:autoSpaceDE w:val="0"/>
      <w:autoSpaceDN w:val="0"/>
      <w:adjustRightInd w:val="0"/>
      <w:ind w:left="426" w:hanging="426"/>
    </w:pPr>
  </w:style>
  <w:style w:type="paragraph" w:customStyle="1" w:styleId="Zkladntextodsazen32">
    <w:name w:val="Základní text odsazený 32"/>
    <w:basedOn w:val="Normal"/>
    <w:uiPriority w:val="99"/>
    <w:rsid w:val="00281DA0"/>
    <w:pPr>
      <w:tabs>
        <w:tab w:val="left" w:pos="426"/>
      </w:tabs>
      <w:overflowPunct w:val="0"/>
      <w:autoSpaceDE w:val="0"/>
      <w:autoSpaceDN w:val="0"/>
      <w:adjustRightInd w:val="0"/>
      <w:ind w:left="900" w:hanging="9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6</Pages>
  <Words>1856</Words>
  <Characters>10955</Characters>
  <Application>Microsoft Office Outlook</Application>
  <DocSecurity>0</DocSecurity>
  <Lines>0</Lines>
  <Paragraphs>0</Paragraphs>
  <ScaleCrop>false</ScaleCrop>
  <Company>OTIDEA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Jiří Pruška</dc:creator>
  <cp:keywords/>
  <dc:description/>
  <cp:lastModifiedBy>krenicky</cp:lastModifiedBy>
  <cp:revision>11</cp:revision>
  <cp:lastPrinted>2008-05-28T07:32:00Z</cp:lastPrinted>
  <dcterms:created xsi:type="dcterms:W3CDTF">2013-05-09T17:12:00Z</dcterms:created>
  <dcterms:modified xsi:type="dcterms:W3CDTF">2013-05-17T08:44:00Z</dcterms:modified>
</cp:coreProperties>
</file>