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352CC" w14:textId="77777777" w:rsidR="002C4725" w:rsidRPr="00C16997" w:rsidRDefault="002C4725" w:rsidP="008309D1">
      <w:pPr>
        <w:pStyle w:val="Nzev"/>
        <w:spacing w:line="276" w:lineRule="auto"/>
        <w:rPr>
          <w:b w:val="0"/>
          <w:sz w:val="22"/>
          <w:szCs w:val="22"/>
        </w:rPr>
      </w:pPr>
    </w:p>
    <w:p w14:paraId="521CC9B4" w14:textId="253690CB" w:rsidR="000502B4" w:rsidRPr="00C16997" w:rsidRDefault="000502B4" w:rsidP="008309D1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 xml:space="preserve">příloha č. </w:t>
      </w:r>
      <w:r w:rsidR="00494E93" w:rsidRPr="00C16997">
        <w:rPr>
          <w:caps/>
          <w:sz w:val="40"/>
        </w:rPr>
        <w:t>3</w:t>
      </w:r>
      <w:r w:rsidR="0091190F">
        <w:rPr>
          <w:caps/>
          <w:sz w:val="40"/>
        </w:rPr>
        <w:t xml:space="preserve"> </w:t>
      </w:r>
      <w:r w:rsidRPr="00C16997">
        <w:rPr>
          <w:caps/>
          <w:sz w:val="40"/>
        </w:rPr>
        <w:t>zadávací dokumentace</w:t>
      </w:r>
    </w:p>
    <w:p w14:paraId="0859E53C" w14:textId="395D7956" w:rsidR="00255D4F" w:rsidRPr="00255D4F" w:rsidRDefault="00494E93" w:rsidP="00255D4F">
      <w:pPr>
        <w:pStyle w:val="Nzev"/>
        <w:spacing w:line="276" w:lineRule="auto"/>
        <w:rPr>
          <w:caps/>
          <w:sz w:val="40"/>
        </w:rPr>
      </w:pPr>
      <w:r w:rsidRPr="00C16997">
        <w:rPr>
          <w:caps/>
          <w:sz w:val="40"/>
        </w:rPr>
        <w:t>technická specifikace předmětu veřejné zakázky</w:t>
      </w:r>
      <w:r w:rsidR="00255D4F">
        <w:rPr>
          <w:caps/>
          <w:sz w:val="40"/>
        </w:rPr>
        <w:t xml:space="preserve"> </w:t>
      </w:r>
    </w:p>
    <w:p w14:paraId="1E0F3F71" w14:textId="69486CC4" w:rsidR="00827468" w:rsidRPr="00C16997" w:rsidRDefault="00393720" w:rsidP="008309D1">
      <w:pPr>
        <w:pStyle w:val="Nadpis1"/>
        <w:spacing w:line="276" w:lineRule="auto"/>
        <w:rPr>
          <w:rStyle w:val="Siln"/>
          <w:rFonts w:cstheme="majorHAnsi"/>
          <w:b/>
          <w:bCs w:val="0"/>
        </w:rPr>
      </w:pPr>
      <w:r w:rsidRPr="00C16997">
        <w:rPr>
          <w:rStyle w:val="Siln"/>
          <w:rFonts w:cstheme="majorHAnsi"/>
          <w:b/>
          <w:bCs w:val="0"/>
        </w:rPr>
        <w:t xml:space="preserve">Identifikace veřejné zakázky a </w:t>
      </w:r>
      <w:r w:rsidR="00B067DF" w:rsidRPr="00C16997">
        <w:rPr>
          <w:rStyle w:val="Siln"/>
          <w:rFonts w:cstheme="majorHAnsi"/>
          <w:b/>
          <w:bCs w:val="0"/>
        </w:rPr>
        <w:t>účastníka</w:t>
      </w:r>
    </w:p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3114"/>
        <w:gridCol w:w="5948"/>
      </w:tblGrid>
      <w:tr w:rsidR="005D11D3" w:rsidRPr="00C16997" w14:paraId="23DBF8BC" w14:textId="77777777" w:rsidTr="54A9FA29">
        <w:tc>
          <w:tcPr>
            <w:tcW w:w="3114" w:type="dxa"/>
            <w:shd w:val="clear" w:color="auto" w:fill="DEEAF6" w:themeFill="accent1" w:themeFillTint="33"/>
          </w:tcPr>
          <w:p w14:paraId="4A018DD8" w14:textId="77777777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Název veřejné zakázky:</w:t>
            </w:r>
          </w:p>
        </w:tc>
        <w:tc>
          <w:tcPr>
            <w:tcW w:w="5948" w:type="dxa"/>
            <w:shd w:val="clear" w:color="auto" w:fill="DEEAF6" w:themeFill="accent1" w:themeFillTint="33"/>
          </w:tcPr>
          <w:p w14:paraId="3CB77B3C" w14:textId="516D9C78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b/>
                <w:highlight w:val="yellow"/>
              </w:rPr>
            </w:pPr>
            <w:r w:rsidRPr="006E2B20">
              <w:rPr>
                <w:rFonts w:asciiTheme="majorHAnsi" w:hAnsiTheme="majorHAnsi" w:cstheme="majorHAnsi"/>
                <w:b/>
                <w:bCs/>
              </w:rPr>
              <w:t xml:space="preserve">LINAPLAST – dodávka technologie oběhového hospodářství </w:t>
            </w:r>
          </w:p>
        </w:tc>
      </w:tr>
      <w:tr w:rsidR="005D11D3" w:rsidRPr="00C16997" w14:paraId="6BECB999" w14:textId="77777777" w:rsidTr="54A9FA29">
        <w:tc>
          <w:tcPr>
            <w:tcW w:w="3114" w:type="dxa"/>
          </w:tcPr>
          <w:p w14:paraId="48E215BE" w14:textId="1F41A144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Druh </w:t>
            </w:r>
            <w:r>
              <w:rPr>
                <w:rFonts w:asciiTheme="majorHAnsi" w:hAnsiTheme="majorHAnsi" w:cstheme="majorHAnsi"/>
                <w:b/>
              </w:rPr>
              <w:t>výběrového</w:t>
            </w:r>
            <w:r w:rsidRPr="00C16997">
              <w:rPr>
                <w:rFonts w:asciiTheme="majorHAnsi" w:hAnsiTheme="majorHAnsi" w:cstheme="majorHAnsi"/>
                <w:b/>
              </w:rPr>
              <w:t xml:space="preserve"> řízení:</w:t>
            </w:r>
          </w:p>
        </w:tc>
        <w:tc>
          <w:tcPr>
            <w:tcW w:w="5948" w:type="dxa"/>
          </w:tcPr>
          <w:p w14:paraId="1866BB2C" w14:textId="4A40F8F1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highlight w:val="yellow"/>
              </w:rPr>
            </w:pPr>
            <w:r w:rsidRPr="008A1792">
              <w:rPr>
                <w:rFonts w:asciiTheme="majorHAnsi" w:hAnsiTheme="majorHAnsi" w:cstheme="majorHAnsi"/>
              </w:rPr>
              <w:t>veřejná zakázka mimo režim zákona č. 134/2016 Sb., o zadávání veřejných zakázek (dále jen „</w:t>
            </w:r>
            <w:r w:rsidRPr="008A1792">
              <w:rPr>
                <w:rFonts w:asciiTheme="majorHAnsi" w:hAnsiTheme="majorHAnsi" w:cstheme="majorHAnsi"/>
                <w:b/>
                <w:bCs/>
              </w:rPr>
              <w:t>ZZVZ</w:t>
            </w:r>
            <w:r w:rsidRPr="008A1792">
              <w:rPr>
                <w:rFonts w:asciiTheme="majorHAnsi" w:hAnsiTheme="majorHAnsi" w:cstheme="majorHAnsi"/>
              </w:rPr>
              <w:t>“)</w:t>
            </w:r>
          </w:p>
        </w:tc>
      </w:tr>
      <w:tr w:rsidR="005D11D3" w:rsidRPr="00C16997" w14:paraId="16E049F7" w14:textId="77777777" w:rsidTr="54A9FA29">
        <w:tc>
          <w:tcPr>
            <w:tcW w:w="3114" w:type="dxa"/>
          </w:tcPr>
          <w:p w14:paraId="73991392" w14:textId="093DACF0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Druh veřejné zakázky:</w:t>
            </w:r>
          </w:p>
        </w:tc>
        <w:tc>
          <w:tcPr>
            <w:tcW w:w="5948" w:type="dxa"/>
          </w:tcPr>
          <w:p w14:paraId="558A2090" w14:textId="0CB5C07C" w:rsidR="005D11D3" w:rsidRPr="00C16997" w:rsidRDefault="005D11D3" w:rsidP="005D11D3">
            <w:pPr>
              <w:spacing w:line="276" w:lineRule="auto"/>
              <w:rPr>
                <w:rFonts w:asciiTheme="majorHAnsi" w:hAnsiTheme="majorHAnsi" w:cstheme="majorHAnsi"/>
              </w:rPr>
            </w:pPr>
            <w:r w:rsidRPr="008A1792">
              <w:rPr>
                <w:rFonts w:asciiTheme="majorHAnsi" w:hAnsiTheme="majorHAnsi" w:cstheme="majorHAnsi"/>
              </w:rPr>
              <w:t>dodávky</w:t>
            </w:r>
          </w:p>
        </w:tc>
      </w:tr>
    </w:tbl>
    <w:p w14:paraId="0DA435E4" w14:textId="77777777" w:rsidR="00393720" w:rsidRPr="00C16997" w:rsidRDefault="00393720" w:rsidP="008309D1">
      <w:pPr>
        <w:spacing w:line="276" w:lineRule="auto"/>
        <w:rPr>
          <w:rFonts w:asciiTheme="majorHAnsi" w:hAnsiTheme="majorHAnsi" w:cstheme="maj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BF4D9C" w:rsidRPr="00C16997" w14:paraId="3EB3314F" w14:textId="77777777" w:rsidTr="002F1AF3">
        <w:tc>
          <w:tcPr>
            <w:tcW w:w="3114" w:type="dxa"/>
            <w:shd w:val="clear" w:color="auto" w:fill="DEEAF6" w:themeFill="accent1" w:themeFillTint="33"/>
          </w:tcPr>
          <w:p w14:paraId="6FB43268" w14:textId="77B287C8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Název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918638556"/>
            <w:placeholder>
              <w:docPart w:val="965DAE32D48742E0820C469B6704D891"/>
            </w:placeholder>
            <w:showingPlcHdr/>
          </w:sdtPr>
          <w:sdtEndPr/>
          <w:sdtContent>
            <w:tc>
              <w:tcPr>
                <w:tcW w:w="5948" w:type="dxa"/>
                <w:shd w:val="clear" w:color="auto" w:fill="DEEAF6" w:themeFill="accent1" w:themeFillTint="33"/>
              </w:tcPr>
              <w:p w14:paraId="6EFEC407" w14:textId="5B726356" w:rsidR="00BF4D9C" w:rsidRPr="00C16997" w:rsidRDefault="007E5031" w:rsidP="008309D1">
                <w:pPr>
                  <w:spacing w:line="276" w:lineRule="auto"/>
                  <w:rPr>
                    <w:rFonts w:asciiTheme="majorHAnsi" w:hAnsiTheme="majorHAnsi" w:cstheme="majorHAnsi"/>
                    <w:b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b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BF4D9C" w:rsidRPr="00C16997" w14:paraId="328D9774" w14:textId="77777777" w:rsidTr="00B067DF">
        <w:tc>
          <w:tcPr>
            <w:tcW w:w="3114" w:type="dxa"/>
          </w:tcPr>
          <w:p w14:paraId="7B778BC5" w14:textId="58E48989" w:rsidR="00BF4D9C" w:rsidRPr="00C16997" w:rsidRDefault="00BF4D9C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Sídlo </w:t>
            </w:r>
            <w:r w:rsidR="00B067DF" w:rsidRPr="00C16997">
              <w:rPr>
                <w:rFonts w:asciiTheme="majorHAnsi" w:hAnsiTheme="majorHAnsi" w:cstheme="majorHAnsi"/>
                <w:b/>
              </w:rPr>
              <w:t>účastníka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  <w:sdt>
          <w:sdtPr>
            <w:rPr>
              <w:rFonts w:asciiTheme="majorHAnsi" w:hAnsiTheme="majorHAnsi" w:cstheme="majorHAnsi"/>
            </w:rPr>
            <w:id w:val="1521439982"/>
            <w:placeholder>
              <w:docPart w:val="999D8E9014AC4508BD6078522FA0AE3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343A103C" w14:textId="475BA5BB" w:rsidR="00BF4D9C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04DE2E11" w14:textId="77777777" w:rsidTr="00B067DF">
        <w:tc>
          <w:tcPr>
            <w:tcW w:w="3114" w:type="dxa"/>
          </w:tcPr>
          <w:p w14:paraId="7CF805D1" w14:textId="72351B35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Kontaktní místo:</w:t>
            </w:r>
          </w:p>
        </w:tc>
        <w:sdt>
          <w:sdtPr>
            <w:rPr>
              <w:rFonts w:asciiTheme="majorHAnsi" w:hAnsiTheme="majorHAnsi" w:cstheme="majorHAnsi"/>
            </w:rPr>
            <w:id w:val="1478957850"/>
            <w:placeholder>
              <w:docPart w:val="E17A766FF4E34B76B9BBA8FD902870D6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2042A78" w14:textId="798C580E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  <w:tr w:rsidR="00072135" w:rsidRPr="00C16997" w14:paraId="59560601" w14:textId="77777777" w:rsidTr="00B067DF">
        <w:tc>
          <w:tcPr>
            <w:tcW w:w="3114" w:type="dxa"/>
          </w:tcPr>
          <w:p w14:paraId="5A99E7F0" w14:textId="11B9CA7F" w:rsidR="00072135" w:rsidRPr="00C16997" w:rsidRDefault="00072135" w:rsidP="008309D1">
            <w:pPr>
              <w:spacing w:line="276" w:lineRule="auto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IČO:</w:t>
            </w:r>
          </w:p>
        </w:tc>
        <w:sdt>
          <w:sdtPr>
            <w:rPr>
              <w:rFonts w:asciiTheme="majorHAnsi" w:hAnsiTheme="majorHAnsi" w:cstheme="majorHAnsi"/>
            </w:rPr>
            <w:id w:val="-230006436"/>
            <w:placeholder>
              <w:docPart w:val="C276B60754C94C7D9AFD0FB834E61144"/>
            </w:placeholder>
            <w:showingPlcHdr/>
          </w:sdtPr>
          <w:sdtEndPr/>
          <w:sdtContent>
            <w:tc>
              <w:tcPr>
                <w:tcW w:w="5948" w:type="dxa"/>
              </w:tcPr>
              <w:p w14:paraId="5D63D101" w14:textId="3171B39B" w:rsidR="00072135" w:rsidRPr="00C16997" w:rsidRDefault="00072135" w:rsidP="008309D1">
                <w:pPr>
                  <w:spacing w:line="276" w:lineRule="auto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sem a zadejte text.</w:t>
                </w:r>
              </w:p>
            </w:tc>
          </w:sdtContent>
        </w:sdt>
      </w:tr>
    </w:tbl>
    <w:p w14:paraId="2A26350A" w14:textId="5B3BFD6B" w:rsidR="00B067DF" w:rsidRPr="00C16997" w:rsidRDefault="00494E93" w:rsidP="008309D1">
      <w:pPr>
        <w:pStyle w:val="Nadpis1"/>
        <w:spacing w:line="276" w:lineRule="auto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Technická specifikace předmětu veřejné zakázky</w:t>
      </w:r>
    </w:p>
    <w:p w14:paraId="68AA4DC6" w14:textId="54E32827" w:rsidR="00494E93" w:rsidRPr="00C16997" w:rsidRDefault="00494E93" w:rsidP="4D7A93C3">
      <w:pPr>
        <w:spacing w:line="276" w:lineRule="auto"/>
        <w:jc w:val="both"/>
        <w:rPr>
          <w:rFonts w:asciiTheme="majorHAnsi" w:hAnsiTheme="majorHAnsi" w:cstheme="majorBidi"/>
        </w:rPr>
      </w:pPr>
      <w:r w:rsidRPr="4D7A93C3">
        <w:rPr>
          <w:rFonts w:asciiTheme="majorHAnsi" w:hAnsiTheme="majorHAnsi" w:cstheme="majorBidi"/>
        </w:rPr>
        <w:t xml:space="preserve">Tento dokument stanovuje minimální požadované technické parametry předmětu veřejné zakázky – </w:t>
      </w:r>
      <w:r w:rsidRPr="007242DD">
        <w:rPr>
          <w:rFonts w:asciiTheme="majorHAnsi" w:hAnsiTheme="majorHAnsi" w:cstheme="majorBidi"/>
        </w:rPr>
        <w:t>nová výrobní technologie</w:t>
      </w:r>
      <w:r w:rsidR="007242DD" w:rsidRPr="007242DD">
        <w:rPr>
          <w:rFonts w:asciiTheme="majorHAnsi" w:hAnsiTheme="majorHAnsi" w:cstheme="majorBidi"/>
        </w:rPr>
        <w:t xml:space="preserve"> </w:t>
      </w:r>
      <w:r w:rsidR="0080103F" w:rsidRPr="007242DD">
        <w:rPr>
          <w:rFonts w:asciiTheme="majorHAnsi" w:hAnsiTheme="majorHAnsi" w:cstheme="majorBidi"/>
        </w:rPr>
        <w:t>–</w:t>
      </w:r>
      <w:r w:rsidRPr="007242DD">
        <w:rPr>
          <w:rFonts w:asciiTheme="majorHAnsi" w:hAnsiTheme="majorHAnsi" w:cstheme="majorBidi"/>
        </w:rPr>
        <w:t xml:space="preserve"> </w:t>
      </w:r>
      <w:r w:rsidR="00A56758" w:rsidRPr="00A56758">
        <w:rPr>
          <w:rFonts w:asciiTheme="majorHAnsi" w:hAnsiTheme="majorHAnsi" w:cstheme="majorBidi"/>
        </w:rPr>
        <w:t xml:space="preserve">vstřikolis </w:t>
      </w:r>
      <w:proofErr w:type="gramStart"/>
      <w:r w:rsidR="00A56758" w:rsidRPr="00A56758">
        <w:rPr>
          <w:rFonts w:asciiTheme="majorHAnsi" w:hAnsiTheme="majorHAnsi" w:cstheme="majorBidi"/>
        </w:rPr>
        <w:t>1000T</w:t>
      </w:r>
      <w:proofErr w:type="gramEnd"/>
      <w:r w:rsidR="00A56758" w:rsidRPr="00A56758">
        <w:rPr>
          <w:rFonts w:asciiTheme="majorHAnsi" w:hAnsiTheme="majorHAnsi" w:cstheme="majorBidi"/>
        </w:rPr>
        <w:t xml:space="preserve"> včetně kompatibilního </w:t>
      </w:r>
      <w:proofErr w:type="gramStart"/>
      <w:r w:rsidR="00A56758" w:rsidRPr="00A56758">
        <w:rPr>
          <w:rFonts w:asciiTheme="majorHAnsi" w:hAnsiTheme="majorHAnsi" w:cstheme="majorBidi"/>
        </w:rPr>
        <w:t>6ti</w:t>
      </w:r>
      <w:proofErr w:type="gramEnd"/>
      <w:r w:rsidR="00A56758" w:rsidRPr="00A56758">
        <w:rPr>
          <w:rFonts w:asciiTheme="majorHAnsi" w:hAnsiTheme="majorHAnsi" w:cstheme="majorBidi"/>
        </w:rPr>
        <w:t>-osého manipulačního robota, oplocení</w:t>
      </w:r>
      <w:r w:rsidR="00A56758">
        <w:rPr>
          <w:rFonts w:asciiTheme="majorHAnsi" w:hAnsiTheme="majorHAnsi" w:cstheme="majorBidi"/>
        </w:rPr>
        <w:t xml:space="preserve"> a</w:t>
      </w:r>
      <w:r w:rsidR="00A56758" w:rsidRPr="00A56758">
        <w:rPr>
          <w:rFonts w:asciiTheme="majorHAnsi" w:hAnsiTheme="majorHAnsi" w:cstheme="majorBidi"/>
        </w:rPr>
        <w:t xml:space="preserve"> dopravníku</w:t>
      </w:r>
      <w:r w:rsidRPr="007242DD">
        <w:rPr>
          <w:rFonts w:asciiTheme="majorHAnsi" w:hAnsiTheme="majorHAnsi" w:cstheme="majorBidi"/>
        </w:rPr>
        <w:t xml:space="preserve"> (dále jako „</w:t>
      </w:r>
      <w:r w:rsidRPr="007242DD">
        <w:rPr>
          <w:rFonts w:asciiTheme="majorHAnsi" w:hAnsiTheme="majorHAnsi" w:cstheme="majorBidi"/>
          <w:b/>
          <w:bCs/>
        </w:rPr>
        <w:t>předmět veřejné zakázky</w:t>
      </w:r>
      <w:r w:rsidRPr="007242DD">
        <w:rPr>
          <w:rFonts w:asciiTheme="majorHAnsi" w:hAnsiTheme="majorHAnsi" w:cstheme="majorBidi"/>
        </w:rPr>
        <w:t>“ nebo „</w:t>
      </w:r>
      <w:r w:rsidRPr="007242DD">
        <w:rPr>
          <w:rFonts w:asciiTheme="majorHAnsi" w:hAnsiTheme="majorHAnsi" w:cstheme="majorBidi"/>
          <w:b/>
          <w:bCs/>
        </w:rPr>
        <w:t>zařízení</w:t>
      </w:r>
      <w:r w:rsidRPr="007242DD">
        <w:rPr>
          <w:rFonts w:asciiTheme="majorHAnsi" w:hAnsiTheme="majorHAnsi" w:cstheme="majorBidi"/>
        </w:rPr>
        <w:t>“).</w:t>
      </w:r>
      <w:r w:rsidR="4DB67052" w:rsidRPr="007242DD">
        <w:rPr>
          <w:rFonts w:asciiTheme="majorHAnsi" w:hAnsiTheme="majorHAnsi" w:cstheme="majorBidi"/>
        </w:rPr>
        <w:t xml:space="preserve"> </w:t>
      </w:r>
      <w:r w:rsidR="4DB67052" w:rsidRPr="007242DD">
        <w:rPr>
          <w:rFonts w:ascii="Calibri Light" w:eastAsia="Calibri Light" w:hAnsi="Calibri Light" w:cs="Calibri Light"/>
        </w:rPr>
        <w:t>V případě nejasností ohledně splnění určitého parametru může zadavatel po účastníkovi v rámci objasnění nabídky ve smyslu § 46 odst. 1 ZZVZ požadovat předložení produktových listů vyhotovených výrobcem nabízených zařízení (datasheets) nebo vzorků či modelů zařízení.</w:t>
      </w:r>
    </w:p>
    <w:p w14:paraId="1EC82020" w14:textId="56E450EF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Zadavatelem vymezené kapacitní, kvalitativní a technické parametry a požadavky na předmět veřejné zakázky stejně jako hodnoty uvedené u těchto parametrů jsou stanoveny jako </w:t>
      </w:r>
      <w:r w:rsidRPr="00C16997">
        <w:rPr>
          <w:rFonts w:asciiTheme="majorHAnsi" w:hAnsiTheme="majorHAnsi" w:cstheme="majorHAnsi"/>
          <w:b/>
        </w:rPr>
        <w:t>minimální přípustné</w:t>
      </w:r>
      <w:r w:rsidRPr="00C16997">
        <w:rPr>
          <w:rFonts w:asciiTheme="majorHAnsi" w:hAnsiTheme="majorHAnsi" w:cstheme="majorHAnsi"/>
        </w:rPr>
        <w:t>. Účastníci proto mohou nabídnout zařízení, která budou disponovat lepšími parametry a vlastnostmi u funkcionalit zadavatelem požadovaných.</w:t>
      </w:r>
    </w:p>
    <w:p w14:paraId="78347703" w14:textId="21DDEB61" w:rsidR="00494E93" w:rsidRPr="00C16997" w:rsidRDefault="00494E93" w:rsidP="00494E93">
      <w:pPr>
        <w:pStyle w:val="Nadpis1"/>
        <w:rPr>
          <w:rStyle w:val="Siln"/>
          <w:rFonts w:cstheme="majorHAnsi"/>
          <w:b/>
        </w:rPr>
      </w:pPr>
      <w:r w:rsidRPr="00C16997">
        <w:rPr>
          <w:rStyle w:val="Siln"/>
          <w:rFonts w:cstheme="majorHAnsi"/>
          <w:b/>
        </w:rPr>
        <w:t>Účastníkem nabízené zařízení</w:t>
      </w:r>
    </w:p>
    <w:p w14:paraId="15E71D76" w14:textId="77777777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  <w:b/>
        </w:rPr>
        <w:t xml:space="preserve">Účastník u </w:t>
      </w:r>
      <w:r w:rsidRPr="00C16997">
        <w:rPr>
          <w:rFonts w:asciiTheme="majorHAnsi" w:hAnsiTheme="majorHAnsi" w:cstheme="majorHAnsi"/>
          <w:b/>
          <w:u w:val="single"/>
        </w:rPr>
        <w:t>každé</w:t>
      </w:r>
      <w:r w:rsidRPr="00C16997">
        <w:rPr>
          <w:rFonts w:asciiTheme="majorHAnsi" w:hAnsiTheme="majorHAnsi" w:cstheme="majorHAnsi"/>
          <w:b/>
        </w:rPr>
        <w:t xml:space="preserve"> uvedené položky (řádku) tabulky </w:t>
      </w:r>
      <w:r w:rsidRPr="00C16997">
        <w:rPr>
          <w:rFonts w:asciiTheme="majorHAnsi" w:hAnsiTheme="majorHAnsi" w:cstheme="majorHAnsi"/>
          <w:b/>
          <w:u w:val="single"/>
        </w:rPr>
        <w:t>uvede konkrétní nabízené technické parametry zařízení</w:t>
      </w:r>
      <w:r w:rsidRPr="00C16997">
        <w:rPr>
          <w:rFonts w:asciiTheme="majorHAnsi" w:hAnsiTheme="majorHAnsi" w:cstheme="majorHAnsi"/>
          <w:b/>
        </w:rPr>
        <w:t xml:space="preserve"> nebo u nevyčíslitelných požadavků uvede ANO/NE</w:t>
      </w:r>
      <w:r w:rsidRPr="00C16997">
        <w:rPr>
          <w:rFonts w:asciiTheme="majorHAnsi" w:hAnsiTheme="majorHAnsi" w:cstheme="majorHAnsi"/>
        </w:rPr>
        <w:t>, tzn., zda zařízení splňuje nebo nesplňuje tento požadavek. Dále účastník uvede</w:t>
      </w:r>
      <w:r w:rsidRPr="00C16997">
        <w:rPr>
          <w:rFonts w:asciiTheme="majorHAnsi" w:hAnsiTheme="majorHAnsi" w:cstheme="majorHAnsi"/>
          <w:b/>
        </w:rPr>
        <w:t xml:space="preserve"> výrobce a typové označení nabízeného zařízení</w:t>
      </w:r>
      <w:r w:rsidRPr="00C16997">
        <w:rPr>
          <w:rFonts w:asciiTheme="majorHAnsi" w:hAnsiTheme="majorHAnsi" w:cstheme="majorHAnsi"/>
        </w:rPr>
        <w:t xml:space="preserve"> a </w:t>
      </w:r>
      <w:r w:rsidRPr="00D22EF9">
        <w:rPr>
          <w:rFonts w:asciiTheme="majorHAnsi" w:hAnsiTheme="majorHAnsi" w:cstheme="majorHAnsi"/>
          <w:b/>
        </w:rPr>
        <w:t>cenovou kalkulaci</w:t>
      </w:r>
      <w:r w:rsidRPr="00D22EF9">
        <w:rPr>
          <w:rFonts w:asciiTheme="majorHAnsi" w:hAnsiTheme="majorHAnsi" w:cstheme="majorHAnsi"/>
        </w:rPr>
        <w:t>, kterou se stanoví nabídková cena účastníka</w:t>
      </w:r>
      <w:r w:rsidRPr="00D22EF9">
        <w:rPr>
          <w:rFonts w:asciiTheme="majorHAnsi" w:hAnsiTheme="majorHAnsi" w:cstheme="majorHAnsi"/>
          <w:b/>
        </w:rPr>
        <w:t>.</w:t>
      </w:r>
      <w:r w:rsidRPr="00C16997">
        <w:rPr>
          <w:rFonts w:asciiTheme="majorHAnsi" w:hAnsiTheme="majorHAnsi" w:cstheme="majorHAnsi"/>
        </w:rPr>
        <w:t xml:space="preserve"> </w:t>
      </w:r>
    </w:p>
    <w:p w14:paraId="21F672AA" w14:textId="132E12B4" w:rsidR="00E00962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Pro to, aby nabídka mohla být posuzována a dále hodnocena, musí účastník splnit </w:t>
      </w:r>
      <w:r w:rsidRPr="00C16997">
        <w:rPr>
          <w:rFonts w:asciiTheme="majorHAnsi" w:hAnsiTheme="majorHAnsi" w:cstheme="majorHAnsi"/>
          <w:b/>
          <w:u w:val="single"/>
        </w:rPr>
        <w:t>všechny</w:t>
      </w:r>
      <w:r w:rsidRPr="00C16997">
        <w:rPr>
          <w:rFonts w:asciiTheme="majorHAnsi" w:hAnsiTheme="majorHAnsi" w:cstheme="majorHAnsi"/>
        </w:rPr>
        <w:t xml:space="preserve"> zadavatelem požadované technické parametry zařízení.</w:t>
      </w:r>
    </w:p>
    <w:p w14:paraId="0E1A5911" w14:textId="77777777" w:rsidR="00600B5F" w:rsidRDefault="00600B5F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2BFB2DE6" w14:textId="742D6F79" w:rsidR="002563EB" w:rsidRPr="002563EB" w:rsidRDefault="002563EB" w:rsidP="00494E93">
      <w:pPr>
        <w:spacing w:line="276" w:lineRule="auto"/>
        <w:jc w:val="both"/>
        <w:rPr>
          <w:rFonts w:asciiTheme="majorHAnsi" w:hAnsiTheme="majorHAnsi" w:cstheme="majorHAnsi"/>
          <w:u w:val="single"/>
        </w:rPr>
      </w:pPr>
      <w:r w:rsidRPr="002563EB">
        <w:rPr>
          <w:rFonts w:asciiTheme="majorHAnsi" w:hAnsiTheme="majorHAnsi" w:cstheme="majorHAnsi"/>
          <w:b/>
          <w:u w:val="single"/>
        </w:rPr>
        <w:lastRenderedPageBreak/>
        <w:t xml:space="preserve">Vstřikolis </w:t>
      </w:r>
      <w:proofErr w:type="gramStart"/>
      <w:r w:rsidRPr="002563EB">
        <w:rPr>
          <w:rFonts w:asciiTheme="majorHAnsi" w:hAnsiTheme="majorHAnsi" w:cstheme="majorHAnsi"/>
          <w:b/>
          <w:u w:val="single"/>
        </w:rPr>
        <w:t>1000t</w:t>
      </w:r>
      <w:proofErr w:type="gramEnd"/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596"/>
        <w:gridCol w:w="2551"/>
        <w:gridCol w:w="4082"/>
      </w:tblGrid>
      <w:tr w:rsidR="008116AE" w:rsidRPr="00C16997" w14:paraId="1D93AD9A" w14:textId="77777777" w:rsidTr="00FD7CE4">
        <w:trPr>
          <w:tblHeader/>
        </w:trPr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1057CE99" w14:textId="77777777" w:rsidR="008116AE" w:rsidRPr="00C16997" w:rsidRDefault="008116AE" w:rsidP="00FD7CE4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139D88BE" w14:textId="77777777" w:rsidR="008116AE" w:rsidRPr="00C16997" w:rsidRDefault="008116AE" w:rsidP="00FD7CE4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8116AE" w:rsidRPr="00C16997" w14:paraId="2309DFD0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77B8D9" w14:textId="77777777" w:rsidR="008116AE" w:rsidRPr="00C16997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Uzavírací síla (kN)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FB36C0" w14:textId="5758B74D" w:rsidR="008116AE" w:rsidRPr="00C16997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 xml:space="preserve">10000 </w:t>
            </w:r>
            <w:r w:rsidR="00846C02">
              <w:rPr>
                <w:rFonts w:asciiTheme="majorHAnsi" w:hAnsiTheme="majorHAnsi" w:cstheme="majorHAnsi"/>
              </w:rPr>
              <w:t xml:space="preserve">- </w:t>
            </w:r>
            <w:r>
              <w:rPr>
                <w:rFonts w:asciiTheme="majorHAnsi" w:hAnsiTheme="majorHAnsi" w:cstheme="majorHAnsi"/>
              </w:rPr>
              <w:t>1</w:t>
            </w:r>
            <w:r w:rsidR="00B54980">
              <w:rPr>
                <w:rFonts w:asciiTheme="majorHAnsi" w:hAnsiTheme="majorHAnsi" w:cstheme="majorHAnsi"/>
              </w:rPr>
              <w:t>2</w:t>
            </w:r>
            <w:r>
              <w:rPr>
                <w:rFonts w:asciiTheme="majorHAnsi" w:hAnsiTheme="majorHAnsi" w:cstheme="majorHAnsi"/>
              </w:rPr>
              <w:t>000</w:t>
            </w:r>
            <w:proofErr w:type="gramEnd"/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068649716"/>
            <w:placeholder>
              <w:docPart w:val="EC4453FFBC8A475EBD5E66D7E2EF3E09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C701606" w14:textId="77777777" w:rsidR="008116AE" w:rsidRPr="00C16997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8116AE" w:rsidRPr="00C16997" w14:paraId="15D07F9B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DBFD50" w14:textId="77777777" w:rsidR="008116AE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D16D96">
              <w:rPr>
                <w:rFonts w:asciiTheme="majorHAnsi" w:hAnsiTheme="majorHAnsi" w:cstheme="majorHAnsi"/>
              </w:rPr>
              <w:t>Hydraulický vstřikovací lis s hydraulickým uzávěrem, hydraulický pohon s energeticky úsporným servomotorem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91BC3B" w14:textId="41BE072C" w:rsidR="008116AE" w:rsidRDefault="00B76118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363133161"/>
            <w:placeholder>
              <w:docPart w:val="BFE9494EF8534BDC9BABC1588D4F6554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7EEF8EE" w14:textId="77777777" w:rsidR="008116AE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8116AE" w:rsidRPr="00C16997" w14:paraId="5C0A6DFA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BC192C" w14:textId="77777777" w:rsidR="008116AE" w:rsidRPr="00C16997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Rozměr mezi vodícími min. sloupky H x 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1EB236" w14:textId="40500BA5" w:rsidR="008116AE" w:rsidRPr="00C16997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1250x1100</w:t>
            </w:r>
            <w:r w:rsidR="00B54980">
              <w:rPr>
                <w:rFonts w:asciiTheme="majorHAnsi" w:hAnsiTheme="majorHAnsi" w:cstheme="majorHAnsi"/>
              </w:rPr>
              <w:t xml:space="preserve"> 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2057845919"/>
            <w:placeholder>
              <w:docPart w:val="E199252B0E144DC88CB7585B2A8D5852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A77398" w14:textId="77777777" w:rsidR="008116AE" w:rsidRPr="00C16997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8116AE" w:rsidRPr="00C16997" w14:paraId="71B3C218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29EEE8" w14:textId="77777777" w:rsidR="008116AE" w:rsidRPr="00936BC0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Průměr šneku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F0104" w14:textId="5C6E8C82" w:rsidR="008116AE" w:rsidRPr="00936BC0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10</w:t>
            </w:r>
            <w:r w:rsidR="00B54980">
              <w:rPr>
                <w:rFonts w:asciiTheme="majorHAnsi" w:hAnsiTheme="majorHAnsi" w:cstheme="majorHAnsi"/>
              </w:rPr>
              <w:t>0 - 110</w:t>
            </w:r>
            <w:proofErr w:type="gramEnd"/>
            <w:r>
              <w:rPr>
                <w:rFonts w:asciiTheme="majorHAnsi" w:hAnsiTheme="majorHAnsi" w:cstheme="majorHAnsi"/>
              </w:rPr>
              <w:t xml:space="preserve"> 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901248973"/>
            <w:placeholder>
              <w:docPart w:val="18B6B4D455BD4B7A862487CF0F9402F7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096BBE9" w14:textId="77777777" w:rsidR="008116AE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8116AE" w:rsidRPr="00C16997" w14:paraId="098B31C8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29F481" w14:textId="77777777" w:rsidR="008116AE" w:rsidRPr="008C165C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C165C">
              <w:rPr>
                <w:rFonts w:asciiTheme="majorHAnsi" w:hAnsiTheme="majorHAnsi" w:cstheme="majorHAnsi"/>
              </w:rPr>
              <w:t>Výška formy min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95ADFD" w14:textId="77777777" w:rsidR="008116AE" w:rsidRPr="008C165C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 w:rsidRPr="008C165C">
              <w:rPr>
                <w:rFonts w:asciiTheme="majorHAnsi" w:hAnsiTheme="majorHAnsi" w:cstheme="majorHAnsi"/>
              </w:rPr>
              <w:t>550 - 600</w:t>
            </w:r>
            <w:proofErr w:type="gramEnd"/>
            <w:r w:rsidRPr="008C165C">
              <w:rPr>
                <w:rFonts w:asciiTheme="majorHAnsi" w:hAnsiTheme="majorHAnsi" w:cstheme="majorHAnsi"/>
              </w:rPr>
              <w:t xml:space="preserve"> 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2091033179"/>
            <w:placeholder>
              <w:docPart w:val="3A03FAC0731D4AD6A6F0846A3A20FA4F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540946F" w14:textId="77777777" w:rsidR="008116AE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8116AE" w:rsidRPr="00C16997" w14:paraId="03731025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0175C3" w14:textId="77777777" w:rsidR="008116AE" w:rsidRPr="008C165C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C165C">
              <w:rPr>
                <w:rFonts w:asciiTheme="majorHAnsi" w:hAnsiTheme="majorHAnsi" w:cstheme="majorHAnsi"/>
              </w:rPr>
              <w:t>Výška formy max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0F84D8" w14:textId="77777777" w:rsidR="008116AE" w:rsidRPr="008C165C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 w:rsidRPr="008C165C">
              <w:rPr>
                <w:rFonts w:asciiTheme="majorHAnsi" w:hAnsiTheme="majorHAnsi" w:cstheme="majorHAnsi"/>
              </w:rPr>
              <w:t>1150 - 1200</w:t>
            </w:r>
            <w:proofErr w:type="gramEnd"/>
            <w:r w:rsidRPr="008C165C">
              <w:rPr>
                <w:rFonts w:asciiTheme="majorHAnsi" w:hAnsiTheme="majorHAnsi" w:cstheme="majorHAnsi"/>
              </w:rPr>
              <w:t xml:space="preserve"> 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269465776"/>
            <w:placeholder>
              <w:docPart w:val="1241B294263249D1BBA70662863CE77E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68257E" w14:textId="77777777" w:rsidR="008116AE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8116AE" w:rsidRPr="00C16997" w14:paraId="0BB21588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3F05D9" w14:textId="77777777" w:rsidR="008116AE" w:rsidRPr="008C165C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C165C">
              <w:rPr>
                <w:rFonts w:asciiTheme="majorHAnsi" w:hAnsiTheme="majorHAnsi" w:cstheme="majorHAnsi"/>
              </w:rPr>
              <w:t xml:space="preserve">Světlost mezi deskami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D04EB1" w14:textId="77777777" w:rsidR="008116AE" w:rsidRPr="008C165C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 w:rsidRPr="008C165C">
              <w:rPr>
                <w:rFonts w:asciiTheme="majorHAnsi" w:hAnsiTheme="majorHAnsi" w:cstheme="majorHAnsi"/>
              </w:rPr>
              <w:t>2300 – 2400</w:t>
            </w:r>
            <w:proofErr w:type="gramEnd"/>
            <w:r w:rsidRPr="008C165C">
              <w:rPr>
                <w:rFonts w:asciiTheme="majorHAnsi" w:hAnsiTheme="majorHAnsi" w:cstheme="majorHAnsi"/>
              </w:rPr>
              <w:t xml:space="preserve"> 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437030187"/>
            <w:placeholder>
              <w:docPart w:val="545A5A58E86A48F08BE9321FE8520F7F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E67B5B1" w14:textId="77777777" w:rsidR="008116AE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8116AE" w:rsidRPr="00C16997" w14:paraId="6B3472E4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F0A7CC" w14:textId="77777777" w:rsidR="008116AE" w:rsidRPr="00095B31" w:rsidRDefault="008116AE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095B31">
              <w:rPr>
                <w:rFonts w:asciiTheme="majorHAnsi" w:hAnsiTheme="majorHAnsi" w:cstheme="majorHAnsi"/>
              </w:rPr>
              <w:t xml:space="preserve">Provedení plastifikační jednotky pro termoplastické materiály s obsahem plniva až </w:t>
            </w:r>
            <w:proofErr w:type="gramStart"/>
            <w:r w:rsidRPr="00095B31">
              <w:rPr>
                <w:rFonts w:asciiTheme="majorHAnsi" w:hAnsiTheme="majorHAnsi" w:cstheme="majorHAnsi"/>
              </w:rPr>
              <w:t>35%</w:t>
            </w:r>
            <w:proofErr w:type="gram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620917" w14:textId="62F1D537" w:rsidR="008116AE" w:rsidRPr="00095B31" w:rsidRDefault="00B76118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985207899"/>
            <w:placeholder>
              <w:docPart w:val="94AE1BC8362A4DFA9F0C96E2E05C27FC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C0371E0" w14:textId="77777777" w:rsidR="008116AE" w:rsidRDefault="008116AE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2AEBCB0F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688E39" w14:textId="725917A2" w:rsidR="00B54980" w:rsidRPr="00095B31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095B31">
              <w:rPr>
                <w:rFonts w:asciiTheme="majorHAnsi" w:hAnsiTheme="majorHAnsi" w:cstheme="majorHAnsi"/>
              </w:rPr>
              <w:t>Provedení šneku kalený, tvrzený, pochromovaný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251453" w14:textId="37F20649" w:rsidR="00B54980" w:rsidRPr="00095B31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379288285"/>
            <w:placeholder>
              <w:docPart w:val="F506D406101842D390EDC89E0CC6C734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389721E" w14:textId="69F8F9FD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24934372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2890D5" w14:textId="06A6736F" w:rsidR="00B54980" w:rsidRPr="00095B31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936BC0">
              <w:rPr>
                <w:rFonts w:asciiTheme="majorHAnsi" w:hAnsiTheme="majorHAnsi" w:cstheme="majorHAnsi"/>
              </w:rPr>
              <w:t>Automatické vytahování sloupku na přední straně lisu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92CE5" w14:textId="357393E4" w:rsidR="00B54980" w:rsidRPr="00095B31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B149F"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659683857"/>
            <w:placeholder>
              <w:docPart w:val="EC05DDF0AB184CD68BCF11C2F7F2805E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4C2E26" w14:textId="77AE0E61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5A2A7A42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8F2582" w14:textId="7AF39FF7" w:rsidR="00B54980" w:rsidRPr="00C16997" w:rsidRDefault="00B54980" w:rsidP="00FD7CE4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 w:rsidRPr="008C165C">
              <w:rPr>
                <w:rFonts w:asciiTheme="majorHAnsi" w:hAnsiTheme="majorHAnsi" w:cstheme="majorHAnsi"/>
              </w:rPr>
              <w:t>Regulace topení horkých vtoků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9ED5CD" w14:textId="6E9B3A9A" w:rsidR="00B54980" w:rsidRPr="00C16997" w:rsidRDefault="00B54980" w:rsidP="00FD7CE4">
            <w:pPr>
              <w:spacing w:after="0" w:line="276" w:lineRule="auto"/>
              <w:rPr>
                <w:rFonts w:asciiTheme="majorHAnsi" w:hAnsiTheme="majorHAnsi" w:cstheme="majorHAnsi"/>
                <w:highlight w:val="yellow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8C165C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hAnsiTheme="majorHAnsi" w:cstheme="majorHAnsi"/>
              </w:rPr>
              <w:t>.</w:t>
            </w:r>
            <w:r w:rsidRPr="008C165C">
              <w:rPr>
                <w:rFonts w:asciiTheme="majorHAnsi" w:hAnsiTheme="majorHAnsi" w:cstheme="majorHAnsi"/>
              </w:rPr>
              <w:t xml:space="preserve"> 24 okruhů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257960923"/>
            <w:placeholder>
              <w:docPart w:val="6689474355904D7A80F31CCC1696AC9F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E7CF0B1" w14:textId="670BED4D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54980" w:rsidRPr="00C16997" w14:paraId="441CD057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A12C84" w14:textId="60DD8DFD" w:rsidR="00B54980" w:rsidRPr="008C165C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C165C">
              <w:rPr>
                <w:rFonts w:asciiTheme="majorHAnsi" w:hAnsiTheme="majorHAnsi" w:cstheme="majorHAnsi"/>
              </w:rPr>
              <w:t>Hydraulické tahače jader pevná deska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358512" w14:textId="5AC3BEF3" w:rsidR="00B54980" w:rsidRPr="008C165C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8C165C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hAnsiTheme="majorHAnsi" w:cstheme="majorHAnsi"/>
              </w:rPr>
              <w:t>.</w:t>
            </w:r>
            <w:r w:rsidRPr="008C165C">
              <w:rPr>
                <w:rFonts w:asciiTheme="majorHAnsi" w:hAnsiTheme="majorHAnsi" w:cstheme="majorHAnsi"/>
              </w:rPr>
              <w:t xml:space="preserve"> 3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308083526"/>
            <w:placeholder>
              <w:docPart w:val="ADCDDEA752E942D69D08ED20F34F7EDC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43EB119" w14:textId="1974A660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54980" w:rsidRPr="00C16997" w14:paraId="3AFBAE19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7185A8" w14:textId="69150DE5" w:rsidR="00B54980" w:rsidRPr="008C165C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C165C">
              <w:rPr>
                <w:rFonts w:asciiTheme="majorHAnsi" w:hAnsiTheme="majorHAnsi" w:cstheme="majorHAnsi"/>
              </w:rPr>
              <w:t>Hydraulické tahače jader pohyblivá deska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12EA9" w14:textId="3BCF6BC7" w:rsidR="00B54980" w:rsidRPr="008C165C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8C165C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hAnsiTheme="majorHAnsi" w:cstheme="majorHAnsi"/>
              </w:rPr>
              <w:t>.</w:t>
            </w:r>
            <w:r w:rsidRPr="008C165C">
              <w:rPr>
                <w:rFonts w:asciiTheme="majorHAnsi" w:hAnsiTheme="majorHAnsi" w:cstheme="majorHAnsi"/>
              </w:rPr>
              <w:t xml:space="preserve"> 3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886988997"/>
            <w:placeholder>
              <w:docPart w:val="3277966E93BD49B4A8AC89F56A11DCF2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A07DED1" w14:textId="113AD027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54980" w:rsidRPr="00C16997" w14:paraId="40BFF812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52DB6F" w14:textId="2420C1B7" w:rsidR="00B54980" w:rsidRPr="008C165C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C0136">
              <w:rPr>
                <w:rFonts w:asciiTheme="majorHAnsi" w:hAnsiTheme="majorHAnsi" w:cstheme="majorHAnsi"/>
              </w:rPr>
              <w:t>Řízení hydraulicky uzavíratelných trysek formy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B90FCF" w14:textId="7DC358EC" w:rsidR="00B54980" w:rsidRPr="008C165C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EC0136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hAnsiTheme="majorHAnsi" w:cstheme="majorHAnsi"/>
              </w:rPr>
              <w:t>.</w:t>
            </w:r>
            <w:r w:rsidRPr="00EC0136">
              <w:rPr>
                <w:rFonts w:asciiTheme="majorHAnsi" w:hAnsiTheme="majorHAnsi" w:cstheme="majorHAnsi"/>
              </w:rPr>
              <w:t xml:space="preserve"> 4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812853552"/>
            <w:placeholder>
              <w:docPart w:val="2CFB083A7E6A41E1AC56456D265FFD68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BA053EA" w14:textId="6655787C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54980" w:rsidRPr="00C16997" w14:paraId="5BCFC8EC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9CAFFF" w14:textId="35EC37FA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C0136">
              <w:rPr>
                <w:rFonts w:asciiTheme="majorHAnsi" w:hAnsiTheme="majorHAnsi" w:cstheme="majorHAnsi"/>
              </w:rPr>
              <w:t>Řízení pneumaticky uzavíratelných trysek formy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187ADD" w14:textId="36207DEF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EC0136">
              <w:rPr>
                <w:rFonts w:asciiTheme="majorHAnsi" w:hAnsiTheme="majorHAnsi" w:cstheme="majorHAnsi"/>
              </w:rPr>
              <w:t>in</w:t>
            </w:r>
            <w:r>
              <w:rPr>
                <w:rFonts w:asciiTheme="majorHAnsi" w:hAnsiTheme="majorHAnsi" w:cstheme="majorHAnsi"/>
              </w:rPr>
              <w:t>.</w:t>
            </w:r>
            <w:r w:rsidRPr="00EC0136">
              <w:rPr>
                <w:rFonts w:asciiTheme="majorHAnsi" w:hAnsiTheme="majorHAnsi" w:cstheme="majorHAnsi"/>
              </w:rPr>
              <w:t xml:space="preserve"> 8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509224500"/>
            <w:placeholder>
              <w:docPart w:val="33F3909A8FE7480E80BB5E63CE27EE6A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B2E5717" w14:textId="6DE7D73F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54980" w:rsidRPr="00C16997" w14:paraId="74814B71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BA2E12" w14:textId="77777777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C0136">
              <w:rPr>
                <w:rFonts w:asciiTheme="majorHAnsi" w:hAnsiTheme="majorHAnsi" w:cstheme="majorHAnsi"/>
              </w:rPr>
              <w:t xml:space="preserve">Rozhraní pro externí bezpečnostní ohrazení dle standardu </w:t>
            </w:r>
          </w:p>
          <w:p w14:paraId="4D5BEF15" w14:textId="118650D8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C0136">
              <w:rPr>
                <w:rFonts w:asciiTheme="majorHAnsi" w:hAnsiTheme="majorHAnsi" w:cstheme="majorHAnsi"/>
              </w:rPr>
              <w:t>EUROMAP 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AEFE14D" w14:textId="45B51CEF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252643034"/>
            <w:placeholder>
              <w:docPart w:val="6875ED22979A4D43BA14014F87A7A907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FA33DA9" w14:textId="0AE83188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5A47D86E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33FDE1" w14:textId="468559B2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C0136">
              <w:rPr>
                <w:rFonts w:asciiTheme="majorHAnsi" w:hAnsiTheme="majorHAnsi" w:cstheme="majorHAnsi"/>
              </w:rPr>
              <w:t>Program na automatické čištění válce.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9F6D51" w14:textId="0FDE88FE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2115885521"/>
            <w:placeholder>
              <w:docPart w:val="00A306B6462F47668BD053EFA09C922C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F318853" w14:textId="1B7D415C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0489655D" w14:textId="77777777" w:rsidTr="00FA5700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46CC9B" w14:textId="0D42FAED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 xml:space="preserve">Plastifikační jednotka opatřena univerzální </w:t>
            </w:r>
            <w:r w:rsidRPr="00E52E4F">
              <w:rPr>
                <w:rFonts w:asciiTheme="majorHAnsi" w:hAnsiTheme="majorHAnsi" w:cstheme="majorHAnsi"/>
              </w:rPr>
              <w:lastRenderedPageBreak/>
              <w:t>přírubou na násypku s nasávačem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40536" w14:textId="042D32C5" w:rsidR="00B54980" w:rsidRPr="00EC0136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069DA">
              <w:rPr>
                <w:rFonts w:asciiTheme="majorHAnsi" w:hAnsiTheme="majorHAnsi" w:cstheme="majorHAnsi"/>
              </w:rPr>
              <w:lastRenderedPageBreak/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686631936"/>
            <w:placeholder>
              <w:docPart w:val="6979FDF891C6432E8A982DB61536C81D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E8DD94" w14:textId="6379F510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28C68374" w14:textId="77777777" w:rsidTr="00BB149F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025829" w14:textId="560E0391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>Nerezová tryska R35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CD949" w14:textId="4212F3C4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069DA"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694917978"/>
            <w:placeholder>
              <w:docPart w:val="17A830F2A4024201B96BF221FEFD678D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928AECA" w14:textId="4D213A90" w:rsidR="00B54980" w:rsidRDefault="00B54980" w:rsidP="00CC30D1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4BD0E3E7" w14:textId="77777777" w:rsidTr="00BB149F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ADCD95" w14:textId="42A2A484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>Dotykový ovládací panel velikosti alespoň 15“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4C22B" w14:textId="0C795807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069DA"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43330584"/>
            <w:placeholder>
              <w:docPart w:val="6DB587F208244CC69C627C49A9A39451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89BAD1" w14:textId="50671676" w:rsidR="00B54980" w:rsidRDefault="00B54980" w:rsidP="00CC30D1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0B829AD7" w14:textId="77777777" w:rsidTr="00BB149F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C3F80D" w14:textId="16CD73E7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</w:t>
            </w:r>
            <w:r w:rsidRPr="00E52E4F">
              <w:rPr>
                <w:rFonts w:asciiTheme="majorHAnsi" w:hAnsiTheme="majorHAnsi" w:cstheme="majorHAnsi"/>
              </w:rPr>
              <w:t>ystém přihlášení do řízení stoje dle standardu Euromap 65, kartou a pomocí hesla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987A4" w14:textId="6451E34F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069DA"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805275887"/>
            <w:placeholder>
              <w:docPart w:val="FB0B729E399043D8B6CCAE66F7AB42B0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A654E89" w14:textId="720D01F5" w:rsidR="00B54980" w:rsidRDefault="00B54980" w:rsidP="00CC30D1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0E28EB5E" w14:textId="77777777" w:rsidTr="00BB149F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7ADF02" w14:textId="72286BCF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>Software pro zjištění paralelity formy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A0C59" w14:textId="4DA1F70C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069DA"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591478529"/>
            <w:placeholder>
              <w:docPart w:val="21D87703AFF649BBB9D9F63288EBD9D9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4863C8" w14:textId="2DF16A65" w:rsidR="00B54980" w:rsidRDefault="00B54980" w:rsidP="00CC30D1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6B189CBE" w14:textId="77777777" w:rsidTr="00BB149F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DA2FD1" w14:textId="435A809F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>Zásuvky na stroji minimálně 1x230V a 3x400V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44801" w14:textId="1C2644E9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1069DA"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269736110"/>
            <w:placeholder>
              <w:docPart w:val="8C76776ED6A242A3B00E4905C44A509D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CAB1A31" w14:textId="26DC83BA" w:rsidR="00B54980" w:rsidRDefault="00B54980" w:rsidP="00CC30D1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1A88516D" w14:textId="77777777" w:rsidTr="00FA5700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422826" w14:textId="2650F29B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 xml:space="preserve">Volně programovatelné digitální vstupy a výstupy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70B0ED9" w14:textId="35F3C548" w:rsidR="00B54980" w:rsidRPr="00E52E4F" w:rsidRDefault="00B54980" w:rsidP="00CC30D1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Pr="00E52E4F">
              <w:rPr>
                <w:rFonts w:asciiTheme="majorHAnsi" w:hAnsiTheme="majorHAnsi" w:cstheme="majorHAnsi"/>
              </w:rPr>
              <w:t>in. 4</w:t>
            </w:r>
            <w:r>
              <w:rPr>
                <w:rFonts w:asciiTheme="majorHAnsi" w:hAnsiTheme="majorHAnsi" w:cstheme="majorHAnsi"/>
              </w:rPr>
              <w:t>x</w:t>
            </w:r>
            <w:r w:rsidRPr="00E52E4F">
              <w:rPr>
                <w:rFonts w:asciiTheme="majorHAnsi" w:hAnsiTheme="majorHAnsi" w:cstheme="majorHAnsi"/>
              </w:rPr>
              <w:t xml:space="preserve"> DI, 4x DO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969580947"/>
            <w:placeholder>
              <w:docPart w:val="CC5F33115D164B76B37F3D729E46302E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457AE5" w14:textId="4307F54D" w:rsidR="00B54980" w:rsidRDefault="00B54980" w:rsidP="00CC30D1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54980" w:rsidRPr="00C16997" w14:paraId="0769D959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A878D8" w14:textId="0E9D1A2A" w:rsidR="00B54980" w:rsidRPr="00E52E4F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>Rozhraní pro robot</w:t>
            </w:r>
            <w:r>
              <w:rPr>
                <w:rFonts w:asciiTheme="majorHAnsi" w:hAnsiTheme="majorHAnsi" w:cstheme="majorHAnsi"/>
              </w:rPr>
              <w:t>a</w:t>
            </w:r>
            <w:r w:rsidRPr="00E52E4F">
              <w:rPr>
                <w:rFonts w:asciiTheme="majorHAnsi" w:hAnsiTheme="majorHAnsi" w:cstheme="majorHAnsi"/>
              </w:rPr>
              <w:t xml:space="preserve"> dle standardu EUROMAP 67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30E3CA" w14:textId="1E65ACF0" w:rsidR="00B54980" w:rsidRPr="00E52E4F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281347898"/>
            <w:placeholder>
              <w:docPart w:val="AD1C57FBB3C048CE826AE593F5CD6989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9F96D2" w14:textId="18757A61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1C5C1208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C3E3C2" w14:textId="5623A78A" w:rsidR="00B54980" w:rsidRPr="00E52E4F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E52E4F">
              <w:rPr>
                <w:rFonts w:asciiTheme="majorHAnsi" w:hAnsiTheme="majorHAnsi" w:cstheme="majorHAnsi"/>
              </w:rPr>
              <w:t>Stroj musí splňovat platnou legislativu a musí být označen 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53456" w14:textId="7C6B9ADE" w:rsidR="00B54980" w:rsidRPr="00E52E4F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861282362"/>
            <w:placeholder>
              <w:docPart w:val="D303E18382804571A01EF08CDB93FE30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B59D30" w14:textId="619B0B6C" w:rsidR="00B54980" w:rsidRDefault="00B54980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54980" w:rsidRPr="00C16997" w14:paraId="61303097" w14:textId="77777777" w:rsidTr="00FD7CE4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2C7D59" w14:textId="236DD18B" w:rsidR="00B54980" w:rsidRPr="00E52E4F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D17AE7" w14:textId="32E55800" w:rsidR="00B54980" w:rsidRPr="00E52E4F" w:rsidRDefault="00B54980" w:rsidP="00FD7CE4">
            <w:pPr>
              <w:spacing w:after="0" w:line="276" w:lineRule="auto"/>
              <w:rPr>
                <w:rFonts w:asciiTheme="majorHAnsi" w:hAnsiTheme="majorHAnsi" w:cstheme="majorHAnsi"/>
              </w:rPr>
            </w:pP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4B2E7" w14:textId="5056F442" w:rsidR="00B54980" w:rsidRDefault="00B54980" w:rsidP="00FD7CE4">
            <w:pPr>
              <w:spacing w:after="0" w:line="276" w:lineRule="auto"/>
              <w:jc w:val="both"/>
              <w:rPr>
                <w:rFonts w:asciiTheme="majorHAnsi" w:hAnsiTheme="majorHAnsi" w:cstheme="majorHAnsi"/>
                <w:color w:val="767171" w:themeColor="background2" w:themeShade="80"/>
              </w:rPr>
            </w:pPr>
          </w:p>
        </w:tc>
      </w:tr>
    </w:tbl>
    <w:p w14:paraId="146886AE" w14:textId="77777777" w:rsidR="000C2FA8" w:rsidRDefault="000C2FA8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D94F3D" w:rsidRPr="00C16997" w14:paraId="33005575" w14:textId="77777777" w:rsidTr="00FD7CE4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CBAB8D" w14:textId="77777777" w:rsidR="00D94F3D" w:rsidRPr="00C16997" w:rsidRDefault="00D94F3D" w:rsidP="00FD7CE4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>Výrobce zařízení</w:t>
            </w:r>
          </w:p>
        </w:tc>
        <w:sdt>
          <w:sdtPr>
            <w:rPr>
              <w:rFonts w:asciiTheme="majorHAnsi" w:hAnsiTheme="majorHAnsi" w:cstheme="majorHAnsi"/>
            </w:rPr>
            <w:id w:val="375582057"/>
            <w:placeholder>
              <w:docPart w:val="FA4C354885AB4A84AA98382B19880F5B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810097" w14:textId="77777777" w:rsidR="00D94F3D" w:rsidRPr="00C16997" w:rsidRDefault="00D94F3D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D94F3D" w:rsidRPr="00C16997" w14:paraId="4698FC4D" w14:textId="77777777" w:rsidTr="00FD7CE4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DB309D" w14:textId="77777777" w:rsidR="00D94F3D" w:rsidRPr="00C16997" w:rsidRDefault="00D94F3D" w:rsidP="00FD7CE4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>Typové označení zařízení</w:t>
            </w:r>
          </w:p>
        </w:tc>
        <w:sdt>
          <w:sdtPr>
            <w:rPr>
              <w:rFonts w:asciiTheme="majorHAnsi" w:hAnsiTheme="majorHAnsi" w:cstheme="majorHAnsi"/>
            </w:rPr>
            <w:id w:val="870180580"/>
            <w:placeholder>
              <w:docPart w:val="5ECFEE9113BD472DA322534D2963D454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E4B8F9" w14:textId="77777777" w:rsidR="00D94F3D" w:rsidRPr="00C16997" w:rsidRDefault="00D94F3D" w:rsidP="00FD7CE4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66E21B9D" w14:textId="77777777" w:rsidR="000C2FA8" w:rsidRDefault="000C2FA8" w:rsidP="00494E93">
      <w:pPr>
        <w:spacing w:line="276" w:lineRule="auto"/>
        <w:jc w:val="both"/>
        <w:rPr>
          <w:rFonts w:asciiTheme="majorHAnsi" w:hAnsiTheme="majorHAnsi" w:cstheme="majorHAnsi"/>
          <w:b/>
          <w:u w:val="single"/>
        </w:rPr>
      </w:pPr>
    </w:p>
    <w:p w14:paraId="007978AB" w14:textId="02627B8F" w:rsidR="00494E93" w:rsidRPr="000C2FA8" w:rsidRDefault="000C2FA8" w:rsidP="00494E93">
      <w:pPr>
        <w:spacing w:line="276" w:lineRule="auto"/>
        <w:jc w:val="both"/>
        <w:rPr>
          <w:rFonts w:asciiTheme="majorHAnsi" w:hAnsiTheme="majorHAnsi" w:cstheme="majorHAnsi"/>
          <w:b/>
          <w:bCs/>
          <w:u w:val="single"/>
        </w:rPr>
      </w:pPr>
      <w:proofErr w:type="gramStart"/>
      <w:r w:rsidRPr="000C2FA8">
        <w:rPr>
          <w:rFonts w:asciiTheme="majorHAnsi" w:hAnsiTheme="majorHAnsi" w:cstheme="majorHAnsi"/>
          <w:b/>
          <w:bCs/>
          <w:u w:val="single"/>
        </w:rPr>
        <w:t>6ti</w:t>
      </w:r>
      <w:proofErr w:type="gramEnd"/>
      <w:r w:rsidRPr="000C2FA8">
        <w:rPr>
          <w:rFonts w:asciiTheme="majorHAnsi" w:hAnsiTheme="majorHAnsi" w:cstheme="majorHAnsi"/>
          <w:b/>
          <w:bCs/>
          <w:u w:val="single"/>
        </w:rPr>
        <w:t xml:space="preserve"> osý manipulační robot</w:t>
      </w: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2596"/>
        <w:gridCol w:w="2551"/>
        <w:gridCol w:w="4082"/>
      </w:tblGrid>
      <w:tr w:rsidR="00494E93" w:rsidRPr="00C16997" w14:paraId="65EFFE02" w14:textId="77777777" w:rsidTr="001B7CEE">
        <w:trPr>
          <w:tblHeader/>
        </w:trPr>
        <w:tc>
          <w:tcPr>
            <w:tcW w:w="51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 w:themeFill="accent1" w:themeFillTint="33"/>
            <w:vAlign w:val="center"/>
          </w:tcPr>
          <w:p w14:paraId="4F16E66D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Zadavatelem požadované min. technické parametry:</w:t>
            </w:r>
          </w:p>
        </w:tc>
        <w:tc>
          <w:tcPr>
            <w:tcW w:w="4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C92C72E" w14:textId="224C9E39" w:rsidR="00494E93" w:rsidRPr="00C16997" w:rsidRDefault="00CD1ADC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Účastníkem nabídnuté technické parametry nebo ANO/NE</w:t>
            </w:r>
            <w:r>
              <w:rPr>
                <w:rFonts w:asciiTheme="majorHAnsi" w:hAnsiTheme="majorHAnsi" w:cstheme="majorHAnsi"/>
                <w:b/>
              </w:rPr>
              <w:t xml:space="preserve"> – dle níže uvedeného</w:t>
            </w:r>
            <w:r w:rsidRPr="00C16997">
              <w:rPr>
                <w:rFonts w:asciiTheme="majorHAnsi" w:hAnsiTheme="majorHAnsi" w:cstheme="majorHAnsi"/>
                <w:b/>
              </w:rPr>
              <w:t>:</w:t>
            </w:r>
          </w:p>
        </w:tc>
      </w:tr>
      <w:tr w:rsidR="00B47983" w:rsidRPr="00C16997" w14:paraId="208246FD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08BD0" w14:textId="26BC129F" w:rsidR="00B47983" w:rsidRPr="00C16997" w:rsidRDefault="0055136F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Kompatibilita s dodávaným </w:t>
            </w:r>
            <w:proofErr w:type="spellStart"/>
            <w:r w:rsidR="00470503">
              <w:rPr>
                <w:rFonts w:asciiTheme="majorHAnsi" w:hAnsiTheme="majorHAnsi" w:cstheme="majorHAnsi"/>
              </w:rPr>
              <w:t>v</w:t>
            </w:r>
            <w:r w:rsidRPr="0055136F">
              <w:rPr>
                <w:rFonts w:asciiTheme="majorHAnsi" w:hAnsiTheme="majorHAnsi" w:cstheme="majorHAnsi"/>
              </w:rPr>
              <w:t>střikolis</w:t>
            </w:r>
            <w:r>
              <w:rPr>
                <w:rFonts w:asciiTheme="majorHAnsi" w:hAnsiTheme="majorHAnsi" w:cstheme="majorHAnsi"/>
              </w:rPr>
              <w:t>em</w:t>
            </w:r>
            <w:proofErr w:type="spellEnd"/>
            <w:r w:rsidRPr="0055136F">
              <w:rPr>
                <w:rFonts w:asciiTheme="majorHAnsi" w:hAnsiTheme="majorHAnsi" w:cstheme="majorHAnsi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30726C" w14:textId="1F5DD7CC" w:rsidR="00B47983" w:rsidRPr="00C16997" w:rsidRDefault="00470503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724167132"/>
            <w:placeholder>
              <w:docPart w:val="AEB8F1DDBBBE4270BDD2706E40F589F6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AA25420" w14:textId="31163692" w:rsidR="00B47983" w:rsidRPr="00E021A2" w:rsidRDefault="00035439" w:rsidP="00B4798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47983" w:rsidRPr="00C16997" w14:paraId="4F328162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EA18F3" w14:textId="6E3B6750" w:rsidR="00B47983" w:rsidRPr="00C16997" w:rsidRDefault="003E025E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3E025E">
              <w:rPr>
                <w:rFonts w:asciiTheme="majorHAnsi" w:hAnsiTheme="majorHAnsi" w:cstheme="majorHAnsi"/>
              </w:rPr>
              <w:t>Šestiosý průmyslový robot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BEF3A" w14:textId="00814C0C" w:rsidR="00B47983" w:rsidRPr="00C16997" w:rsidRDefault="00470503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950973104"/>
            <w:placeholder>
              <w:docPart w:val="C1FC4D2BB85A46AB93ED9948E144A4B5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color w:val="767171" w:themeColor="background2" w:themeShade="80"/>
                </w:rPr>
                <w:id w:val="2085092632"/>
                <w:placeholder>
                  <w:docPart w:val="E268657FA9CA4CE2962D5AD6C20BAB68"/>
                </w:placeholder>
              </w:sdtPr>
              <w:sdtEndPr/>
              <w:sdtContent>
                <w:tc>
                  <w:tcPr>
                    <w:tcW w:w="40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7DA572D0" w14:textId="78627D1C" w:rsidR="00B47983" w:rsidRPr="00E021A2" w:rsidRDefault="003E025E" w:rsidP="00B47983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color w:val="767171" w:themeColor="background2" w:themeShade="80"/>
                      </w:rPr>
                    </w:pPr>
                    <w:r w:rsidRPr="00E021A2">
                      <w:rPr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Klikněte a uveďte ANO/NE</w:t>
                    </w:r>
                    <w:r w:rsidRPr="00E021A2">
                      <w:rPr>
                        <w:rStyle w:val="Zstupntext"/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.</w:t>
                    </w:r>
                  </w:p>
                </w:tc>
              </w:sdtContent>
            </w:sdt>
          </w:sdtContent>
        </w:sdt>
      </w:tr>
      <w:tr w:rsidR="00B47983" w:rsidRPr="00C16997" w14:paraId="22A00B84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56E4DF" w14:textId="119D073B" w:rsidR="00B47983" w:rsidRPr="00463388" w:rsidRDefault="00136EE2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463388">
              <w:rPr>
                <w:rFonts w:asciiTheme="majorHAnsi" w:hAnsiTheme="majorHAnsi" w:cstheme="majorHAnsi"/>
              </w:rPr>
              <w:t>Maximální nosnost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96E680" w14:textId="00278CE5" w:rsidR="00B47983" w:rsidRPr="00463388" w:rsidRDefault="00B54980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Max </w:t>
            </w:r>
            <w:r w:rsidR="005446FA" w:rsidRPr="00463388">
              <w:rPr>
                <w:rFonts w:asciiTheme="majorHAnsi" w:hAnsiTheme="majorHAnsi" w:cstheme="majorHAnsi"/>
              </w:rPr>
              <w:t>61</w:t>
            </w:r>
            <w:r w:rsidR="00167780">
              <w:rPr>
                <w:rFonts w:asciiTheme="majorHAnsi" w:hAnsiTheme="majorHAnsi" w:cstheme="majorHAnsi"/>
              </w:rPr>
              <w:t xml:space="preserve"> </w:t>
            </w:r>
            <w:r w:rsidR="005446FA" w:rsidRPr="00463388">
              <w:rPr>
                <w:rFonts w:asciiTheme="majorHAnsi" w:hAnsiTheme="majorHAnsi" w:cstheme="majorHAnsi"/>
              </w:rPr>
              <w:t>kg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010604191"/>
            <w:placeholder>
              <w:docPart w:val="1ED177632B04453F98561832D4A1FE73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1158BC6" w14:textId="73EFDBE7" w:rsidR="00B47983" w:rsidRPr="00E021A2" w:rsidRDefault="00B47983" w:rsidP="00B4798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47983" w:rsidRPr="00C16997" w14:paraId="43331896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6994F9" w14:textId="11498774" w:rsidR="00B47983" w:rsidRPr="00463388" w:rsidRDefault="00CD796F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463388">
              <w:rPr>
                <w:rFonts w:asciiTheme="majorHAnsi" w:hAnsiTheme="majorHAnsi" w:cstheme="majorHAnsi"/>
              </w:rPr>
              <w:t>Pracovní rozsah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502D3" w14:textId="3E1BBE8F" w:rsidR="00B47983" w:rsidRPr="00463388" w:rsidRDefault="00846C02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min. </w:t>
            </w:r>
            <w:r w:rsidR="00580538" w:rsidRPr="00463388">
              <w:rPr>
                <w:rFonts w:asciiTheme="majorHAnsi" w:hAnsiTheme="majorHAnsi" w:cstheme="majorHAnsi"/>
              </w:rPr>
              <w:t>2500 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346945181"/>
            <w:placeholder>
              <w:docPart w:val="6C4AE463DD4B4808AB03C94DE46B91F4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8CA47D9" w14:textId="61D345D6" w:rsidR="00B47983" w:rsidRPr="00E021A2" w:rsidRDefault="00B47983" w:rsidP="00B4798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B47983" w:rsidRPr="00C16997" w14:paraId="77035B11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3EABC" w14:textId="6952BF50" w:rsidR="00B47983" w:rsidRPr="008C165C" w:rsidRDefault="00E6052E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3151ED">
              <w:rPr>
                <w:rFonts w:asciiTheme="majorHAnsi" w:hAnsiTheme="majorHAnsi" w:cstheme="majorHAnsi"/>
              </w:rPr>
              <w:t>Konzole pro uchycení na podlahu vedle stroje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1911CE4" w14:textId="07D401B7" w:rsidR="00B47983" w:rsidRPr="008C165C" w:rsidRDefault="00470503" w:rsidP="00B47983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761714634"/>
            <w:placeholder>
              <w:docPart w:val="3D834D5703F74F869F59C760550CECD7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color w:val="767171" w:themeColor="background2" w:themeShade="80"/>
                </w:rPr>
                <w:id w:val="-1395202478"/>
                <w:placeholder>
                  <w:docPart w:val="EC0653BE3B144446934D8BDDDBAC26B5"/>
                </w:placeholder>
              </w:sdtPr>
              <w:sdtEndPr/>
              <w:sdtContent>
                <w:tc>
                  <w:tcPr>
                    <w:tcW w:w="40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770E348F" w14:textId="2A6B7317" w:rsidR="00B47983" w:rsidRPr="00E021A2" w:rsidRDefault="00E6052E" w:rsidP="00B47983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color w:val="767171" w:themeColor="background2" w:themeShade="80"/>
                      </w:rPr>
                    </w:pPr>
                    <w:r w:rsidRPr="00E021A2">
                      <w:rPr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Klikněte a uveďte ANO/NE</w:t>
                    </w:r>
                    <w:r w:rsidRPr="00E021A2">
                      <w:rPr>
                        <w:rStyle w:val="Zstupntext"/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.</w:t>
                    </w:r>
                  </w:p>
                </w:tc>
              </w:sdtContent>
            </w:sdt>
          </w:sdtContent>
        </w:sdt>
      </w:tr>
      <w:tr w:rsidR="00317B8D" w:rsidRPr="00C16997" w14:paraId="7416C40C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B700F8" w14:textId="5F315F53" w:rsidR="00317B8D" w:rsidRPr="00846C02" w:rsidRDefault="00F17AAC" w:rsidP="00317B8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46C02">
              <w:rPr>
                <w:rFonts w:asciiTheme="majorHAnsi" w:hAnsiTheme="majorHAnsi" w:cstheme="majorHAnsi"/>
              </w:rPr>
              <w:t>Tlakové okruhy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ACD866" w14:textId="0C6B24C0" w:rsidR="00317B8D" w:rsidRPr="00095B31" w:rsidRDefault="00846C02" w:rsidP="00317B8D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B83C62">
              <w:rPr>
                <w:rFonts w:asciiTheme="majorHAnsi" w:hAnsiTheme="majorHAnsi" w:cstheme="majorHAnsi"/>
              </w:rPr>
              <w:t>in</w:t>
            </w:r>
            <w:r w:rsidR="0055136F">
              <w:rPr>
                <w:rFonts w:asciiTheme="majorHAnsi" w:hAnsiTheme="majorHAnsi" w:cstheme="majorHAnsi"/>
              </w:rPr>
              <w:t>.</w:t>
            </w:r>
            <w:r w:rsidR="00B83C62">
              <w:rPr>
                <w:rFonts w:asciiTheme="majorHAnsi" w:hAnsiTheme="majorHAnsi" w:cstheme="majorHAnsi"/>
              </w:rPr>
              <w:t xml:space="preserve"> </w:t>
            </w:r>
            <w:r w:rsidR="00035439">
              <w:rPr>
                <w:rFonts w:asciiTheme="majorHAnsi" w:hAnsiTheme="majorHAnsi" w:cstheme="majorHAnsi"/>
              </w:rPr>
              <w:t>4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809162327"/>
            <w:placeholder>
              <w:docPart w:val="30CA986777454FD9B260240CD7BA0586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color w:val="767171" w:themeColor="background2" w:themeShade="80"/>
                </w:rPr>
                <w:id w:val="-2055380927"/>
                <w:placeholder>
                  <w:docPart w:val="48A4211536594B97B526B84A1483F9F9"/>
                </w:placeholder>
              </w:sdtPr>
              <w:sdtEndPr/>
              <w:sdtContent>
                <w:tc>
                  <w:tcPr>
                    <w:tcW w:w="40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3FF6A4A2" w14:textId="7846B99A" w:rsidR="00317B8D" w:rsidRPr="00E021A2" w:rsidRDefault="00BB149F" w:rsidP="00317B8D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color w:val="767171" w:themeColor="background2" w:themeShade="80"/>
                      </w:rPr>
                    </w:pPr>
                    <w:r w:rsidRPr="00E021A2">
                      <w:rPr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Klikněte a uveďte hodnotu parametru</w:t>
                    </w:r>
                  </w:p>
                </w:tc>
              </w:sdtContent>
            </w:sdt>
          </w:sdtContent>
        </w:sdt>
      </w:tr>
      <w:tr w:rsidR="00035439" w:rsidRPr="00C16997" w14:paraId="1BB6680F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0A96A0" w14:textId="440E4506" w:rsidR="00035439" w:rsidRPr="00846C02" w:rsidRDefault="00035439" w:rsidP="0003543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46C02">
              <w:rPr>
                <w:rFonts w:asciiTheme="majorHAnsi" w:hAnsiTheme="majorHAnsi" w:cstheme="majorHAnsi"/>
              </w:rPr>
              <w:t>Vakuové okruhy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C414E5E" w14:textId="57D2701A" w:rsidR="00035439" w:rsidRPr="00095B31" w:rsidRDefault="00846C02" w:rsidP="00035439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B83C62">
              <w:rPr>
                <w:rFonts w:asciiTheme="majorHAnsi" w:hAnsiTheme="majorHAnsi" w:cstheme="majorHAnsi"/>
              </w:rPr>
              <w:t>in</w:t>
            </w:r>
            <w:r w:rsidR="0055136F">
              <w:rPr>
                <w:rFonts w:asciiTheme="majorHAnsi" w:hAnsiTheme="majorHAnsi" w:cstheme="majorHAnsi"/>
              </w:rPr>
              <w:t>.</w:t>
            </w:r>
            <w:r w:rsidR="00B83C62">
              <w:rPr>
                <w:rFonts w:asciiTheme="majorHAnsi" w:hAnsiTheme="majorHAnsi" w:cstheme="majorHAnsi"/>
              </w:rPr>
              <w:t xml:space="preserve"> </w:t>
            </w:r>
            <w:r w:rsidR="00035439">
              <w:rPr>
                <w:rFonts w:asciiTheme="majorHAnsi" w:hAnsiTheme="majorHAnsi" w:cstheme="majorHAnsi"/>
              </w:rPr>
              <w:t>4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874379935"/>
            <w:placeholder>
              <w:docPart w:val="B3E2F3D1514C4EEC9556A073FD4C8321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color w:val="767171" w:themeColor="background2" w:themeShade="80"/>
                </w:rPr>
                <w:id w:val="-107347945"/>
                <w:placeholder>
                  <w:docPart w:val="6BF8BADA5556481DAAE4829F50146D48"/>
                </w:placeholder>
              </w:sdtPr>
              <w:sdtEndPr/>
              <w:sdtContent>
                <w:tc>
                  <w:tcPr>
                    <w:tcW w:w="40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6068489C" w14:textId="649DBA29" w:rsidR="00035439" w:rsidRPr="00E021A2" w:rsidRDefault="00BB149F" w:rsidP="00035439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color w:val="767171" w:themeColor="background2" w:themeShade="80"/>
                      </w:rPr>
                    </w:pPr>
                    <w:r w:rsidRPr="00E021A2">
                      <w:rPr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Klikněte a uveďte hodnotu parametru</w:t>
                    </w:r>
                  </w:p>
                </w:tc>
              </w:sdtContent>
            </w:sdt>
          </w:sdtContent>
        </w:sdt>
      </w:tr>
      <w:tr w:rsidR="00035439" w:rsidRPr="00C16997" w14:paraId="0EA16028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98FE7" w14:textId="577BDB9E" w:rsidR="00035439" w:rsidRPr="00D90F63" w:rsidRDefault="00B52D7C" w:rsidP="00035439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B52D7C">
              <w:rPr>
                <w:rFonts w:asciiTheme="majorHAnsi" w:hAnsiTheme="majorHAnsi" w:cstheme="majorHAnsi"/>
              </w:rPr>
              <w:t>Propojovací kabel řízení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127254" w14:textId="0854E265" w:rsidR="00035439" w:rsidRPr="00D90F63" w:rsidRDefault="00846C02" w:rsidP="00035439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</w:t>
            </w:r>
            <w:r w:rsidR="00B83C62">
              <w:rPr>
                <w:rFonts w:asciiTheme="majorHAnsi" w:hAnsiTheme="majorHAnsi" w:cstheme="majorHAnsi"/>
              </w:rPr>
              <w:t>in</w:t>
            </w:r>
            <w:r w:rsidR="0055136F">
              <w:rPr>
                <w:rFonts w:asciiTheme="majorHAnsi" w:hAnsiTheme="majorHAnsi" w:cstheme="majorHAnsi"/>
              </w:rPr>
              <w:t>.</w:t>
            </w:r>
            <w:r w:rsidR="00B83C62">
              <w:rPr>
                <w:rFonts w:asciiTheme="majorHAnsi" w:hAnsiTheme="majorHAnsi" w:cstheme="majorHAnsi"/>
              </w:rPr>
              <w:t xml:space="preserve"> </w:t>
            </w:r>
            <w:r w:rsidR="00B52D7C">
              <w:rPr>
                <w:rFonts w:asciiTheme="majorHAnsi" w:hAnsiTheme="majorHAnsi" w:cstheme="majorHAnsi"/>
              </w:rPr>
              <w:t>15</w:t>
            </w:r>
            <w:r w:rsidR="00167780">
              <w:rPr>
                <w:rFonts w:asciiTheme="majorHAnsi" w:hAnsiTheme="majorHAnsi" w:cstheme="majorHAnsi"/>
              </w:rPr>
              <w:t xml:space="preserve"> </w:t>
            </w:r>
            <w:r w:rsidR="00B52D7C">
              <w:rPr>
                <w:rFonts w:asciiTheme="majorHAnsi" w:hAnsiTheme="majorHAnsi" w:cstheme="majorHAnsi"/>
              </w:rPr>
              <w:t>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577017972"/>
            <w:placeholder>
              <w:docPart w:val="95E87397DE2B4D9DAD31BB0840DEC6EF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color w:val="767171" w:themeColor="background2" w:themeShade="80"/>
                </w:rPr>
                <w:id w:val="-1190521831"/>
                <w:placeholder>
                  <w:docPart w:val="CCC8A8F786B145C1BDB88E2C572D23B6"/>
                </w:placeholder>
              </w:sdtPr>
              <w:sdtEndPr/>
              <w:sdtContent>
                <w:sdt>
                  <w:sdtPr>
                    <w:rPr>
                      <w:rFonts w:asciiTheme="majorHAnsi" w:hAnsiTheme="majorHAnsi" w:cstheme="majorHAnsi"/>
                      <w:color w:val="767171" w:themeColor="background2" w:themeShade="80"/>
                    </w:rPr>
                    <w:id w:val="-239340980"/>
                    <w:placeholder>
                      <w:docPart w:val="0674C764EE294536A1DFED90F21CBC93"/>
                    </w:placeholder>
                  </w:sdtPr>
                  <w:sdtEndPr/>
                  <w:sdtContent>
                    <w:tc>
                      <w:tcPr>
                        <w:tcW w:w="408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vAlign w:val="center"/>
                      </w:tcPr>
                      <w:p w14:paraId="09B8B917" w14:textId="6184D829" w:rsidR="00035439" w:rsidRPr="00E021A2" w:rsidRDefault="00BB149F" w:rsidP="00035439">
                        <w:pPr>
                          <w:spacing w:after="0" w:line="276" w:lineRule="auto"/>
                          <w:jc w:val="both"/>
                          <w:rPr>
                            <w:rFonts w:asciiTheme="majorHAnsi" w:hAnsiTheme="majorHAnsi" w:cstheme="majorHAnsi"/>
                            <w:color w:val="767171" w:themeColor="background2" w:themeShade="80"/>
                          </w:rPr>
                        </w:pPr>
                        <w:r w:rsidRPr="00E021A2">
                          <w:rPr>
                            <w:rFonts w:asciiTheme="majorHAnsi" w:hAnsiTheme="majorHAnsi" w:cstheme="majorHAnsi"/>
                            <w:color w:val="767171" w:themeColor="background2" w:themeShade="80"/>
                            <w:highlight w:val="yellow"/>
                          </w:rPr>
                          <w:t>Klikněte a uveďte hodnotu parametru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22123D" w:rsidRPr="00C16997" w14:paraId="2C30B8D5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3BBF95" w14:textId="244A4898" w:rsidR="0022123D" w:rsidRPr="0022123D" w:rsidRDefault="0022123D" w:rsidP="0022123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22123D">
              <w:rPr>
                <w:rFonts w:asciiTheme="majorHAnsi" w:hAnsiTheme="majorHAnsi" w:cstheme="majorHAnsi"/>
              </w:rPr>
              <w:t>Komunikační jazyk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317A31" w14:textId="79B80F68" w:rsidR="0022123D" w:rsidRPr="0022123D" w:rsidRDefault="00846C02" w:rsidP="0022123D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č</w:t>
            </w:r>
            <w:r w:rsidR="0022123D" w:rsidRPr="0022123D">
              <w:rPr>
                <w:rFonts w:asciiTheme="majorHAnsi" w:hAnsiTheme="majorHAnsi" w:cstheme="majorHAnsi"/>
              </w:rPr>
              <w:t>eština</w:t>
            </w:r>
            <w:r w:rsidR="00FC51CC">
              <w:rPr>
                <w:rFonts w:asciiTheme="majorHAnsi" w:hAnsiTheme="majorHAnsi" w:cstheme="majorHAnsi"/>
              </w:rPr>
              <w:t xml:space="preserve"> nebo</w:t>
            </w:r>
            <w:r w:rsidR="0022123D" w:rsidRPr="0022123D">
              <w:rPr>
                <w:rFonts w:asciiTheme="majorHAnsi" w:hAnsiTheme="majorHAnsi" w:cstheme="majorHAnsi"/>
              </w:rPr>
              <w:t xml:space="preserve"> angličtina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643571325"/>
            <w:placeholder>
              <w:docPart w:val="A617DE86E2494D378641B0C1D9634A2C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color w:val="767171" w:themeColor="background2" w:themeShade="80"/>
                </w:rPr>
                <w:id w:val="1157507207"/>
                <w:placeholder>
                  <w:docPart w:val="F3E146249EA54B4DBD65F68A696B359F"/>
                </w:placeholder>
              </w:sdtPr>
              <w:sdtEndPr/>
              <w:sdtContent>
                <w:tc>
                  <w:tcPr>
                    <w:tcW w:w="408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17297315" w14:textId="35E0BD15" w:rsidR="0022123D" w:rsidRDefault="0022123D" w:rsidP="0022123D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color w:val="767171" w:themeColor="background2" w:themeShade="80"/>
                      </w:rPr>
                    </w:pPr>
                    <w:r w:rsidRPr="00E021A2">
                      <w:rPr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Klikněte a uveďte ANO/NE</w:t>
                    </w:r>
                    <w:r w:rsidRPr="00E021A2">
                      <w:rPr>
                        <w:rStyle w:val="Zstupntext"/>
                        <w:rFonts w:asciiTheme="majorHAnsi" w:hAnsiTheme="majorHAnsi" w:cstheme="majorHAnsi"/>
                        <w:color w:val="767171" w:themeColor="background2" w:themeShade="80"/>
                        <w:highlight w:val="yellow"/>
                      </w:rPr>
                      <w:t>.</w:t>
                    </w:r>
                  </w:p>
                </w:tc>
              </w:sdtContent>
            </w:sdt>
          </w:sdtContent>
        </w:sdt>
      </w:tr>
      <w:tr w:rsidR="0022123D" w:rsidRPr="00C16997" w14:paraId="1E0A8D52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A78182" w14:textId="33F1DDE0" w:rsidR="0022123D" w:rsidRPr="00877549" w:rsidRDefault="0062745C" w:rsidP="0022123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lastRenderedPageBreak/>
              <w:t>Integrované řízení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0411F" w14:textId="649FBF81" w:rsidR="0022123D" w:rsidRPr="00877549" w:rsidRDefault="002B2681" w:rsidP="0022123D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800828835"/>
            <w:placeholder>
              <w:docPart w:val="AB8F2E6497DC4E6A807B1592F10EBE57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6F4DDA" w14:textId="61BC2867" w:rsidR="0022123D" w:rsidRDefault="0062745C" w:rsidP="0022123D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22123D" w:rsidRPr="00C16997" w14:paraId="53AF1775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667252" w14:textId="3E2B1710" w:rsidR="0022123D" w:rsidRPr="00877549" w:rsidRDefault="004B579D" w:rsidP="0022123D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Vedení médií 3-6 osa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63C9041" w14:textId="018B4068" w:rsidR="0022123D" w:rsidRPr="00877549" w:rsidRDefault="002B2681" w:rsidP="0022123D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611982185"/>
            <w:placeholder>
              <w:docPart w:val="2E86F7588FCD4198A18F7558C5BA53F6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C76C6A2" w14:textId="67A5A19A" w:rsidR="0022123D" w:rsidRDefault="004B579D" w:rsidP="0022123D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257D7" w:rsidRPr="00C16997" w14:paraId="2BFDF2E8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DDC0BC" w14:textId="7224710A" w:rsidR="00B257D7" w:rsidRPr="00877549" w:rsidRDefault="00A20FC4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Kompletní oplocení pracoviště vč. vstupních dveří dle Euromap78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37EB73" w14:textId="5E4B7004" w:rsidR="00B257D7" w:rsidRPr="00877549" w:rsidRDefault="002B2681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610118442"/>
            <w:placeholder>
              <w:docPart w:val="80F023518AD24DF08D9863898481EDA2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5507DFB" w14:textId="49CC2A71" w:rsidR="00B257D7" w:rsidRDefault="00A20FC4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257D7" w:rsidRPr="00C16997" w14:paraId="64CE6C24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CFD3D4" w14:textId="3C5E256A" w:rsidR="00B257D7" w:rsidRPr="00877549" w:rsidRDefault="009D43B5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Dopravník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FE373E" w14:textId="5FD324D1" w:rsidR="00B257D7" w:rsidRPr="00877549" w:rsidRDefault="002B2681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746385783"/>
            <w:placeholder>
              <w:docPart w:val="6D510570E21143ECBCCE98F42BCD0E0A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B9A2D72" w14:textId="6A8104F4" w:rsidR="00B257D7" w:rsidRDefault="009D43B5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257D7" w:rsidRPr="00C16997" w14:paraId="7D37CF00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787790" w14:textId="1632183D" w:rsidR="00B257D7" w:rsidRPr="00877549" w:rsidRDefault="00313E69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Šířka pasu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8FB9F0" w14:textId="3CDAA946" w:rsidR="00B257D7" w:rsidRPr="00877549" w:rsidRDefault="00AA6EDF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 w:rsidRPr="00877549">
              <w:rPr>
                <w:rFonts w:asciiTheme="majorHAnsi" w:hAnsiTheme="majorHAnsi" w:cstheme="majorHAnsi"/>
              </w:rPr>
              <w:t>1</w:t>
            </w:r>
            <w:r w:rsidR="00B741F1">
              <w:rPr>
                <w:rFonts w:asciiTheme="majorHAnsi" w:hAnsiTheme="majorHAnsi" w:cstheme="majorHAnsi"/>
              </w:rPr>
              <w:t>2</w:t>
            </w:r>
            <w:r w:rsidRPr="00877549">
              <w:rPr>
                <w:rFonts w:asciiTheme="majorHAnsi" w:hAnsiTheme="majorHAnsi" w:cstheme="majorHAnsi"/>
              </w:rPr>
              <w:t>50</w:t>
            </w:r>
            <w:r w:rsidR="00E1775C">
              <w:rPr>
                <w:rFonts w:asciiTheme="majorHAnsi" w:hAnsiTheme="majorHAnsi" w:cstheme="majorHAnsi"/>
              </w:rPr>
              <w:t xml:space="preserve"> - 14</w:t>
            </w:r>
            <w:r w:rsidR="00B741F1">
              <w:rPr>
                <w:rFonts w:asciiTheme="majorHAnsi" w:hAnsiTheme="majorHAnsi" w:cstheme="majorHAnsi"/>
              </w:rPr>
              <w:t>5</w:t>
            </w:r>
            <w:r w:rsidR="00E1775C">
              <w:rPr>
                <w:rFonts w:asciiTheme="majorHAnsi" w:hAnsiTheme="majorHAnsi" w:cstheme="majorHAnsi"/>
              </w:rPr>
              <w:t>0</w:t>
            </w:r>
            <w:proofErr w:type="gramEnd"/>
            <w:r w:rsidR="00E1775C">
              <w:rPr>
                <w:rFonts w:asciiTheme="majorHAnsi" w:hAnsiTheme="majorHAnsi" w:cstheme="majorHAnsi"/>
              </w:rPr>
              <w:t xml:space="preserve"> </w:t>
            </w:r>
            <w:r w:rsidRPr="00877549">
              <w:rPr>
                <w:rFonts w:asciiTheme="majorHAnsi" w:hAnsiTheme="majorHAnsi" w:cstheme="majorHAnsi"/>
              </w:rPr>
              <w:t>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970576453"/>
            <w:placeholder>
              <w:docPart w:val="3E14EE378BAD4DEC9D0818C7A9FD001D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EDCF1DE" w14:textId="2EEE2CF3" w:rsidR="00B257D7" w:rsidRDefault="00C37D6E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B257D7" w:rsidRPr="00C16997" w14:paraId="6F326743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CA1E0" w14:textId="414EF8FB" w:rsidR="00B257D7" w:rsidRPr="00877549" w:rsidRDefault="00C37D6E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Délka dopravníku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CAEC2F" w14:textId="5252D955" w:rsidR="00B257D7" w:rsidRPr="00877549" w:rsidRDefault="00B741F1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 xml:space="preserve">2900 - </w:t>
            </w:r>
            <w:r w:rsidR="009D190B" w:rsidRPr="00877549">
              <w:rPr>
                <w:rFonts w:asciiTheme="majorHAnsi" w:hAnsiTheme="majorHAnsi" w:cstheme="majorHAnsi"/>
              </w:rPr>
              <w:t>3</w:t>
            </w:r>
            <w:r>
              <w:rPr>
                <w:rFonts w:asciiTheme="majorHAnsi" w:hAnsiTheme="majorHAnsi" w:cstheme="majorHAnsi"/>
              </w:rPr>
              <w:t>1</w:t>
            </w:r>
            <w:r w:rsidR="009D190B" w:rsidRPr="00877549">
              <w:rPr>
                <w:rFonts w:asciiTheme="majorHAnsi" w:hAnsiTheme="majorHAnsi" w:cstheme="majorHAnsi"/>
              </w:rPr>
              <w:t>00</w:t>
            </w:r>
            <w:proofErr w:type="gramEnd"/>
            <w:r w:rsidR="00E1775C">
              <w:rPr>
                <w:rFonts w:asciiTheme="majorHAnsi" w:hAnsiTheme="majorHAnsi" w:cstheme="majorHAnsi"/>
              </w:rPr>
              <w:t xml:space="preserve"> </w:t>
            </w:r>
            <w:r w:rsidR="009D190B" w:rsidRPr="00877549">
              <w:rPr>
                <w:rFonts w:asciiTheme="majorHAnsi" w:hAnsiTheme="majorHAnsi" w:cstheme="majorHAnsi"/>
              </w:rPr>
              <w:t>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67374034"/>
            <w:placeholder>
              <w:docPart w:val="9FD2FFA0D6F84D5B99B71E2220872E7F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7D3B0CC" w14:textId="568A5009" w:rsidR="00B257D7" w:rsidRDefault="00C37D6E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C37D6E" w:rsidRPr="00C16997" w14:paraId="68E0E0FF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054FA1" w14:textId="72F8AB48" w:rsidR="00C37D6E" w:rsidRPr="00877549" w:rsidRDefault="007E129B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Vyklízení dopravníku, vč. 2 světelných závor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FCC9546" w14:textId="24ED5F82" w:rsidR="00C37D6E" w:rsidRPr="00877549" w:rsidRDefault="002B2681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240152914"/>
            <w:placeholder>
              <w:docPart w:val="2FC0B484D5F04F9C937CD3248C12FF83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6878AB4" w14:textId="5B8DAC1C" w:rsidR="00C37D6E" w:rsidRDefault="00423DAE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C37D6E" w:rsidRPr="00C16997" w14:paraId="46091F15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E41B3D" w14:textId="7F1174CF" w:rsidR="00C37D6E" w:rsidRPr="00877549" w:rsidRDefault="00423DAE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Bezpečnostní tunel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F5BFE2" w14:textId="1F7DA928" w:rsidR="00C37D6E" w:rsidRPr="00877549" w:rsidRDefault="00423DAE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min. výška 300</w:t>
            </w:r>
            <w:r w:rsidR="00C2612F">
              <w:rPr>
                <w:rFonts w:asciiTheme="majorHAnsi" w:hAnsiTheme="majorHAnsi" w:cstheme="majorHAnsi"/>
              </w:rPr>
              <w:t xml:space="preserve"> </w:t>
            </w:r>
            <w:r w:rsidRPr="00877549">
              <w:rPr>
                <w:rFonts w:asciiTheme="majorHAnsi" w:hAnsiTheme="majorHAnsi" w:cstheme="majorHAnsi"/>
              </w:rPr>
              <w:t>mm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770541475"/>
            <w:placeholder>
              <w:docPart w:val="15BC760B0371471496E29B3130B4D7A6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CCF414E" w14:textId="470CE3FA" w:rsidR="00C37D6E" w:rsidRDefault="00423DAE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hodnotu parametru</w:t>
                </w:r>
              </w:p>
            </w:tc>
          </w:sdtContent>
        </w:sdt>
      </w:tr>
      <w:tr w:rsidR="00204C13" w:rsidRPr="00C16997" w14:paraId="0874CE0D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252F9E" w14:textId="041173BC" w:rsidR="00204C13" w:rsidRPr="00877549" w:rsidRDefault="00204C13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CE certifikace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A09331" w14:textId="3315E455" w:rsidR="00204C13" w:rsidRPr="00877549" w:rsidRDefault="002B2681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-147979045"/>
            <w:placeholder>
              <w:docPart w:val="4180BF5D71E548BCBE4EBB0B1C3EBC15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73BB3FD" w14:textId="4FA27B3A" w:rsidR="00204C13" w:rsidRDefault="00877549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  <w:tr w:rsidR="00877549" w:rsidRPr="00C16997" w14:paraId="466F77B6" w14:textId="77777777" w:rsidTr="001B7CEE">
        <w:tc>
          <w:tcPr>
            <w:tcW w:w="2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41D001" w14:textId="3D505783" w:rsidR="00877549" w:rsidRPr="00877549" w:rsidRDefault="00877549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 w:rsidRPr="00877549">
              <w:rPr>
                <w:rFonts w:asciiTheme="majorHAnsi" w:hAnsiTheme="majorHAnsi" w:cstheme="majorHAnsi"/>
              </w:rPr>
              <w:t>Uvedení do provozu do suchého cyklu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FD5827E" w14:textId="22D578C6" w:rsidR="00877549" w:rsidRPr="00877549" w:rsidRDefault="002B2681" w:rsidP="00B257D7">
            <w:pPr>
              <w:spacing w:after="0" w:line="276" w:lineRule="auto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ANO</w:t>
            </w:r>
          </w:p>
        </w:tc>
        <w:sdt>
          <w:sdtPr>
            <w:rPr>
              <w:rFonts w:asciiTheme="majorHAnsi" w:hAnsiTheme="majorHAnsi" w:cstheme="majorHAnsi"/>
              <w:color w:val="767171" w:themeColor="background2" w:themeShade="80"/>
            </w:rPr>
            <w:id w:val="1570765374"/>
            <w:placeholder>
              <w:docPart w:val="941EFCDA520B4D8D92A92E51D77D8548"/>
            </w:placeholder>
          </w:sdtPr>
          <w:sdtEndPr/>
          <w:sdtContent>
            <w:tc>
              <w:tcPr>
                <w:tcW w:w="408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CFBE43A" w14:textId="4A8B5D07" w:rsidR="00877549" w:rsidRDefault="00877549" w:rsidP="00B257D7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color w:val="767171" w:themeColor="background2" w:themeShade="80"/>
                  </w:rPr>
                </w:pPr>
                <w:r w:rsidRPr="00E021A2">
                  <w:rPr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Klikněte a uveďte ANO/NE</w:t>
                </w:r>
                <w:r w:rsidRPr="00E021A2">
                  <w:rPr>
                    <w:rStyle w:val="Zstupntext"/>
                    <w:rFonts w:asciiTheme="majorHAnsi" w:hAnsiTheme="majorHAnsi" w:cstheme="majorHAnsi"/>
                    <w:color w:val="767171" w:themeColor="background2" w:themeShade="80"/>
                    <w:highlight w:val="yellow"/>
                  </w:rPr>
                  <w:t>.</w:t>
                </w:r>
              </w:p>
            </w:tc>
          </w:sdtContent>
        </w:sdt>
      </w:tr>
    </w:tbl>
    <w:p w14:paraId="5B0322EA" w14:textId="77777777" w:rsidR="00494E93" w:rsidRPr="00C16997" w:rsidRDefault="00494E93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446"/>
        <w:gridCol w:w="5783"/>
      </w:tblGrid>
      <w:tr w:rsidR="00494E93" w:rsidRPr="00C16997" w14:paraId="5D03C2CE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CF1D3D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>Výrobce zařízení</w:t>
            </w:r>
          </w:p>
        </w:tc>
        <w:sdt>
          <w:sdtPr>
            <w:rPr>
              <w:rFonts w:asciiTheme="majorHAnsi" w:hAnsiTheme="majorHAnsi" w:cstheme="majorHAnsi"/>
            </w:rPr>
            <w:id w:val="-1929262243"/>
            <w:placeholder>
              <w:docPart w:val="4FD603A4AA894D4C9CBDACA2DBE66646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7A195FD" w14:textId="021264A2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  <w:tr w:rsidR="00494E93" w:rsidRPr="00C16997" w14:paraId="662CC77F" w14:textId="77777777" w:rsidTr="001B7CEE"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554601" w14:textId="77777777" w:rsidR="00494E93" w:rsidRPr="00C16997" w:rsidRDefault="00494E93" w:rsidP="00494E93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 w:rsidRPr="00C16997">
              <w:rPr>
                <w:rFonts w:asciiTheme="majorHAnsi" w:hAnsiTheme="majorHAnsi" w:cstheme="majorHAnsi"/>
              </w:rPr>
              <w:t>Typové označení zařízení</w:t>
            </w:r>
          </w:p>
        </w:tc>
        <w:sdt>
          <w:sdtPr>
            <w:rPr>
              <w:rFonts w:asciiTheme="majorHAnsi" w:hAnsiTheme="majorHAnsi" w:cstheme="majorHAnsi"/>
            </w:rPr>
            <w:id w:val="1116492364"/>
            <w:placeholder>
              <w:docPart w:val="34DC79E45B3A4DBAAEFF4D68947FDAC1"/>
            </w:placeholder>
            <w:showingPlcHdr/>
          </w:sdtPr>
          <w:sdtEndPr/>
          <w:sdtContent>
            <w:tc>
              <w:tcPr>
                <w:tcW w:w="578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66B8728" w14:textId="43D1EB13" w:rsidR="00494E93" w:rsidRPr="00C16997" w:rsidRDefault="001B7CEE" w:rsidP="00494E93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</w:rPr>
                </w:pPr>
                <w:r w:rsidRPr="00C16997">
                  <w:rPr>
                    <w:rStyle w:val="Zstupntext"/>
                    <w:rFonts w:asciiTheme="majorHAnsi" w:hAnsiTheme="majorHAnsi" w:cstheme="majorHAnsi"/>
                    <w:highlight w:val="yellow"/>
                  </w:rPr>
                  <w:t>Klikněte nebo klepněte sem a zadejte text.</w:t>
                </w:r>
              </w:p>
            </w:tc>
          </w:sdtContent>
        </w:sdt>
      </w:tr>
    </w:tbl>
    <w:p w14:paraId="1965794E" w14:textId="77777777" w:rsidR="00110551" w:rsidRPr="00C16997" w:rsidRDefault="00110551" w:rsidP="00494E93">
      <w:pPr>
        <w:spacing w:line="276" w:lineRule="auto"/>
        <w:jc w:val="both"/>
        <w:rPr>
          <w:rFonts w:asciiTheme="majorHAnsi" w:hAnsiTheme="majorHAnsi" w:cstheme="majorHAnsi"/>
        </w:rPr>
      </w:pPr>
    </w:p>
    <w:tbl>
      <w:tblPr>
        <w:tblW w:w="9229" w:type="dxa"/>
        <w:tblInd w:w="-49" w:type="dxa"/>
        <w:tblLayout w:type="fixed"/>
        <w:tblLook w:val="0000" w:firstRow="0" w:lastRow="0" w:firstColumn="0" w:lastColumn="0" w:noHBand="0" w:noVBand="0"/>
      </w:tblPr>
      <w:tblGrid>
        <w:gridCol w:w="3305"/>
        <w:gridCol w:w="992"/>
        <w:gridCol w:w="2410"/>
        <w:gridCol w:w="2522"/>
      </w:tblGrid>
      <w:tr w:rsidR="00E00962" w:rsidRPr="00C16997" w14:paraId="201A4BFB" w14:textId="77777777" w:rsidTr="00E00962">
        <w:tc>
          <w:tcPr>
            <w:tcW w:w="9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1" w:themeFillTint="33"/>
            <w:vAlign w:val="center"/>
          </w:tcPr>
          <w:p w14:paraId="311F7D65" w14:textId="0B35D706" w:rsidR="00E00962" w:rsidRPr="00C16997" w:rsidRDefault="00E00962" w:rsidP="00E00962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Cenová kalkulace dodávky</w:t>
            </w:r>
          </w:p>
        </w:tc>
      </w:tr>
      <w:tr w:rsidR="00E00962" w:rsidRPr="00C16997" w14:paraId="4074A21D" w14:textId="77777777" w:rsidTr="005F350C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E1B02E" w14:textId="1FF9A119" w:rsidR="00E00962" w:rsidRPr="00C16997" w:rsidRDefault="00E00962" w:rsidP="00074388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Položka s názvem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439C13C8" w14:textId="1B552A73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MJ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1B87FA1E" w14:textId="0D3CF3AB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>Cena v</w:t>
            </w:r>
            <w:r w:rsidR="00CE4990">
              <w:rPr>
                <w:rFonts w:asciiTheme="majorHAnsi" w:hAnsiTheme="majorHAnsi" w:cstheme="majorHAnsi"/>
                <w:b/>
              </w:rPr>
              <w:t xml:space="preserve"> Kč nebo </w:t>
            </w:r>
            <w:r w:rsidR="00D45EAA">
              <w:rPr>
                <w:rFonts w:asciiTheme="majorHAnsi" w:hAnsiTheme="majorHAnsi" w:cstheme="majorHAnsi"/>
                <w:b/>
              </w:rPr>
              <w:t>EUR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 za MJ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09FF1" w14:textId="5628F459" w:rsidR="00E00962" w:rsidRPr="00C16997" w:rsidRDefault="00E00962" w:rsidP="00E00962">
            <w:pPr>
              <w:spacing w:after="0" w:line="276" w:lineRule="auto"/>
              <w:jc w:val="both"/>
              <w:rPr>
                <w:rFonts w:asciiTheme="majorHAnsi" w:hAnsiTheme="majorHAnsi" w:cstheme="majorHAnsi"/>
                <w:b/>
              </w:rPr>
            </w:pPr>
            <w:r w:rsidRPr="00C16997">
              <w:rPr>
                <w:rFonts w:asciiTheme="majorHAnsi" w:hAnsiTheme="majorHAnsi" w:cstheme="majorHAnsi"/>
                <w:b/>
              </w:rPr>
              <w:t xml:space="preserve">Cena v </w:t>
            </w:r>
            <w:r w:rsidR="00CE4990">
              <w:rPr>
                <w:rFonts w:asciiTheme="majorHAnsi" w:hAnsiTheme="majorHAnsi" w:cstheme="majorHAnsi"/>
                <w:b/>
              </w:rPr>
              <w:t xml:space="preserve">Kč nebo </w:t>
            </w:r>
            <w:r w:rsidR="00D45EAA">
              <w:rPr>
                <w:rFonts w:asciiTheme="majorHAnsi" w:hAnsiTheme="majorHAnsi" w:cstheme="majorHAnsi"/>
                <w:b/>
              </w:rPr>
              <w:t>EUR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 celkem</w:t>
            </w:r>
          </w:p>
        </w:tc>
      </w:tr>
      <w:tr w:rsidR="00137062" w:rsidRPr="00C16997" w14:paraId="0FB673B7" w14:textId="77777777" w:rsidTr="005F350C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4C93CC" w14:textId="2F43FE01" w:rsidR="00137062" w:rsidRDefault="00C25F81" w:rsidP="0007438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Vstřikolis </w:t>
            </w:r>
            <w:proofErr w:type="gramStart"/>
            <w:r>
              <w:rPr>
                <w:rFonts w:asciiTheme="majorHAnsi" w:hAnsiTheme="majorHAnsi" w:cstheme="majorHAnsi"/>
              </w:rPr>
              <w:t>1000t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74CED38C" w14:textId="60CF3EA6" w:rsidR="00137062" w:rsidRDefault="00C25F81" w:rsidP="0007438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ks</w:t>
            </w:r>
          </w:p>
        </w:tc>
        <w:sdt>
          <w:sdtPr>
            <w:rPr>
              <w:rFonts w:asciiTheme="majorHAnsi" w:hAnsiTheme="majorHAnsi" w:cstheme="majorHAnsi"/>
              <w:highlight w:val="yellow"/>
            </w:rPr>
            <w:id w:val="-1357340465"/>
            <w:placeholder>
              <w:docPart w:val="7F1343863BEB41F8A6A0135F92EB2A58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</w:tcBorders>
                <w:vAlign w:val="center"/>
              </w:tcPr>
              <w:p w14:paraId="3D9684EA" w14:textId="4247F8F4" w:rsidR="00137062" w:rsidRDefault="0089524F" w:rsidP="00074388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>
                  <w:rPr>
                    <w:rStyle w:val="Zstupntext"/>
                    <w:highlight w:val="yellow"/>
                  </w:rPr>
                  <w:t>Klikněte a zadejte hodnotu</w:t>
                </w:r>
                <w:r w:rsidRPr="001B7CEE">
                  <w:rPr>
                    <w:rStyle w:val="Zstupntext"/>
                    <w:highlight w:val="yellow"/>
                  </w:rPr>
                  <w:t>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highlight w:val="yellow"/>
            </w:rPr>
            <w:id w:val="1559437759"/>
            <w:placeholder>
              <w:docPart w:val="0B2D729E698644AE99F399ECE49458C3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b/>
                  <w:highlight w:val="yellow"/>
                </w:rPr>
                <w:id w:val="-274710765"/>
                <w:placeholder>
                  <w:docPart w:val="8E3C0FD953E04CE990CC766A9E744B19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tc>
                  <w:tcPr>
                    <w:tcW w:w="252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5275E3F1" w14:textId="0B657C62" w:rsidR="00137062" w:rsidRDefault="0089524F" w:rsidP="00E00962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b/>
                        <w:highlight w:val="yellow"/>
                      </w:rPr>
                    </w:pPr>
                    <w:r>
                      <w:rPr>
                        <w:rStyle w:val="Zstupntext"/>
                        <w:highlight w:val="yellow"/>
                      </w:rPr>
                      <w:t>Klikněte a zadejte hodnotu</w:t>
                    </w:r>
                    <w:r w:rsidRPr="001B7CEE">
                      <w:rPr>
                        <w:rStyle w:val="Zstupntext"/>
                        <w:highlight w:val="yellow"/>
                      </w:rPr>
                      <w:t>.</w:t>
                    </w:r>
                  </w:p>
                </w:tc>
              </w:sdtContent>
            </w:sdt>
          </w:sdtContent>
        </w:sdt>
      </w:tr>
      <w:tr w:rsidR="00E00962" w:rsidRPr="00C16997" w14:paraId="7FD8B20B" w14:textId="77777777" w:rsidTr="005F350C">
        <w:tc>
          <w:tcPr>
            <w:tcW w:w="3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2DDAAB1" w14:textId="01AA837E" w:rsidR="00E00962" w:rsidRPr="00C16997" w:rsidRDefault="00137062" w:rsidP="0007438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proofErr w:type="gramStart"/>
            <w:r>
              <w:rPr>
                <w:rFonts w:asciiTheme="majorHAnsi" w:hAnsiTheme="majorHAnsi" w:cstheme="majorHAnsi"/>
              </w:rPr>
              <w:t>6ti</w:t>
            </w:r>
            <w:proofErr w:type="gramEnd"/>
            <w:r>
              <w:rPr>
                <w:rFonts w:asciiTheme="majorHAnsi" w:hAnsiTheme="majorHAnsi" w:cstheme="majorHAnsi"/>
              </w:rPr>
              <w:t xml:space="preserve"> osý manipulační robot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14:paraId="24AABF9D" w14:textId="554F45BD" w:rsidR="00E00962" w:rsidRPr="00C16997" w:rsidRDefault="00D45EAA" w:rsidP="00074388">
            <w:pPr>
              <w:spacing w:after="0" w:line="276" w:lineRule="auto"/>
              <w:jc w:val="both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 ks</w:t>
            </w:r>
          </w:p>
        </w:tc>
        <w:sdt>
          <w:sdtPr>
            <w:rPr>
              <w:rFonts w:asciiTheme="majorHAnsi" w:hAnsiTheme="majorHAnsi" w:cstheme="majorHAnsi"/>
              <w:highlight w:val="yellow"/>
            </w:rPr>
            <w:id w:val="-443533064"/>
            <w:placeholder>
              <w:docPart w:val="51C66F4EA1514D68AC0D5BBCE335C97D"/>
            </w:placeholder>
            <w:showingPlcHdr/>
          </w:sdtPr>
          <w:sdtEndPr/>
          <w:sdtContent>
            <w:tc>
              <w:tcPr>
                <w:tcW w:w="2410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</w:tcBorders>
                <w:vAlign w:val="center"/>
              </w:tcPr>
              <w:p w14:paraId="708AE3E1" w14:textId="56C504B3" w:rsidR="00E00962" w:rsidRPr="00C16997" w:rsidRDefault="003912AF" w:rsidP="00074388">
                <w:pPr>
                  <w:spacing w:after="0" w:line="276" w:lineRule="auto"/>
                  <w:jc w:val="both"/>
                  <w:rPr>
                    <w:rFonts w:asciiTheme="majorHAnsi" w:hAnsiTheme="majorHAnsi" w:cstheme="majorHAnsi"/>
                    <w:highlight w:val="yellow"/>
                  </w:rPr>
                </w:pPr>
                <w:r>
                  <w:rPr>
                    <w:rStyle w:val="Zstupntext"/>
                    <w:highlight w:val="yellow"/>
                  </w:rPr>
                  <w:t>Klikněte a zadejte hodnotu</w:t>
                </w:r>
                <w:r w:rsidRPr="001B7CEE">
                  <w:rPr>
                    <w:rStyle w:val="Zstupntext"/>
                    <w:highlight w:val="yellow"/>
                  </w:rPr>
                  <w:t>.</w:t>
                </w:r>
              </w:p>
            </w:tc>
          </w:sdtContent>
        </w:sdt>
        <w:sdt>
          <w:sdtPr>
            <w:rPr>
              <w:rFonts w:asciiTheme="majorHAnsi" w:hAnsiTheme="majorHAnsi" w:cstheme="majorHAnsi"/>
              <w:b/>
              <w:highlight w:val="yellow"/>
            </w:rPr>
            <w:id w:val="-1595625729"/>
            <w:placeholder>
              <w:docPart w:val="FABE7A4607BC4EDBA52682AD8E045E52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b/>
                  <w:highlight w:val="yellow"/>
                </w:rPr>
                <w:id w:val="1979252384"/>
                <w:placeholder>
                  <w:docPart w:val="EB7F47D0242B4F8D81E552D1ADEA700C"/>
                </w:placeholder>
                <w:showingPlcHdr/>
              </w:sdtPr>
              <w:sdtEndPr>
                <w:rPr>
                  <w:b w:val="0"/>
                </w:rPr>
              </w:sdtEndPr>
              <w:sdtContent>
                <w:tc>
                  <w:tcPr>
                    <w:tcW w:w="252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3CEA33F9" w14:textId="7269ECDA" w:rsidR="00E00962" w:rsidRPr="00C16997" w:rsidRDefault="003912AF" w:rsidP="00E00962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b/>
                        <w:highlight w:val="yellow"/>
                      </w:rPr>
                    </w:pPr>
                    <w:r>
                      <w:rPr>
                        <w:rStyle w:val="Zstupntext"/>
                        <w:highlight w:val="yellow"/>
                      </w:rPr>
                      <w:t>Klikněte a zadejte hodnotu</w:t>
                    </w:r>
                    <w:r w:rsidRPr="001B7CEE">
                      <w:rPr>
                        <w:rStyle w:val="Zstupntext"/>
                        <w:highlight w:val="yellow"/>
                      </w:rPr>
                      <w:t>.</w:t>
                    </w:r>
                  </w:p>
                </w:tc>
              </w:sdtContent>
            </w:sdt>
          </w:sdtContent>
        </w:sdt>
      </w:tr>
      <w:tr w:rsidR="00110551" w:rsidRPr="00C16997" w14:paraId="51FC3DFC" w14:textId="77777777" w:rsidTr="00CE4990">
        <w:trPr>
          <w:trHeight w:val="50"/>
        </w:trPr>
        <w:tc>
          <w:tcPr>
            <w:tcW w:w="67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4382AB" w14:textId="54AAE2FE" w:rsidR="00110551" w:rsidRDefault="00110551" w:rsidP="00110551">
            <w:pPr>
              <w:spacing w:after="0" w:line="276" w:lineRule="auto"/>
              <w:jc w:val="both"/>
              <w:rPr>
                <w:rFonts w:asciiTheme="majorHAnsi" w:hAnsiTheme="majorHAnsi" w:cstheme="majorHAnsi"/>
                <w:highlight w:val="yellow"/>
              </w:rPr>
            </w:pPr>
            <w:r w:rsidRPr="00C16997">
              <w:rPr>
                <w:rFonts w:asciiTheme="majorHAnsi" w:hAnsiTheme="majorHAnsi" w:cstheme="majorHAnsi"/>
                <w:b/>
              </w:rPr>
              <w:t>Celková nabídková cena v </w:t>
            </w:r>
            <w:r w:rsidR="00CE4990">
              <w:rPr>
                <w:rFonts w:asciiTheme="majorHAnsi" w:hAnsiTheme="majorHAnsi" w:cstheme="majorHAnsi"/>
                <w:b/>
              </w:rPr>
              <w:t>Kč nebo EUR</w:t>
            </w:r>
            <w:r w:rsidRPr="00C16997">
              <w:rPr>
                <w:rFonts w:asciiTheme="majorHAnsi" w:hAnsiTheme="majorHAnsi" w:cstheme="majorHAnsi"/>
                <w:b/>
              </w:rPr>
              <w:t xml:space="preserve"> bez DPH</w:t>
            </w:r>
          </w:p>
        </w:tc>
        <w:sdt>
          <w:sdtPr>
            <w:rPr>
              <w:rFonts w:asciiTheme="majorHAnsi" w:hAnsiTheme="majorHAnsi" w:cstheme="majorHAnsi"/>
              <w:b/>
            </w:rPr>
            <w:id w:val="-2005960459"/>
            <w:placeholder>
              <w:docPart w:val="70BFEE551910475DB4F78CEF013D292B"/>
            </w:placeholder>
          </w:sdtPr>
          <w:sdtEndPr/>
          <w:sdtContent>
            <w:sdt>
              <w:sdtPr>
                <w:rPr>
                  <w:rFonts w:asciiTheme="majorHAnsi" w:hAnsiTheme="majorHAnsi" w:cstheme="majorHAnsi"/>
                  <w:b/>
                </w:rPr>
                <w:id w:val="-1756422124"/>
                <w:placeholder>
                  <w:docPart w:val="C2C0817DFD604E5AABD449906ABC6680"/>
                </w:placeholder>
                <w:showingPlcHdr/>
              </w:sdtPr>
              <w:sdtEndPr>
                <w:rPr>
                  <w:b w:val="0"/>
                  <w:highlight w:val="yellow"/>
                </w:rPr>
              </w:sdtEndPr>
              <w:sdtContent>
                <w:tc>
                  <w:tcPr>
                    <w:tcW w:w="2522" w:type="dxa"/>
                    <w:tc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</w:tcBorders>
                    <w:vAlign w:val="center"/>
                  </w:tcPr>
                  <w:p w14:paraId="51F8D47A" w14:textId="46F3D2C7" w:rsidR="00110551" w:rsidRDefault="00110551" w:rsidP="00110551">
                    <w:pPr>
                      <w:spacing w:after="0" w:line="276" w:lineRule="auto"/>
                      <w:jc w:val="both"/>
                      <w:rPr>
                        <w:rFonts w:asciiTheme="majorHAnsi" w:hAnsiTheme="majorHAnsi" w:cstheme="majorHAnsi"/>
                        <w:b/>
                        <w:highlight w:val="yellow"/>
                      </w:rPr>
                    </w:pPr>
                    <w:r>
                      <w:rPr>
                        <w:rStyle w:val="Zstupntext"/>
                        <w:highlight w:val="yellow"/>
                      </w:rPr>
                      <w:t>Klikněte a zadejte hodnotu</w:t>
                    </w:r>
                    <w:r w:rsidRPr="001B7CEE">
                      <w:rPr>
                        <w:rStyle w:val="Zstupntext"/>
                        <w:highlight w:val="yellow"/>
                      </w:rPr>
                      <w:t>.</w:t>
                    </w:r>
                  </w:p>
                </w:tc>
              </w:sdtContent>
            </w:sdt>
          </w:sdtContent>
        </w:sdt>
      </w:tr>
    </w:tbl>
    <w:p w14:paraId="48B6968B" w14:textId="77777777" w:rsidR="00B067DF" w:rsidRPr="00C16997" w:rsidRDefault="00B067DF" w:rsidP="008309D1">
      <w:pPr>
        <w:spacing w:line="276" w:lineRule="auto"/>
        <w:rPr>
          <w:rFonts w:asciiTheme="majorHAnsi" w:hAnsiTheme="majorHAnsi" w:cstheme="majorHAnsi"/>
        </w:rPr>
      </w:pPr>
    </w:p>
    <w:p w14:paraId="49A23C85" w14:textId="4098A32A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bookmarkStart w:id="0" w:name="_Hlk29283627"/>
      <w:r w:rsidRPr="00C16997">
        <w:rPr>
          <w:rFonts w:asciiTheme="majorHAnsi" w:hAnsiTheme="majorHAnsi" w:cstheme="majorHAnsi"/>
        </w:rPr>
        <w:t>V </w:t>
      </w:r>
      <w:sdt>
        <w:sdtPr>
          <w:rPr>
            <w:rFonts w:asciiTheme="majorHAnsi" w:hAnsiTheme="majorHAnsi" w:cstheme="majorHAnsi"/>
          </w:rPr>
          <w:id w:val="-511830191"/>
          <w:placeholder>
            <w:docPart w:val="E2329C3417754223AF02FEE21E1AECDA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místo</w:t>
          </w:r>
        </w:sdtContent>
      </w:sdt>
      <w:r w:rsidRPr="00C16997">
        <w:rPr>
          <w:rFonts w:asciiTheme="majorHAnsi" w:hAnsiTheme="majorHAnsi" w:cstheme="majorHAnsi"/>
        </w:rPr>
        <w:t xml:space="preserve"> dne </w:t>
      </w:r>
      <w:sdt>
        <w:sdtPr>
          <w:rPr>
            <w:rFonts w:asciiTheme="majorHAnsi" w:hAnsiTheme="majorHAnsi" w:cstheme="majorHAnsi"/>
          </w:rPr>
          <w:id w:val="729812667"/>
          <w:placeholder>
            <w:docPart w:val="1BA7E4C923214FCAA92ABE16A0D50A8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datum</w:t>
          </w:r>
        </w:sdtContent>
      </w:sdt>
    </w:p>
    <w:p w14:paraId="6FF89E7E" w14:textId="77777777" w:rsidR="001B7CEE" w:rsidRPr="00C16997" w:rsidRDefault="001B7CEE" w:rsidP="008138E5">
      <w:pPr>
        <w:spacing w:line="276" w:lineRule="auto"/>
        <w:rPr>
          <w:rFonts w:asciiTheme="majorHAnsi" w:hAnsiTheme="majorHAnsi" w:cstheme="majorHAnsi"/>
        </w:rPr>
      </w:pPr>
      <w:r w:rsidRPr="00C16997">
        <w:rPr>
          <w:rFonts w:asciiTheme="majorHAnsi" w:hAnsiTheme="majorHAnsi" w:cstheme="majorHAnsi"/>
        </w:rPr>
        <w:t xml:space="preserve"> </w:t>
      </w:r>
      <w:sdt>
        <w:sdtPr>
          <w:rPr>
            <w:rFonts w:asciiTheme="majorHAnsi" w:hAnsiTheme="majorHAnsi" w:cstheme="majorHAnsi"/>
          </w:rPr>
          <w:id w:val="2091581915"/>
          <w:placeholder>
            <w:docPart w:val="456BCD8CAC6143C2B568EABB71106FF6"/>
          </w:placeholder>
          <w:showingPlcHdr/>
        </w:sdtPr>
        <w:sdtEndPr/>
        <w:sdtContent>
          <w:r w:rsidRPr="00C16997">
            <w:rPr>
              <w:rFonts w:asciiTheme="majorHAnsi" w:hAnsiTheme="majorHAnsi" w:cstheme="majorHAnsi"/>
              <w:highlight w:val="yellow"/>
            </w:rPr>
            <w:t>Jméno, funkce, podpis</w:t>
          </w:r>
        </w:sdtContent>
      </w:sdt>
    </w:p>
    <w:bookmarkEnd w:id="0"/>
    <w:p w14:paraId="0734497B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p w14:paraId="7B6379C8" w14:textId="77777777" w:rsidR="00B067DF" w:rsidRPr="00C16997" w:rsidRDefault="00B067DF" w:rsidP="008309D1">
      <w:pPr>
        <w:spacing w:before="120" w:after="120" w:line="276" w:lineRule="auto"/>
        <w:rPr>
          <w:rFonts w:asciiTheme="majorHAnsi" w:hAnsiTheme="majorHAnsi" w:cstheme="majorHAnsi"/>
        </w:rPr>
      </w:pPr>
    </w:p>
    <w:sectPr w:rsidR="00B067DF" w:rsidRPr="00C16997" w:rsidSect="00393720"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F54CDE" w14:textId="77777777" w:rsidR="000473E6" w:rsidRDefault="000473E6" w:rsidP="002C4725">
      <w:pPr>
        <w:spacing w:after="0" w:line="240" w:lineRule="auto"/>
      </w:pPr>
      <w:r>
        <w:separator/>
      </w:r>
    </w:p>
  </w:endnote>
  <w:endnote w:type="continuationSeparator" w:id="0">
    <w:p w14:paraId="1D8AA4C6" w14:textId="77777777" w:rsidR="000473E6" w:rsidRDefault="000473E6" w:rsidP="002C47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37D0F" w14:textId="481A7EB6" w:rsidR="003D2088" w:rsidRDefault="003D2088" w:rsidP="004B6AE8">
    <w:pPr>
      <w:pStyle w:val="Zpat"/>
      <w:pBdr>
        <w:bottom w:val="single" w:sz="6" w:space="1" w:color="auto"/>
      </w:pBdr>
      <w:jc w:val="right"/>
      <w:rPr>
        <w:rFonts w:asciiTheme="majorHAnsi" w:hAnsiTheme="majorHAnsi" w:cstheme="majorHAnsi"/>
        <w:sz w:val="20"/>
      </w:rPr>
    </w:pPr>
  </w:p>
  <w:p w14:paraId="1A82624C" w14:textId="45543BB3" w:rsidR="003D2088" w:rsidRPr="004B6AE8" w:rsidRDefault="0063433E" w:rsidP="004B6AE8">
    <w:pPr>
      <w:pStyle w:val="Zpat"/>
      <w:jc w:val="both"/>
      <w:rPr>
        <w:rFonts w:asciiTheme="majorHAnsi" w:hAnsiTheme="majorHAnsi" w:cstheme="majorHAnsi"/>
        <w:sz w:val="20"/>
      </w:rPr>
    </w:pPr>
    <w:r>
      <w:rPr>
        <w:rFonts w:asciiTheme="majorHAnsi" w:hAnsiTheme="majorHAnsi" w:cstheme="majorHAnsi"/>
        <w:sz w:val="20"/>
      </w:rPr>
      <w:t>Technická specifikace předmětu veřejné zakázky</w:t>
    </w:r>
    <w:r w:rsidR="003D2088">
      <w:rPr>
        <w:rFonts w:asciiTheme="majorHAnsi" w:hAnsiTheme="majorHAnsi" w:cstheme="majorHAnsi"/>
        <w:sz w:val="20"/>
      </w:rPr>
      <w:tab/>
    </w:r>
    <w:r w:rsidR="003D2088">
      <w:rPr>
        <w:rFonts w:asciiTheme="majorHAnsi" w:hAnsiTheme="majorHAnsi" w:cstheme="majorHAnsi"/>
        <w:sz w:val="20"/>
      </w:rPr>
      <w:tab/>
      <w:t xml:space="preserve">strana </w:t>
    </w:r>
    <w:sdt>
      <w:sdtPr>
        <w:rPr>
          <w:rFonts w:asciiTheme="majorHAnsi" w:hAnsiTheme="majorHAnsi" w:cstheme="majorHAnsi"/>
          <w:sz w:val="20"/>
        </w:rPr>
        <w:id w:val="427247401"/>
        <w:docPartObj>
          <w:docPartGallery w:val="Page Numbers (Bottom of Page)"/>
          <w:docPartUnique/>
        </w:docPartObj>
      </w:sdtPr>
      <w:sdtEndPr/>
      <w:sdtContent>
        <w:r w:rsidR="003D2088" w:rsidRPr="004B6AE8">
          <w:rPr>
            <w:rFonts w:asciiTheme="majorHAnsi" w:hAnsiTheme="majorHAnsi" w:cstheme="majorHAnsi"/>
            <w:sz w:val="20"/>
          </w:rPr>
          <w:fldChar w:fldCharType="begin"/>
        </w:r>
        <w:r w:rsidR="003D2088" w:rsidRPr="004B6AE8">
          <w:rPr>
            <w:rFonts w:asciiTheme="majorHAnsi" w:hAnsiTheme="majorHAnsi" w:cstheme="majorHAnsi"/>
            <w:sz w:val="20"/>
          </w:rPr>
          <w:instrText>PAGE   \* MERGEFORMAT</w:instrText>
        </w:r>
        <w:r w:rsidR="003D2088" w:rsidRPr="004B6AE8">
          <w:rPr>
            <w:rFonts w:asciiTheme="majorHAnsi" w:hAnsiTheme="majorHAnsi" w:cstheme="majorHAnsi"/>
            <w:sz w:val="20"/>
          </w:rPr>
          <w:fldChar w:fldCharType="separate"/>
        </w:r>
        <w:r w:rsidR="002F1AF3">
          <w:rPr>
            <w:rFonts w:asciiTheme="majorHAnsi" w:hAnsiTheme="majorHAnsi" w:cstheme="majorHAnsi"/>
            <w:noProof/>
            <w:sz w:val="20"/>
          </w:rPr>
          <w:t>2</w:t>
        </w:r>
        <w:r w:rsidR="003D2088" w:rsidRPr="004B6AE8">
          <w:rPr>
            <w:rFonts w:asciiTheme="majorHAnsi" w:hAnsiTheme="majorHAnsi" w:cstheme="majorHAns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A651C" w14:textId="77777777" w:rsidR="003D2088" w:rsidRDefault="003D2088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4647A91" wp14:editId="1DBEC001">
          <wp:simplePos x="0" y="0"/>
          <wp:positionH relativeFrom="margin">
            <wp:align>center</wp:align>
          </wp:positionH>
          <wp:positionV relativeFrom="paragraph">
            <wp:posOffset>-523875</wp:posOffset>
          </wp:positionV>
          <wp:extent cx="2096655" cy="873375"/>
          <wp:effectExtent l="0" t="0" r="0" b="3175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endera_01_zakladni-barev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96655" cy="873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4AB17" w14:textId="77777777" w:rsidR="000473E6" w:rsidRDefault="000473E6" w:rsidP="002C4725">
      <w:pPr>
        <w:spacing w:after="0" w:line="240" w:lineRule="auto"/>
      </w:pPr>
      <w:r>
        <w:separator/>
      </w:r>
    </w:p>
  </w:footnote>
  <w:footnote w:type="continuationSeparator" w:id="0">
    <w:p w14:paraId="456F3D52" w14:textId="77777777" w:rsidR="000473E6" w:rsidRDefault="000473E6" w:rsidP="002C47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B1021" w14:textId="12652616" w:rsidR="003D2088" w:rsidRPr="000D388A" w:rsidRDefault="00C47633" w:rsidP="000D388A">
    <w:pPr>
      <w:pStyle w:val="Zhlav"/>
    </w:pPr>
    <w:r>
      <w:rPr>
        <w:noProof/>
      </w:rPr>
      <w:drawing>
        <wp:inline distT="0" distB="0" distL="0" distR="0" wp14:anchorId="4D72D449" wp14:editId="4946DA7F">
          <wp:extent cx="1943100" cy="433070"/>
          <wp:effectExtent l="0" t="0" r="0" b="5080"/>
          <wp:docPr id="2" name="Obrázek 1" descr="Obsah obrázku text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 descr="Obsah obrázku text&#10;&#10;Popis byl vytvořen automaticky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E7EF60C"/>
    <w:styleLink w:val="Zadavacka1"/>
    <w:lvl w:ilvl="0">
      <w:start w:val="1"/>
      <w:numFmt w:val="upperRoman"/>
      <w:lvlText w:val="%1."/>
      <w:lvlJc w:val="left"/>
      <w:pPr>
        <w:tabs>
          <w:tab w:val="num" w:pos="284"/>
        </w:tabs>
        <w:ind w:left="681" w:hanging="397"/>
      </w:pPr>
      <w:rPr>
        <w:rFonts w:ascii="Calibri" w:hAnsi="Calibri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ascii="Calibri" w:hAnsi="Calibri"/>
        <w:b/>
        <w:sz w:val="22"/>
        <w:szCs w:val="22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823" w:hanging="397"/>
      </w:pPr>
      <w:rPr>
        <w:b w:val="0"/>
        <w:i w:val="0"/>
        <w:color w:val="auto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4" w:hanging="340"/>
      </w:pPr>
      <w:rPr>
        <w:rFonts w:ascii="Symbol" w:hAnsi="Symbol"/>
        <w:color w:val="auto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1418" w:hanging="284"/>
      </w:pPr>
      <w:rPr>
        <w:rFonts w:ascii="Symbol" w:hAnsi="Symbol"/>
        <w:color w:val="auto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1" w15:restartNumberingAfterBreak="0">
    <w:nsid w:val="02F0680A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73B15CF"/>
    <w:multiLevelType w:val="multilevel"/>
    <w:tmpl w:val="F7BEB96E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18C53A0"/>
    <w:multiLevelType w:val="hybridMultilevel"/>
    <w:tmpl w:val="B6D0D9B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93BAE"/>
    <w:multiLevelType w:val="hybridMultilevel"/>
    <w:tmpl w:val="99E671D0"/>
    <w:lvl w:ilvl="0" w:tplc="68E6ABAC">
      <w:numFmt w:val="bullet"/>
      <w:lvlText w:val="-"/>
      <w:lvlJc w:val="left"/>
      <w:pPr>
        <w:ind w:left="704" w:hanging="360"/>
      </w:pPr>
      <w:rPr>
        <w:rFonts w:ascii="Arial Narrow" w:eastAsiaTheme="minorHAnsi" w:hAnsi="Arial Narrow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4AE6703"/>
    <w:multiLevelType w:val="hybridMultilevel"/>
    <w:tmpl w:val="EA8A5D08"/>
    <w:lvl w:ilvl="0" w:tplc="7E1A3178">
      <w:start w:val="1"/>
      <w:numFmt w:val="bullet"/>
      <w:pStyle w:val="Odstavecseseznamem"/>
      <w:lvlText w:val=""/>
      <w:lvlJc w:val="left"/>
      <w:pPr>
        <w:ind w:left="2485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DA66C08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8" w15:restartNumberingAfterBreak="0">
    <w:nsid w:val="3260529B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9" w15:restartNumberingAfterBreak="0">
    <w:nsid w:val="3DBD34BD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0" w15:restartNumberingAfterBreak="0">
    <w:nsid w:val="40AD5BDE"/>
    <w:multiLevelType w:val="hybridMultilevel"/>
    <w:tmpl w:val="4322FEA8"/>
    <w:lvl w:ilvl="0" w:tplc="FDA43F2E">
      <w:start w:val="1"/>
      <w:numFmt w:val="lowerLetter"/>
      <w:pStyle w:val="Odstavecspsmeny"/>
      <w:lvlText w:val="%1)"/>
      <w:lvlJc w:val="left"/>
      <w:pPr>
        <w:ind w:left="2485" w:hanging="360"/>
      </w:pPr>
      <w:rPr>
        <w:rFonts w:hint="default"/>
        <w:b w:val="0"/>
      </w:rPr>
    </w:lvl>
    <w:lvl w:ilvl="1" w:tplc="0405001B">
      <w:start w:val="1"/>
      <w:numFmt w:val="lowerRoman"/>
      <w:lvlText w:val="%2."/>
      <w:lvlJc w:val="right"/>
      <w:pPr>
        <w:ind w:left="3205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3925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4645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5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6805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752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8245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413F5341"/>
    <w:multiLevelType w:val="hybridMultilevel"/>
    <w:tmpl w:val="F80463B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006C"/>
    <w:multiLevelType w:val="hybridMultilevel"/>
    <w:tmpl w:val="5D702AA4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5327D9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69647B8F"/>
    <w:multiLevelType w:val="hybridMultilevel"/>
    <w:tmpl w:val="B994EF1A"/>
    <w:lvl w:ilvl="0" w:tplc="0405000F">
      <w:start w:val="1"/>
      <w:numFmt w:val="decimal"/>
      <w:lvlText w:val="%1."/>
      <w:lvlJc w:val="left"/>
      <w:pPr>
        <w:ind w:left="1084" w:hanging="360"/>
      </w:pPr>
    </w:lvl>
    <w:lvl w:ilvl="1" w:tplc="04050019" w:tentative="1">
      <w:start w:val="1"/>
      <w:numFmt w:val="lowerLetter"/>
      <w:lvlText w:val="%2."/>
      <w:lvlJc w:val="left"/>
      <w:pPr>
        <w:ind w:left="1804" w:hanging="360"/>
      </w:pPr>
    </w:lvl>
    <w:lvl w:ilvl="2" w:tplc="0405001B" w:tentative="1">
      <w:start w:val="1"/>
      <w:numFmt w:val="lowerRoman"/>
      <w:lvlText w:val="%3."/>
      <w:lvlJc w:val="right"/>
      <w:pPr>
        <w:ind w:left="2524" w:hanging="180"/>
      </w:pPr>
    </w:lvl>
    <w:lvl w:ilvl="3" w:tplc="0405000F" w:tentative="1">
      <w:start w:val="1"/>
      <w:numFmt w:val="decimal"/>
      <w:lvlText w:val="%4."/>
      <w:lvlJc w:val="left"/>
      <w:pPr>
        <w:ind w:left="3244" w:hanging="360"/>
      </w:pPr>
    </w:lvl>
    <w:lvl w:ilvl="4" w:tplc="04050019" w:tentative="1">
      <w:start w:val="1"/>
      <w:numFmt w:val="lowerLetter"/>
      <w:lvlText w:val="%5."/>
      <w:lvlJc w:val="left"/>
      <w:pPr>
        <w:ind w:left="3964" w:hanging="360"/>
      </w:pPr>
    </w:lvl>
    <w:lvl w:ilvl="5" w:tplc="0405001B" w:tentative="1">
      <w:start w:val="1"/>
      <w:numFmt w:val="lowerRoman"/>
      <w:lvlText w:val="%6."/>
      <w:lvlJc w:val="right"/>
      <w:pPr>
        <w:ind w:left="4684" w:hanging="180"/>
      </w:pPr>
    </w:lvl>
    <w:lvl w:ilvl="6" w:tplc="0405000F" w:tentative="1">
      <w:start w:val="1"/>
      <w:numFmt w:val="decimal"/>
      <w:lvlText w:val="%7."/>
      <w:lvlJc w:val="left"/>
      <w:pPr>
        <w:ind w:left="5404" w:hanging="360"/>
      </w:pPr>
    </w:lvl>
    <w:lvl w:ilvl="7" w:tplc="04050019" w:tentative="1">
      <w:start w:val="1"/>
      <w:numFmt w:val="lowerLetter"/>
      <w:lvlText w:val="%8."/>
      <w:lvlJc w:val="left"/>
      <w:pPr>
        <w:ind w:left="6124" w:hanging="360"/>
      </w:pPr>
    </w:lvl>
    <w:lvl w:ilvl="8" w:tplc="0405001B" w:tentative="1">
      <w:start w:val="1"/>
      <w:numFmt w:val="lowerRoman"/>
      <w:lvlText w:val="%9."/>
      <w:lvlJc w:val="right"/>
      <w:pPr>
        <w:ind w:left="6844" w:hanging="180"/>
      </w:pPr>
    </w:lvl>
  </w:abstractNum>
  <w:abstractNum w:abstractNumId="15" w15:restartNumberingAfterBreak="0">
    <w:nsid w:val="712D1613"/>
    <w:multiLevelType w:val="multilevel"/>
    <w:tmpl w:val="09CAE0C4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7213056D"/>
    <w:multiLevelType w:val="multilevel"/>
    <w:tmpl w:val="3544E91A"/>
    <w:lvl w:ilvl="0">
      <w:start w:val="1"/>
      <w:numFmt w:val="upperRoman"/>
      <w:lvlText w:val="%1."/>
      <w:lvlJc w:val="left"/>
      <w:pPr>
        <w:ind w:left="397" w:hanging="397"/>
      </w:pPr>
      <w:rPr>
        <w:rFonts w:ascii="Calibri" w:hAnsi="Calibri" w:hint="default"/>
        <w:b/>
        <w:caps/>
        <w:sz w:val="22"/>
        <w:szCs w:val="22"/>
      </w:rPr>
    </w:lvl>
    <w:lvl w:ilvl="1">
      <w:start w:val="1"/>
      <w:numFmt w:val="decimal"/>
      <w:lvlText w:val="%2)"/>
      <w:lvlJc w:val="left"/>
      <w:pPr>
        <w:ind w:left="397" w:hanging="397"/>
      </w:pPr>
      <w:rPr>
        <w:rFonts w:ascii="Calibri" w:hAnsi="Calibri"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107" w:hanging="397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bullet"/>
      <w:lvlText w:val=""/>
      <w:lvlJc w:val="left"/>
      <w:pPr>
        <w:ind w:left="1134" w:hanging="340"/>
      </w:pPr>
      <w:rPr>
        <w:rFonts w:ascii="Symbol" w:hAnsi="Symbol" w:hint="default"/>
        <w:color w:val="auto"/>
      </w:rPr>
    </w:lvl>
    <w:lvl w:ilvl="4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409534F"/>
    <w:multiLevelType w:val="hybridMultilevel"/>
    <w:tmpl w:val="98A0A1B4"/>
    <w:lvl w:ilvl="0" w:tplc="BCC2FF40">
      <w:start w:val="1"/>
      <w:numFmt w:val="decimal"/>
      <w:pStyle w:val="Nadpis1"/>
      <w:lvlText w:val="Článek %1.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123769">
    <w:abstractNumId w:val="17"/>
  </w:num>
  <w:num w:numId="2" w16cid:durableId="1931888401">
    <w:abstractNumId w:val="6"/>
  </w:num>
  <w:num w:numId="3" w16cid:durableId="397480720">
    <w:abstractNumId w:val="0"/>
  </w:num>
  <w:num w:numId="4" w16cid:durableId="2083943012">
    <w:abstractNumId w:val="13"/>
  </w:num>
  <w:num w:numId="5" w16cid:durableId="1743874282">
    <w:abstractNumId w:val="10"/>
  </w:num>
  <w:num w:numId="6" w16cid:durableId="463499969">
    <w:abstractNumId w:val="10"/>
  </w:num>
  <w:num w:numId="7" w16cid:durableId="452752481">
    <w:abstractNumId w:val="1"/>
  </w:num>
  <w:num w:numId="8" w16cid:durableId="1073313783">
    <w:abstractNumId w:val="15"/>
  </w:num>
  <w:num w:numId="9" w16cid:durableId="1686403088">
    <w:abstractNumId w:val="5"/>
  </w:num>
  <w:num w:numId="10" w16cid:durableId="1642423989">
    <w:abstractNumId w:val="9"/>
  </w:num>
  <w:num w:numId="11" w16cid:durableId="386344179">
    <w:abstractNumId w:val="8"/>
  </w:num>
  <w:num w:numId="12" w16cid:durableId="546646826">
    <w:abstractNumId w:val="14"/>
  </w:num>
  <w:num w:numId="13" w16cid:durableId="1422070904">
    <w:abstractNumId w:val="4"/>
  </w:num>
  <w:num w:numId="14" w16cid:durableId="16541311">
    <w:abstractNumId w:val="16"/>
  </w:num>
  <w:num w:numId="15" w16cid:durableId="1515539091">
    <w:abstractNumId w:val="3"/>
  </w:num>
  <w:num w:numId="16" w16cid:durableId="699015692">
    <w:abstractNumId w:val="11"/>
  </w:num>
  <w:num w:numId="17" w16cid:durableId="1769882824">
    <w:abstractNumId w:val="12"/>
  </w:num>
  <w:num w:numId="18" w16cid:durableId="1206799116">
    <w:abstractNumId w:val="6"/>
  </w:num>
  <w:num w:numId="19" w16cid:durableId="45836563">
    <w:abstractNumId w:val="17"/>
  </w:num>
  <w:num w:numId="20" w16cid:durableId="742991566">
    <w:abstractNumId w:val="7"/>
  </w:num>
  <w:num w:numId="21" w16cid:durableId="1482959730">
    <w:abstractNumId w:val="2"/>
  </w:num>
  <w:num w:numId="22" w16cid:durableId="157889668">
    <w:abstractNumId w:val="17"/>
    <w:lvlOverride w:ilvl="0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forms" w:enforcement="1" w:cryptProviderType="rsaAES" w:cryptAlgorithmClass="hash" w:cryptAlgorithmType="typeAny" w:cryptAlgorithmSid="14" w:cryptSpinCount="100000" w:hash="s1DvkXtLf+iT7E4RketfXiiGSPBZl5ApUN5hpFiUk+C/8XnhZp/Y5qDu9LlOuweHcV+bZDwtkEh1CUil25SyNg==" w:salt="GMVKrgX2QBB0UQ8lu/DNy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CDE"/>
    <w:rsid w:val="00024C95"/>
    <w:rsid w:val="00035439"/>
    <w:rsid w:val="00037BE2"/>
    <w:rsid w:val="000473E6"/>
    <w:rsid w:val="000502B4"/>
    <w:rsid w:val="00072135"/>
    <w:rsid w:val="00073C52"/>
    <w:rsid w:val="00082C5A"/>
    <w:rsid w:val="00095B31"/>
    <w:rsid w:val="000A01BD"/>
    <w:rsid w:val="000A3A57"/>
    <w:rsid w:val="000B42C0"/>
    <w:rsid w:val="000C2FA8"/>
    <w:rsid w:val="000C3175"/>
    <w:rsid w:val="000C5FDE"/>
    <w:rsid w:val="000D388A"/>
    <w:rsid w:val="000D3E20"/>
    <w:rsid w:val="000D4326"/>
    <w:rsid w:val="0011000D"/>
    <w:rsid w:val="00110551"/>
    <w:rsid w:val="00130843"/>
    <w:rsid w:val="00134CFB"/>
    <w:rsid w:val="00136EE2"/>
    <w:rsid w:val="00137062"/>
    <w:rsid w:val="00144F49"/>
    <w:rsid w:val="00167780"/>
    <w:rsid w:val="0018712C"/>
    <w:rsid w:val="00195D10"/>
    <w:rsid w:val="001A3941"/>
    <w:rsid w:val="001B7CEE"/>
    <w:rsid w:val="001D4142"/>
    <w:rsid w:val="00204C13"/>
    <w:rsid w:val="0022123D"/>
    <w:rsid w:val="0022176A"/>
    <w:rsid w:val="00240FFF"/>
    <w:rsid w:val="00255D4F"/>
    <w:rsid w:val="002563EB"/>
    <w:rsid w:val="002673BC"/>
    <w:rsid w:val="00267824"/>
    <w:rsid w:val="00273B04"/>
    <w:rsid w:val="00281693"/>
    <w:rsid w:val="0028415B"/>
    <w:rsid w:val="00286440"/>
    <w:rsid w:val="00290566"/>
    <w:rsid w:val="002B2681"/>
    <w:rsid w:val="002B69D8"/>
    <w:rsid w:val="002C4725"/>
    <w:rsid w:val="002D3912"/>
    <w:rsid w:val="002D727F"/>
    <w:rsid w:val="002F1AF3"/>
    <w:rsid w:val="002F311B"/>
    <w:rsid w:val="002F739C"/>
    <w:rsid w:val="003006F3"/>
    <w:rsid w:val="00310643"/>
    <w:rsid w:val="00313E69"/>
    <w:rsid w:val="003145E3"/>
    <w:rsid w:val="003151ED"/>
    <w:rsid w:val="00316023"/>
    <w:rsid w:val="00317B8D"/>
    <w:rsid w:val="00320008"/>
    <w:rsid w:val="00345A8A"/>
    <w:rsid w:val="00351A75"/>
    <w:rsid w:val="00360120"/>
    <w:rsid w:val="003823F4"/>
    <w:rsid w:val="003912AF"/>
    <w:rsid w:val="00393720"/>
    <w:rsid w:val="003B17A1"/>
    <w:rsid w:val="003B1814"/>
    <w:rsid w:val="003D2088"/>
    <w:rsid w:val="003D6DD0"/>
    <w:rsid w:val="003E025E"/>
    <w:rsid w:val="003E73CA"/>
    <w:rsid w:val="003F0F2F"/>
    <w:rsid w:val="003F121F"/>
    <w:rsid w:val="003F660A"/>
    <w:rsid w:val="0040079C"/>
    <w:rsid w:val="00402441"/>
    <w:rsid w:val="00402E88"/>
    <w:rsid w:val="00423DAE"/>
    <w:rsid w:val="00427539"/>
    <w:rsid w:val="0043032D"/>
    <w:rsid w:val="00436FC3"/>
    <w:rsid w:val="004524C6"/>
    <w:rsid w:val="00463388"/>
    <w:rsid w:val="00470503"/>
    <w:rsid w:val="00474F9E"/>
    <w:rsid w:val="00476C99"/>
    <w:rsid w:val="00494E93"/>
    <w:rsid w:val="004B0B9F"/>
    <w:rsid w:val="004B3047"/>
    <w:rsid w:val="004B579D"/>
    <w:rsid w:val="004B6AE8"/>
    <w:rsid w:val="004C07D9"/>
    <w:rsid w:val="004E0E58"/>
    <w:rsid w:val="004E56E3"/>
    <w:rsid w:val="00501AD7"/>
    <w:rsid w:val="00501C12"/>
    <w:rsid w:val="00512637"/>
    <w:rsid w:val="005406AD"/>
    <w:rsid w:val="005446FA"/>
    <w:rsid w:val="0055136F"/>
    <w:rsid w:val="0055358D"/>
    <w:rsid w:val="00580538"/>
    <w:rsid w:val="005A375F"/>
    <w:rsid w:val="005A753B"/>
    <w:rsid w:val="005D11D3"/>
    <w:rsid w:val="005D1271"/>
    <w:rsid w:val="005D53C2"/>
    <w:rsid w:val="005D57C3"/>
    <w:rsid w:val="005D66AA"/>
    <w:rsid w:val="005F350C"/>
    <w:rsid w:val="005F6469"/>
    <w:rsid w:val="00600B5F"/>
    <w:rsid w:val="0062340A"/>
    <w:rsid w:val="0062745C"/>
    <w:rsid w:val="00630D16"/>
    <w:rsid w:val="00630FDD"/>
    <w:rsid w:val="006315BB"/>
    <w:rsid w:val="0063433E"/>
    <w:rsid w:val="006365AF"/>
    <w:rsid w:val="006432B7"/>
    <w:rsid w:val="006544B2"/>
    <w:rsid w:val="00655D13"/>
    <w:rsid w:val="00690D5F"/>
    <w:rsid w:val="00692744"/>
    <w:rsid w:val="00694C0A"/>
    <w:rsid w:val="006A51E9"/>
    <w:rsid w:val="006C1405"/>
    <w:rsid w:val="006C259E"/>
    <w:rsid w:val="006C64E7"/>
    <w:rsid w:val="006C7487"/>
    <w:rsid w:val="006C77CF"/>
    <w:rsid w:val="006D2ED0"/>
    <w:rsid w:val="006F0596"/>
    <w:rsid w:val="00716AFF"/>
    <w:rsid w:val="00722CDE"/>
    <w:rsid w:val="007242DD"/>
    <w:rsid w:val="007244DA"/>
    <w:rsid w:val="007442A1"/>
    <w:rsid w:val="00763788"/>
    <w:rsid w:val="00775992"/>
    <w:rsid w:val="007913D3"/>
    <w:rsid w:val="00794A6B"/>
    <w:rsid w:val="007C5575"/>
    <w:rsid w:val="007D1F38"/>
    <w:rsid w:val="007D7D10"/>
    <w:rsid w:val="007E078A"/>
    <w:rsid w:val="007E129B"/>
    <w:rsid w:val="007E5031"/>
    <w:rsid w:val="007F73AC"/>
    <w:rsid w:val="0080103F"/>
    <w:rsid w:val="008109A8"/>
    <w:rsid w:val="008116AE"/>
    <w:rsid w:val="00812B87"/>
    <w:rsid w:val="008138E5"/>
    <w:rsid w:val="00827468"/>
    <w:rsid w:val="008309D1"/>
    <w:rsid w:val="0083788E"/>
    <w:rsid w:val="00846C02"/>
    <w:rsid w:val="00853689"/>
    <w:rsid w:val="008673D8"/>
    <w:rsid w:val="00873261"/>
    <w:rsid w:val="00877549"/>
    <w:rsid w:val="0089524F"/>
    <w:rsid w:val="008B56B2"/>
    <w:rsid w:val="008C165C"/>
    <w:rsid w:val="008C45B9"/>
    <w:rsid w:val="008C70A2"/>
    <w:rsid w:val="008E3444"/>
    <w:rsid w:val="008E6429"/>
    <w:rsid w:val="008F3E3E"/>
    <w:rsid w:val="0091190F"/>
    <w:rsid w:val="00915B96"/>
    <w:rsid w:val="00917068"/>
    <w:rsid w:val="00936BC0"/>
    <w:rsid w:val="00986529"/>
    <w:rsid w:val="00993A33"/>
    <w:rsid w:val="009974C4"/>
    <w:rsid w:val="009A5C04"/>
    <w:rsid w:val="009B67B4"/>
    <w:rsid w:val="009B7883"/>
    <w:rsid w:val="009D190B"/>
    <w:rsid w:val="009D1F56"/>
    <w:rsid w:val="009D43B5"/>
    <w:rsid w:val="009F2346"/>
    <w:rsid w:val="00A179A3"/>
    <w:rsid w:val="00A20FC4"/>
    <w:rsid w:val="00A56758"/>
    <w:rsid w:val="00A636F9"/>
    <w:rsid w:val="00A6418D"/>
    <w:rsid w:val="00A96D25"/>
    <w:rsid w:val="00AA6EDF"/>
    <w:rsid w:val="00AB2660"/>
    <w:rsid w:val="00AB71DF"/>
    <w:rsid w:val="00AC4E5A"/>
    <w:rsid w:val="00AE3343"/>
    <w:rsid w:val="00AF25BE"/>
    <w:rsid w:val="00AF4FAD"/>
    <w:rsid w:val="00B05D30"/>
    <w:rsid w:val="00B067DF"/>
    <w:rsid w:val="00B257D7"/>
    <w:rsid w:val="00B47983"/>
    <w:rsid w:val="00B527F4"/>
    <w:rsid w:val="00B52D7C"/>
    <w:rsid w:val="00B54980"/>
    <w:rsid w:val="00B5508E"/>
    <w:rsid w:val="00B56A03"/>
    <w:rsid w:val="00B6302E"/>
    <w:rsid w:val="00B741F1"/>
    <w:rsid w:val="00B76118"/>
    <w:rsid w:val="00B81428"/>
    <w:rsid w:val="00B83C62"/>
    <w:rsid w:val="00B86995"/>
    <w:rsid w:val="00B90BEA"/>
    <w:rsid w:val="00BA141F"/>
    <w:rsid w:val="00BB149F"/>
    <w:rsid w:val="00BC005C"/>
    <w:rsid w:val="00BC6A41"/>
    <w:rsid w:val="00BD48DF"/>
    <w:rsid w:val="00BD66BC"/>
    <w:rsid w:val="00BF318F"/>
    <w:rsid w:val="00BF4D9C"/>
    <w:rsid w:val="00BF71BE"/>
    <w:rsid w:val="00C01C47"/>
    <w:rsid w:val="00C042D2"/>
    <w:rsid w:val="00C16997"/>
    <w:rsid w:val="00C23834"/>
    <w:rsid w:val="00C25F81"/>
    <w:rsid w:val="00C2612F"/>
    <w:rsid w:val="00C26691"/>
    <w:rsid w:val="00C35429"/>
    <w:rsid w:val="00C37D6E"/>
    <w:rsid w:val="00C47633"/>
    <w:rsid w:val="00C70411"/>
    <w:rsid w:val="00C72A8D"/>
    <w:rsid w:val="00C74393"/>
    <w:rsid w:val="00C76392"/>
    <w:rsid w:val="00C76BAC"/>
    <w:rsid w:val="00CA21FA"/>
    <w:rsid w:val="00CB2191"/>
    <w:rsid w:val="00CB6729"/>
    <w:rsid w:val="00CC30D1"/>
    <w:rsid w:val="00CC41D8"/>
    <w:rsid w:val="00CD1ADC"/>
    <w:rsid w:val="00CD39FA"/>
    <w:rsid w:val="00CD796F"/>
    <w:rsid w:val="00CE111F"/>
    <w:rsid w:val="00CE184D"/>
    <w:rsid w:val="00CE4990"/>
    <w:rsid w:val="00CE57B5"/>
    <w:rsid w:val="00CE5CDF"/>
    <w:rsid w:val="00CF6382"/>
    <w:rsid w:val="00CF7289"/>
    <w:rsid w:val="00D22DCA"/>
    <w:rsid w:val="00D22EF9"/>
    <w:rsid w:val="00D34BF1"/>
    <w:rsid w:val="00D41F6D"/>
    <w:rsid w:val="00D446E2"/>
    <w:rsid w:val="00D45EAA"/>
    <w:rsid w:val="00D535E6"/>
    <w:rsid w:val="00D747F6"/>
    <w:rsid w:val="00D80283"/>
    <w:rsid w:val="00D90F63"/>
    <w:rsid w:val="00D94F3D"/>
    <w:rsid w:val="00DA2467"/>
    <w:rsid w:val="00DA670C"/>
    <w:rsid w:val="00DC0D35"/>
    <w:rsid w:val="00DC3B11"/>
    <w:rsid w:val="00DD01E9"/>
    <w:rsid w:val="00E00962"/>
    <w:rsid w:val="00E021A2"/>
    <w:rsid w:val="00E046B0"/>
    <w:rsid w:val="00E1004D"/>
    <w:rsid w:val="00E163CB"/>
    <w:rsid w:val="00E1775C"/>
    <w:rsid w:val="00E2769E"/>
    <w:rsid w:val="00E43B61"/>
    <w:rsid w:val="00E5463E"/>
    <w:rsid w:val="00E54BD7"/>
    <w:rsid w:val="00E57379"/>
    <w:rsid w:val="00E6052E"/>
    <w:rsid w:val="00E65E02"/>
    <w:rsid w:val="00E94454"/>
    <w:rsid w:val="00E97905"/>
    <w:rsid w:val="00EA06C0"/>
    <w:rsid w:val="00EA4426"/>
    <w:rsid w:val="00EA4BED"/>
    <w:rsid w:val="00EA4FCD"/>
    <w:rsid w:val="00EA5AC3"/>
    <w:rsid w:val="00EB0D06"/>
    <w:rsid w:val="00EC6D81"/>
    <w:rsid w:val="00EE2E83"/>
    <w:rsid w:val="00EF2A2A"/>
    <w:rsid w:val="00F038FF"/>
    <w:rsid w:val="00F118E1"/>
    <w:rsid w:val="00F13430"/>
    <w:rsid w:val="00F17AAC"/>
    <w:rsid w:val="00F5205C"/>
    <w:rsid w:val="00F55415"/>
    <w:rsid w:val="00F6706F"/>
    <w:rsid w:val="00F72D7A"/>
    <w:rsid w:val="00F76B2F"/>
    <w:rsid w:val="00F84153"/>
    <w:rsid w:val="00F90DB5"/>
    <w:rsid w:val="00FA7B3F"/>
    <w:rsid w:val="00FB27D7"/>
    <w:rsid w:val="00FB30A1"/>
    <w:rsid w:val="00FC51CC"/>
    <w:rsid w:val="00FD4308"/>
    <w:rsid w:val="00FF7263"/>
    <w:rsid w:val="4D7A93C3"/>
    <w:rsid w:val="4DB67052"/>
    <w:rsid w:val="54A9F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92FE9D"/>
  <w15:chartTrackingRefBased/>
  <w15:docId w15:val="{4EEFA601-A3E6-4A9F-813B-706FBDB1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0411"/>
  </w:style>
  <w:style w:type="paragraph" w:styleId="Nadpis1">
    <w:name w:val="heading 1"/>
    <w:aliases w:val="Clanek1_ZD"/>
    <w:basedOn w:val="Normln"/>
    <w:next w:val="Normln"/>
    <w:link w:val="Nadpis1Char"/>
    <w:uiPriority w:val="99"/>
    <w:qFormat/>
    <w:rsid w:val="00C01C47"/>
    <w:pPr>
      <w:keepNext/>
      <w:keepLines/>
      <w:numPr>
        <w:numId w:val="1"/>
      </w:numPr>
      <w:spacing w:before="480" w:after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C472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2C472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adpis3"/>
    <w:next w:val="Normln"/>
    <w:link w:val="Nadpis4Char"/>
    <w:uiPriority w:val="99"/>
    <w:qFormat/>
    <w:rsid w:val="00C70411"/>
    <w:pPr>
      <w:keepNext w:val="0"/>
      <w:keepLines w:val="0"/>
      <w:spacing w:before="0" w:line="240" w:lineRule="auto"/>
      <w:ind w:left="426"/>
      <w:jc w:val="both"/>
      <w:outlineLvl w:val="3"/>
    </w:pPr>
    <w:rPr>
      <w:rFonts w:eastAsia="Calibri" w:cstheme="majorHAnsi"/>
      <w:color w:val="auto"/>
      <w:sz w:val="22"/>
      <w:szCs w:val="22"/>
      <w:lang w:val="x-none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C7041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Clanek1_ZD Char"/>
    <w:basedOn w:val="Standardnpsmoodstavce"/>
    <w:link w:val="Nadpis1"/>
    <w:uiPriority w:val="99"/>
    <w:rsid w:val="00C01C47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C47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C472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zev">
    <w:name w:val="Title"/>
    <w:basedOn w:val="Normln"/>
    <w:next w:val="Normln"/>
    <w:link w:val="NzevChar"/>
    <w:uiPriority w:val="10"/>
    <w:qFormat/>
    <w:rsid w:val="002C4725"/>
    <w:pPr>
      <w:spacing w:after="0" w:line="240" w:lineRule="auto"/>
      <w:contextualSpacing/>
      <w:jc w:val="center"/>
    </w:pPr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2C4725"/>
    <w:rPr>
      <w:rFonts w:asciiTheme="majorHAnsi" w:eastAsiaTheme="majorEastAsia" w:hAnsiTheme="majorHAnsi" w:cstheme="majorHAnsi"/>
      <w:b/>
      <w:spacing w:val="-10"/>
      <w:kern w:val="28"/>
      <w:sz w:val="72"/>
      <w:szCs w:val="7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C4725"/>
    <w:pPr>
      <w:numPr>
        <w:ilvl w:val="1"/>
      </w:numPr>
      <w:spacing w:before="240"/>
      <w:jc w:val="center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2C4725"/>
    <w:rPr>
      <w:rFonts w:eastAsiaTheme="minorEastAsia"/>
      <w:color w:val="5A5A5A" w:themeColor="text1" w:themeTint="A5"/>
      <w:spacing w:val="15"/>
    </w:rPr>
  </w:style>
  <w:style w:type="paragraph" w:styleId="Zhlav">
    <w:name w:val="header"/>
    <w:basedOn w:val="Normln"/>
    <w:link w:val="Zhlav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C4725"/>
  </w:style>
  <w:style w:type="paragraph" w:styleId="Zpat">
    <w:name w:val="footer"/>
    <w:basedOn w:val="Normln"/>
    <w:link w:val="ZpatChar"/>
    <w:uiPriority w:val="99"/>
    <w:unhideWhenUsed/>
    <w:rsid w:val="002C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C4725"/>
  </w:style>
  <w:style w:type="character" w:styleId="Zdraznnjemn">
    <w:name w:val="Subtle Emphasis"/>
    <w:basedOn w:val="Standardnpsmoodstavce"/>
    <w:uiPriority w:val="19"/>
    <w:qFormat/>
    <w:rsid w:val="00827468"/>
    <w:rPr>
      <w:i/>
      <w:iCs/>
      <w:color w:val="404040" w:themeColor="text1" w:themeTint="BF"/>
    </w:rPr>
  </w:style>
  <w:style w:type="character" w:styleId="Siln">
    <w:name w:val="Strong"/>
    <w:basedOn w:val="Standardnpsmoodstavce"/>
    <w:uiPriority w:val="22"/>
    <w:qFormat/>
    <w:rsid w:val="00827468"/>
    <w:rPr>
      <w:b/>
      <w:bCs/>
    </w:rPr>
  </w:style>
  <w:style w:type="table" w:styleId="Mkatabulky">
    <w:name w:val="Table Grid"/>
    <w:basedOn w:val="Normlntabulka"/>
    <w:uiPriority w:val="99"/>
    <w:rsid w:val="00BF4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913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913D3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082C5A"/>
    <w:rPr>
      <w:sz w:val="16"/>
      <w:szCs w:val="16"/>
    </w:rPr>
  </w:style>
  <w:style w:type="paragraph" w:styleId="Textkomente">
    <w:name w:val="annotation text"/>
    <w:basedOn w:val="Normln"/>
    <w:link w:val="TextkomenteChar"/>
    <w:rsid w:val="00082C5A"/>
    <w:pPr>
      <w:spacing w:before="120" w:after="0" w:line="240" w:lineRule="auto"/>
      <w:outlineLvl w:val="1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rsid w:val="00082C5A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Nadpisobsahu">
    <w:name w:val="TOC Heading"/>
    <w:basedOn w:val="Nadpis1"/>
    <w:next w:val="Normln"/>
    <w:uiPriority w:val="39"/>
    <w:unhideWhenUsed/>
    <w:rsid w:val="007F73AC"/>
    <w:pPr>
      <w:spacing w:after="0"/>
      <w:outlineLvl w:val="9"/>
    </w:pPr>
    <w:rPr>
      <w:b w:val="0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2CDE"/>
    <w:pPr>
      <w:tabs>
        <w:tab w:val="left" w:pos="1276"/>
        <w:tab w:val="righ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F73A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7F73AC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7F73AC"/>
    <w:rPr>
      <w:color w:val="0563C1" w:themeColor="hyperlink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4524C6"/>
    <w:pPr>
      <w:numPr>
        <w:numId w:val="2"/>
      </w:numPr>
      <w:spacing w:before="120" w:after="120" w:line="240" w:lineRule="auto"/>
      <w:contextualSpacing/>
      <w:jc w:val="both"/>
      <w:outlineLvl w:val="1"/>
    </w:pPr>
    <w:rPr>
      <w:rFonts w:eastAsia="Calibri" w:cstheme="minorHAnsi"/>
    </w:rPr>
  </w:style>
  <w:style w:type="paragraph" w:customStyle="1" w:styleId="Bezmezer1">
    <w:name w:val="Bez mezer1"/>
    <w:basedOn w:val="Normln"/>
    <w:rsid w:val="00C70411"/>
    <w:pPr>
      <w:tabs>
        <w:tab w:val="left" w:pos="1105"/>
      </w:tabs>
      <w:suppressAutoHyphens/>
      <w:spacing w:after="0" w:line="240" w:lineRule="auto"/>
      <w:ind w:left="397"/>
      <w:jc w:val="both"/>
    </w:pPr>
    <w:rPr>
      <w:rFonts w:eastAsia="Calibri" w:cstheme="minorHAnsi"/>
      <w:color w:val="00000A"/>
      <w:kern w:val="1"/>
    </w:rPr>
  </w:style>
  <w:style w:type="numbering" w:customStyle="1" w:styleId="Zadavacka1">
    <w:name w:val="Zadavacka1"/>
    <w:uiPriority w:val="99"/>
    <w:rsid w:val="00AF25BE"/>
    <w:pPr>
      <w:numPr>
        <w:numId w:val="3"/>
      </w:numPr>
    </w:pPr>
  </w:style>
  <w:style w:type="character" w:customStyle="1" w:styleId="Nadpis4Char">
    <w:name w:val="Nadpis 4 Char"/>
    <w:basedOn w:val="Standardnpsmoodstavce"/>
    <w:link w:val="Nadpis4"/>
    <w:uiPriority w:val="99"/>
    <w:rsid w:val="00C70411"/>
    <w:rPr>
      <w:rFonts w:asciiTheme="majorHAnsi" w:eastAsia="Calibri" w:hAnsiTheme="majorHAnsi" w:cstheme="majorHAnsi"/>
      <w:lang w:val="x-none"/>
    </w:rPr>
  </w:style>
  <w:style w:type="paragraph" w:customStyle="1" w:styleId="Odstavecspsmeny">
    <w:name w:val="Odstavec s písmeny"/>
    <w:basedOn w:val="Normln"/>
    <w:qFormat/>
    <w:rsid w:val="004524C6"/>
    <w:pPr>
      <w:numPr>
        <w:numId w:val="5"/>
      </w:numPr>
      <w:ind w:left="1134" w:hanging="425"/>
    </w:pPr>
  </w:style>
  <w:style w:type="character" w:customStyle="1" w:styleId="Nadpis5Char">
    <w:name w:val="Nadpis 5 Char"/>
    <w:basedOn w:val="Standardnpsmoodstavce"/>
    <w:link w:val="Nadpis5"/>
    <w:uiPriority w:val="9"/>
    <w:rsid w:val="00C70411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A141F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A141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A141F"/>
    <w:rPr>
      <w:vertAlign w:val="superscript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5CDF"/>
    <w:pPr>
      <w:spacing w:before="0" w:after="160"/>
      <w:outlineLvl w:val="9"/>
    </w:pPr>
    <w:rPr>
      <w:rFonts w:asciiTheme="minorHAnsi" w:eastAsiaTheme="minorHAnsi" w:hAnsiTheme="minorHAnsi" w:cstheme="minorBidi"/>
      <w:b/>
      <w:bCs/>
      <w:lang w:val="cs-CZ"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5CDF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character" w:customStyle="1" w:styleId="OdstavecseseznamemChar">
    <w:name w:val="Odstavec se seznamem Char"/>
    <w:link w:val="Odstavecseseznamem"/>
    <w:uiPriority w:val="34"/>
    <w:rsid w:val="009974C4"/>
    <w:rPr>
      <w:rFonts w:eastAsia="Calibri" w:cstheme="minorHAnsi"/>
    </w:rPr>
  </w:style>
  <w:style w:type="character" w:styleId="Zstupntext">
    <w:name w:val="Placeholder Text"/>
    <w:basedOn w:val="Standardnpsmoodstavce"/>
    <w:uiPriority w:val="99"/>
    <w:semiHidden/>
    <w:rsid w:val="00B067DF"/>
    <w:rPr>
      <w:color w:val="808080"/>
    </w:rPr>
  </w:style>
  <w:style w:type="table" w:customStyle="1" w:styleId="Mkatabulky1">
    <w:name w:val="Mřížka tabulky1"/>
    <w:basedOn w:val="Normlntabulka"/>
    <w:next w:val="Mkatabulky"/>
    <w:uiPriority w:val="99"/>
    <w:rsid w:val="00B067DF"/>
    <w:pPr>
      <w:spacing w:after="0" w:line="240" w:lineRule="auto"/>
      <w:jc w:val="both"/>
    </w:pPr>
    <w:rPr>
      <w:rFonts w:ascii="Arial Narrow" w:eastAsia="Times New Roman" w:hAnsi="Arial Narrow" w:cs="Times New Roman"/>
      <w:szCs w:val="24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od2rove">
    <w:name w:val="Text pod 2. úroveň"/>
    <w:basedOn w:val="Normln"/>
    <w:qFormat/>
    <w:rsid w:val="00B067DF"/>
    <w:pPr>
      <w:spacing w:after="120" w:line="240" w:lineRule="auto"/>
      <w:ind w:left="1956" w:hanging="425"/>
      <w:jc w:val="both"/>
    </w:pPr>
    <w:rPr>
      <w:rFonts w:ascii="Arial Narrow" w:eastAsia="Times New Roman" w:hAnsi="Arial Narrow" w:cs="Times New Roman"/>
      <w:sz w:val="20"/>
      <w:szCs w:val="20"/>
    </w:rPr>
  </w:style>
  <w:style w:type="paragraph" w:customStyle="1" w:styleId="Odrky">
    <w:name w:val="Odrážky"/>
    <w:aliases w:val="2. úroveň"/>
    <w:basedOn w:val="Normln"/>
    <w:qFormat/>
    <w:rsid w:val="00B067DF"/>
    <w:pPr>
      <w:spacing w:before="120" w:after="120" w:line="240" w:lineRule="auto"/>
      <w:ind w:left="1224" w:hanging="504"/>
      <w:jc w:val="both"/>
    </w:pPr>
    <w:rPr>
      <w:rFonts w:ascii="Arial Narrow" w:eastAsia="Times New Roman" w:hAnsi="Arial Narrow" w:cs="Times New Roman"/>
    </w:rPr>
  </w:style>
  <w:style w:type="paragraph" w:styleId="Revize">
    <w:name w:val="Revision"/>
    <w:hidden/>
    <w:uiPriority w:val="99"/>
    <w:semiHidden/>
    <w:rsid w:val="00B761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68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askova\Desktop\Vzory%20T\Vzory%20mimo%20ZZVZ\1_Vzory%20ZD%20mimo%20ZZVZ-dle_OP\Tendera\ZD_vzo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65DAE32D48742E0820C469B6704D89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724B568-3420-46FB-B4E5-C5DFF56F9E7A}"/>
      </w:docPartPr>
      <w:docPartBody>
        <w:p w:rsidR="00113F40" w:rsidRDefault="003145E3" w:rsidP="003145E3">
          <w:pPr>
            <w:pStyle w:val="965DAE32D48742E0820C469B6704D8917"/>
          </w:pPr>
          <w:r w:rsidRPr="002F1AF3">
            <w:rPr>
              <w:rStyle w:val="Zstupntext"/>
              <w:b/>
              <w:highlight w:val="yellow"/>
            </w:rPr>
            <w:t>Klikněte sem a zadejte text.</w:t>
          </w:r>
        </w:p>
      </w:docPartBody>
    </w:docPart>
    <w:docPart>
      <w:docPartPr>
        <w:name w:val="999D8E9014AC4508BD6078522FA0AE3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D01AEF3-DE6C-4B06-8BF0-93CB7CABF06E}"/>
      </w:docPartPr>
      <w:docPartBody>
        <w:p w:rsidR="00113F40" w:rsidRDefault="003145E3" w:rsidP="003145E3">
          <w:pPr>
            <w:pStyle w:val="999D8E9014AC4508BD6078522FA0AE366"/>
          </w:pPr>
          <w:r w:rsidRPr="00072135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E17A766FF4E34B76B9BBA8FD902870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4D5BEA-8748-4E50-A8D2-711CF42F6D85}"/>
      </w:docPartPr>
      <w:docPartBody>
        <w:p w:rsidR="00113F40" w:rsidRDefault="003145E3" w:rsidP="003145E3">
          <w:pPr>
            <w:pStyle w:val="E17A766FF4E34B76B9BBA8FD902870D6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C276B60754C94C7D9AFD0FB834E6114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269338E-7AC4-42A5-8577-E94DC890ADDB}"/>
      </w:docPartPr>
      <w:docPartBody>
        <w:p w:rsidR="00113F40" w:rsidRDefault="003145E3" w:rsidP="003145E3">
          <w:pPr>
            <w:pStyle w:val="C276B60754C94C7D9AFD0FB834E611446"/>
          </w:pPr>
          <w:r w:rsidRPr="00145619">
            <w:rPr>
              <w:rStyle w:val="Zstupntext"/>
              <w:highlight w:val="yellow"/>
            </w:rPr>
            <w:t>Klikněte sem a zadejte text.</w:t>
          </w:r>
        </w:p>
      </w:docPartBody>
    </w:docPart>
    <w:docPart>
      <w:docPartPr>
        <w:name w:val="4FD603A4AA894D4C9CBDACA2DBE6664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BE1E2CA-5E55-4494-B2A9-81B2F687D409}"/>
      </w:docPartPr>
      <w:docPartBody>
        <w:p w:rsidR="000C6C17" w:rsidRDefault="003145E3" w:rsidP="003145E3">
          <w:pPr>
            <w:pStyle w:val="4FD603A4AA894D4C9CBDACA2DBE66646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34DC79E45B3A4DBAAEFF4D68947FDAC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FC7C80-8DAA-4998-977B-049101BB0CB8}"/>
      </w:docPartPr>
      <w:docPartBody>
        <w:p w:rsidR="000C6C17" w:rsidRDefault="003145E3" w:rsidP="003145E3">
          <w:pPr>
            <w:pStyle w:val="34DC79E45B3A4DBAAEFF4D68947FDAC1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51C66F4EA1514D68AC0D5BBCE335C9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6EBE84-DD06-4BC0-BF3B-BB3968801E24}"/>
      </w:docPartPr>
      <w:docPartBody>
        <w:p w:rsidR="000C6C17" w:rsidRDefault="003145E3" w:rsidP="003145E3">
          <w:pPr>
            <w:pStyle w:val="51C66F4EA1514D68AC0D5BBCE335C97D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ABE7A4607BC4EDBA52682AD8E045E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BFCABC0-9C1F-4BD4-ADF7-737ABA99E73A}"/>
      </w:docPartPr>
      <w:docPartBody>
        <w:p w:rsidR="000C6C17" w:rsidRDefault="003145E3" w:rsidP="003145E3">
          <w:pPr>
            <w:pStyle w:val="FABE7A4607BC4EDBA52682AD8E045E52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B7F47D0242B4F8D81E552D1ADEA700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BADAE7-F31C-4460-942F-D9432F394007}"/>
      </w:docPartPr>
      <w:docPartBody>
        <w:p w:rsidR="000C6C17" w:rsidRDefault="003145E3" w:rsidP="003145E3">
          <w:pPr>
            <w:pStyle w:val="EB7F47D0242B4F8D81E552D1ADEA700C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2329C3417754223AF02FEE21E1AECD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DE60E6B-F9A0-4A71-9774-FF5B96A95854}"/>
      </w:docPartPr>
      <w:docPartBody>
        <w:p w:rsidR="000C6C17" w:rsidRDefault="003145E3" w:rsidP="003145E3">
          <w:pPr>
            <w:pStyle w:val="E2329C3417754223AF02FEE21E1AECDA"/>
          </w:pPr>
          <w:r w:rsidRPr="003F45B3">
            <w:rPr>
              <w:rFonts w:asciiTheme="majorHAnsi" w:hAnsiTheme="majorHAnsi" w:cstheme="majorHAnsi"/>
              <w:highlight w:val="yellow"/>
            </w:rPr>
            <w:t>místo</w:t>
          </w:r>
        </w:p>
      </w:docPartBody>
    </w:docPart>
    <w:docPart>
      <w:docPartPr>
        <w:name w:val="1BA7E4C923214FCAA92ABE16A0D50A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91BAAED-4EE0-4D20-9730-0B82445D295A}"/>
      </w:docPartPr>
      <w:docPartBody>
        <w:p w:rsidR="000C6C17" w:rsidRDefault="003145E3" w:rsidP="003145E3">
          <w:pPr>
            <w:pStyle w:val="1BA7E4C923214FCAA92ABE16A0D50A86"/>
          </w:pPr>
          <w:r w:rsidRPr="003F45B3">
            <w:rPr>
              <w:rFonts w:asciiTheme="majorHAnsi" w:hAnsiTheme="majorHAnsi" w:cstheme="majorHAnsi"/>
              <w:highlight w:val="yellow"/>
            </w:rPr>
            <w:t>datum</w:t>
          </w:r>
        </w:p>
      </w:docPartBody>
    </w:docPart>
    <w:docPart>
      <w:docPartPr>
        <w:name w:val="456BCD8CAC6143C2B568EABB71106F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03E2BF-81FB-4A9C-8A07-E55C4B4618D7}"/>
      </w:docPartPr>
      <w:docPartBody>
        <w:p w:rsidR="000C6C17" w:rsidRDefault="003145E3" w:rsidP="003145E3">
          <w:pPr>
            <w:pStyle w:val="456BCD8CAC6143C2B568EABB71106FF6"/>
          </w:pPr>
          <w:r w:rsidRPr="001236D1">
            <w:rPr>
              <w:highlight w:val="yellow"/>
            </w:rPr>
            <w:t>Jméno, funkce, podpis</w:t>
          </w:r>
        </w:p>
      </w:docPartBody>
    </w:docPart>
    <w:docPart>
      <w:docPartPr>
        <w:name w:val="C1FC4D2BB85A46AB93ED9948E144A4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143ACD-BBB1-4FBE-AFE6-99A8E08E6A9D}"/>
      </w:docPartPr>
      <w:docPartBody>
        <w:p w:rsidR="0030238C" w:rsidRDefault="0030238C" w:rsidP="0030238C">
          <w:pPr>
            <w:pStyle w:val="C1FC4D2BB85A46AB93ED9948E144A4B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ED177632B04453F98561832D4A1FE7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FDD40F5-88C6-4BDB-908B-F146259B86FC}"/>
      </w:docPartPr>
      <w:docPartBody>
        <w:p w:rsidR="0030238C" w:rsidRDefault="0030238C" w:rsidP="0030238C">
          <w:pPr>
            <w:pStyle w:val="1ED177632B04453F98561832D4A1FE7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C4AE463DD4B4808AB03C94DE46B91F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6960F86-5D91-4867-9DF1-CE9AF76F91A8}"/>
      </w:docPartPr>
      <w:docPartBody>
        <w:p w:rsidR="0030238C" w:rsidRDefault="0030238C" w:rsidP="0030238C">
          <w:pPr>
            <w:pStyle w:val="6C4AE463DD4B4808AB03C94DE46B91F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D834D5703F74F869F59C760550CECD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317A48F-144F-45A3-A8F6-D0F9D779CDE5}"/>
      </w:docPartPr>
      <w:docPartBody>
        <w:p w:rsidR="0030238C" w:rsidRDefault="0030238C" w:rsidP="0030238C">
          <w:pPr>
            <w:pStyle w:val="3D834D5703F74F869F59C760550CECD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0CA986777454FD9B260240CD7BA05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61A30C-A04D-46DD-A1AD-4B0A84BD4FEC}"/>
      </w:docPartPr>
      <w:docPartBody>
        <w:p w:rsidR="0030238C" w:rsidRDefault="0030238C" w:rsidP="0030238C">
          <w:pPr>
            <w:pStyle w:val="30CA986777454FD9B260240CD7BA058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F1343863BEB41F8A6A0135F92EB2A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EC6EC94-FF03-4872-B0F9-590A30DD1118}"/>
      </w:docPartPr>
      <w:docPartBody>
        <w:p w:rsidR="00A27C06" w:rsidRDefault="00A27C06" w:rsidP="00A27C06">
          <w:pPr>
            <w:pStyle w:val="7F1343863BEB41F8A6A0135F92EB2A58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B2D729E698644AE99F399ECE49458C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FD9777F-328E-47C5-B658-5BA86A347B75}"/>
      </w:docPartPr>
      <w:docPartBody>
        <w:p w:rsidR="00A27C06" w:rsidRDefault="00A27C06" w:rsidP="00A27C06">
          <w:pPr>
            <w:pStyle w:val="0B2D729E698644AE99F399ECE49458C3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8E3C0FD953E04CE990CC766A9E744B1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25B9CC-3367-4635-A223-35E196176449}"/>
      </w:docPartPr>
      <w:docPartBody>
        <w:p w:rsidR="00A27C06" w:rsidRDefault="00A27C06" w:rsidP="00A27C06">
          <w:pPr>
            <w:pStyle w:val="8E3C0FD953E04CE990CC766A9E744B19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70BFEE551910475DB4F78CEF013D2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21397D-412D-4975-9E0D-06E76152603E}"/>
      </w:docPartPr>
      <w:docPartBody>
        <w:p w:rsidR="00A27C06" w:rsidRDefault="00A27C06" w:rsidP="00A27C06">
          <w:pPr>
            <w:pStyle w:val="70BFEE551910475DB4F78CEF013D292B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C2C0817DFD604E5AABD449906ABC66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6008F9-D6DA-4B05-B06C-2B4DE8DAF393}"/>
      </w:docPartPr>
      <w:docPartBody>
        <w:p w:rsidR="00A27C06" w:rsidRDefault="00A27C06" w:rsidP="00A27C06">
          <w:pPr>
            <w:pStyle w:val="C2C0817DFD604E5AABD449906ABC6680"/>
          </w:pPr>
          <w:r>
            <w:rPr>
              <w:rStyle w:val="Zstupntext"/>
              <w:highlight w:val="yellow"/>
            </w:rPr>
            <w:t>Klikněte a zadejte hodnotu</w:t>
          </w:r>
          <w:r w:rsidRPr="001B7CEE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C4453FFBC8A475EBD5E66D7E2EF3E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6A7C49-2691-49D9-8353-332ABEAEC4C1}"/>
      </w:docPartPr>
      <w:docPartBody>
        <w:p w:rsidR="00A27C06" w:rsidRDefault="00A27C06" w:rsidP="00A27C06">
          <w:pPr>
            <w:pStyle w:val="EC4453FFBC8A475EBD5E66D7E2EF3E0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FE9494EF8534BDC9BABC1588D4F65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FB19DB-CC6C-4F49-BC6B-CC67320F3711}"/>
      </w:docPartPr>
      <w:docPartBody>
        <w:p w:rsidR="00A27C06" w:rsidRDefault="00A27C06" w:rsidP="00A27C06">
          <w:pPr>
            <w:pStyle w:val="BFE9494EF8534BDC9BABC1588D4F655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199252B0E144DC88CB7585B2A8D58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E17F0B5-FEE1-453D-85D7-7E9E01625391}"/>
      </w:docPartPr>
      <w:docPartBody>
        <w:p w:rsidR="00A27C06" w:rsidRDefault="00A27C06" w:rsidP="00A27C06">
          <w:pPr>
            <w:pStyle w:val="E199252B0E144DC88CB7585B2A8D585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8B6B4D455BD4B7A862487CF0F9402F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92C967-9E74-4004-81E0-0C3A4D25ECF1}"/>
      </w:docPartPr>
      <w:docPartBody>
        <w:p w:rsidR="00A27C06" w:rsidRDefault="00A27C06" w:rsidP="00A27C06">
          <w:pPr>
            <w:pStyle w:val="18B6B4D455BD4B7A862487CF0F9402F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A03FAC0731D4AD6A6F0846A3A20FA4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7B705A4-E342-4AA5-B032-5B6204E35C35}"/>
      </w:docPartPr>
      <w:docPartBody>
        <w:p w:rsidR="00A27C06" w:rsidRDefault="00A27C06" w:rsidP="00A27C06">
          <w:pPr>
            <w:pStyle w:val="3A03FAC0731D4AD6A6F0846A3A20FA4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241B294263249D1BBA70662863CE7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E4748C-C907-4545-8CB8-016E1A3A94C1}"/>
      </w:docPartPr>
      <w:docPartBody>
        <w:p w:rsidR="00A27C06" w:rsidRDefault="00A27C06" w:rsidP="00A27C06">
          <w:pPr>
            <w:pStyle w:val="1241B294263249D1BBA70662863CE77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545A5A58E86A48F08BE9321FE8520F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57F0A0A-1DA1-4CE3-B88E-89EF1A21CDC7}"/>
      </w:docPartPr>
      <w:docPartBody>
        <w:p w:rsidR="00A27C06" w:rsidRDefault="00A27C06" w:rsidP="00A27C06">
          <w:pPr>
            <w:pStyle w:val="545A5A58E86A48F08BE9321FE8520F7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4AE1BC8362A4DFA9F0C96E2E05C27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CFA0D8-B95F-4CEF-9D48-A480C4FA7812}"/>
      </w:docPartPr>
      <w:docPartBody>
        <w:p w:rsidR="00A27C06" w:rsidRDefault="00A27C06" w:rsidP="00A27C06">
          <w:pPr>
            <w:pStyle w:val="94AE1BC8362A4DFA9F0C96E2E05C27F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A4C354885AB4A84AA98382B19880F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2383BCB-FF55-485E-9B91-12927AB7765C}"/>
      </w:docPartPr>
      <w:docPartBody>
        <w:p w:rsidR="00A27C06" w:rsidRDefault="00A27C06" w:rsidP="00A27C06">
          <w:pPr>
            <w:pStyle w:val="FA4C354885AB4A84AA98382B19880F5B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5ECFEE9113BD472DA322534D2963D4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CD4D28-8700-48FA-8F46-B24921134D56}"/>
      </w:docPartPr>
      <w:docPartBody>
        <w:p w:rsidR="00A27C06" w:rsidRDefault="00A27C06" w:rsidP="00A27C06">
          <w:pPr>
            <w:pStyle w:val="5ECFEE9113BD472DA322534D2963D454"/>
          </w:pPr>
          <w:r w:rsidRPr="001B7CEE">
            <w:rPr>
              <w:rStyle w:val="Zstupntext"/>
              <w:highlight w:val="yellow"/>
            </w:rPr>
            <w:t>Klikněte nebo klepněte sem a zadejte text.</w:t>
          </w:r>
        </w:p>
      </w:docPartBody>
    </w:docPart>
    <w:docPart>
      <w:docPartPr>
        <w:name w:val="E268657FA9CA4CE2962D5AD6C20BAB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9075C1-DFC9-4AB7-998F-857A423282FF}"/>
      </w:docPartPr>
      <w:docPartBody>
        <w:p w:rsidR="00A27C06" w:rsidRDefault="00A27C06" w:rsidP="00A27C06">
          <w:pPr>
            <w:pStyle w:val="E268657FA9CA4CE2962D5AD6C20BAB6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C0653BE3B144446934D8BDDDBAC26B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947D1D8-614A-47F0-BC1E-E32DAF6F1EDA}"/>
      </w:docPartPr>
      <w:docPartBody>
        <w:p w:rsidR="00A27C06" w:rsidRDefault="00A27C06" w:rsidP="00A27C06">
          <w:pPr>
            <w:pStyle w:val="EC0653BE3B144446934D8BDDDBAC26B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B3E2F3D1514C4EEC9556A073FD4C83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A2C0C60-84CC-49FF-80DA-2836E57612B1}"/>
      </w:docPartPr>
      <w:docPartBody>
        <w:p w:rsidR="00A27C06" w:rsidRDefault="00A27C06" w:rsidP="00A27C06">
          <w:pPr>
            <w:pStyle w:val="B3E2F3D1514C4EEC9556A073FD4C832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5E87397DE2B4D9DAD31BB0840DEC6E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B7789F-F00E-430E-B1C5-4BD0BFCEDC6A}"/>
      </w:docPartPr>
      <w:docPartBody>
        <w:p w:rsidR="00A27C06" w:rsidRDefault="00A27C06" w:rsidP="00A27C06">
          <w:pPr>
            <w:pStyle w:val="95E87397DE2B4D9DAD31BB0840DEC6E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EB8F1DDBBBE4270BDD2706E40F589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BE0B106-FD4B-4E2F-BFC5-3B9424CC632F}"/>
      </w:docPartPr>
      <w:docPartBody>
        <w:p w:rsidR="00A27C06" w:rsidRDefault="00A27C06" w:rsidP="00A27C06">
          <w:pPr>
            <w:pStyle w:val="AEB8F1DDBBBE4270BDD2706E40F589F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CC8A8F786B145C1BDB88E2C572D23B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C8B8314-7750-418F-B054-1A89F8C838CC}"/>
      </w:docPartPr>
      <w:docPartBody>
        <w:p w:rsidR="00A27C06" w:rsidRDefault="00A27C06" w:rsidP="00A27C06">
          <w:pPr>
            <w:pStyle w:val="CCC8A8F786B145C1BDB88E2C572D23B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617DE86E2494D378641B0C1D9634A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78D4E1-A160-4672-843B-F68FECE7E69F}"/>
      </w:docPartPr>
      <w:docPartBody>
        <w:p w:rsidR="00A27C06" w:rsidRDefault="00A27C06" w:rsidP="00A27C06">
          <w:pPr>
            <w:pStyle w:val="A617DE86E2494D378641B0C1D9634A2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3E146249EA54B4DBD65F68A696B35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B3AE71-B3DE-4064-91B4-BAE061DFCBEA}"/>
      </w:docPartPr>
      <w:docPartBody>
        <w:p w:rsidR="00A27C06" w:rsidRDefault="00A27C06" w:rsidP="00A27C06">
          <w:pPr>
            <w:pStyle w:val="F3E146249EA54B4DBD65F68A696B359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B8F2E6497DC4E6A807B1592F10EBE5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0C75808-2637-4AF1-AC34-0C04CA831895}"/>
      </w:docPartPr>
      <w:docPartBody>
        <w:p w:rsidR="00A27C06" w:rsidRDefault="00A27C06" w:rsidP="00A27C06">
          <w:pPr>
            <w:pStyle w:val="AB8F2E6497DC4E6A807B1592F10EBE5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E86F7588FCD4198A18F7558C5BA53F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E5D5BB5-164D-402D-8404-6316E78265A1}"/>
      </w:docPartPr>
      <w:docPartBody>
        <w:p w:rsidR="00A27C06" w:rsidRDefault="00A27C06" w:rsidP="00A27C06">
          <w:pPr>
            <w:pStyle w:val="2E86F7588FCD4198A18F7558C5BA53F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0F023518AD24DF08D9863898481EDA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FDF747-F2E5-4847-AB7D-96DECA000620}"/>
      </w:docPartPr>
      <w:docPartBody>
        <w:p w:rsidR="00A27C06" w:rsidRDefault="00A27C06" w:rsidP="00A27C06">
          <w:pPr>
            <w:pStyle w:val="80F023518AD24DF08D9863898481EDA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D510570E21143ECBCCE98F42BCD0E0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8491455-CD36-4D3A-91A3-D877115704F7}"/>
      </w:docPartPr>
      <w:docPartBody>
        <w:p w:rsidR="00A27C06" w:rsidRDefault="00A27C06" w:rsidP="00A27C06">
          <w:pPr>
            <w:pStyle w:val="6D510570E21143ECBCCE98F42BCD0E0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E14EE378BAD4DEC9D0818C7A9FD00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165B5B-811F-45BB-B351-D593B26A7CD1}"/>
      </w:docPartPr>
      <w:docPartBody>
        <w:p w:rsidR="00A27C06" w:rsidRDefault="00A27C06" w:rsidP="00A27C06">
          <w:pPr>
            <w:pStyle w:val="3E14EE378BAD4DEC9D0818C7A9FD001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FD2FFA0D6F84D5B99B71E2220872E7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01FA4D7-0BE2-4F57-8178-55B5863EB148}"/>
      </w:docPartPr>
      <w:docPartBody>
        <w:p w:rsidR="00A27C06" w:rsidRDefault="00A27C06" w:rsidP="00A27C06">
          <w:pPr>
            <w:pStyle w:val="9FD2FFA0D6F84D5B99B71E2220872E7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5BC760B0371471496E29B3130B4D7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447E5CE-B472-4300-903C-1E657C4BA2B4}"/>
      </w:docPartPr>
      <w:docPartBody>
        <w:p w:rsidR="00A27C06" w:rsidRDefault="00A27C06" w:rsidP="00A27C06">
          <w:pPr>
            <w:pStyle w:val="15BC760B0371471496E29B3130B4D7A6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FC0B484D5F04F9C937CD3248C12FF8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487BC5-97C5-465B-BAED-CF990CDD6160}"/>
      </w:docPartPr>
      <w:docPartBody>
        <w:p w:rsidR="00A27C06" w:rsidRDefault="00A27C06" w:rsidP="00A27C06">
          <w:pPr>
            <w:pStyle w:val="2FC0B484D5F04F9C937CD3248C12FF8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180BF5D71E548BCBE4EBB0B1C3EBC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357DF8-B891-4127-90A5-D2287688ED44}"/>
      </w:docPartPr>
      <w:docPartBody>
        <w:p w:rsidR="00A27C06" w:rsidRDefault="00A27C06" w:rsidP="00A27C06">
          <w:pPr>
            <w:pStyle w:val="4180BF5D71E548BCBE4EBB0B1C3EBC15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941EFCDA520B4D8D92A92E51D77D85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3E420A-86D5-4B1A-99FA-82A8A7AE9BBF}"/>
      </w:docPartPr>
      <w:docPartBody>
        <w:p w:rsidR="00A27C06" w:rsidRDefault="00A27C06" w:rsidP="00A27C06">
          <w:pPr>
            <w:pStyle w:val="941EFCDA520B4D8D92A92E51D77D854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48A4211536594B97B526B84A1483F9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190062-01EE-496D-8FC0-05E08245CD74}"/>
      </w:docPartPr>
      <w:docPartBody>
        <w:p w:rsidR="00B32222" w:rsidRDefault="00B32222" w:rsidP="00B32222">
          <w:pPr>
            <w:pStyle w:val="48A4211536594B97B526B84A1483F9F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BF8BADA5556481DAAE4829F50146D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79F1CC-BD39-417E-A720-BEC4EEC09320}"/>
      </w:docPartPr>
      <w:docPartBody>
        <w:p w:rsidR="00B32222" w:rsidRDefault="00B32222" w:rsidP="00B32222">
          <w:pPr>
            <w:pStyle w:val="6BF8BADA5556481DAAE4829F50146D4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674C764EE294536A1DFED90F21CBC9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14F479-8A83-4275-83F2-2DE4BDFD9EE3}"/>
      </w:docPartPr>
      <w:docPartBody>
        <w:p w:rsidR="00B32222" w:rsidRDefault="00B32222" w:rsidP="00B32222">
          <w:pPr>
            <w:pStyle w:val="0674C764EE294536A1DFED90F21CBC93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506D406101842D390EDC89E0CC6C7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3897B1-ED64-45CF-8A86-3805F3AE3037}"/>
      </w:docPartPr>
      <w:docPartBody>
        <w:p w:rsidR="006850D6" w:rsidRDefault="006850D6" w:rsidP="006850D6">
          <w:pPr>
            <w:pStyle w:val="F506D406101842D390EDC89E0CC6C734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EC05DDF0AB184CD68BCF11C2F7F2805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37CF8C7-DB88-490B-9E08-F0C1C881EC4A}"/>
      </w:docPartPr>
      <w:docPartBody>
        <w:p w:rsidR="006850D6" w:rsidRDefault="006850D6" w:rsidP="006850D6">
          <w:pPr>
            <w:pStyle w:val="EC05DDF0AB184CD68BCF11C2F7F2805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689474355904D7A80F31CCC1696AC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6582094-81BB-4B46-AB42-C64AB1037AFD}"/>
      </w:docPartPr>
      <w:docPartBody>
        <w:p w:rsidR="006850D6" w:rsidRDefault="006850D6" w:rsidP="006850D6">
          <w:pPr>
            <w:pStyle w:val="6689474355904D7A80F31CCC1696AC9F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DCDDEA752E942D69D08ED20F34F7ED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4325D8-232D-47F0-B624-BDCA85B17BAB}"/>
      </w:docPartPr>
      <w:docPartBody>
        <w:p w:rsidR="006850D6" w:rsidRDefault="006850D6" w:rsidP="006850D6">
          <w:pPr>
            <w:pStyle w:val="ADCDDEA752E942D69D08ED20F34F7ED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277966E93BD49B4A8AC89F56A11DCF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7C5B9A5-2C9B-4926-A1EE-F2474BF9D032}"/>
      </w:docPartPr>
      <w:docPartBody>
        <w:p w:rsidR="006850D6" w:rsidRDefault="006850D6" w:rsidP="006850D6">
          <w:pPr>
            <w:pStyle w:val="3277966E93BD49B4A8AC89F56A11DCF2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CFB083A7E6A41E1AC56456D265FFD6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9A3CF52-851C-4A9F-9D4E-462703784C1E}"/>
      </w:docPartPr>
      <w:docPartBody>
        <w:p w:rsidR="006850D6" w:rsidRDefault="006850D6" w:rsidP="006850D6">
          <w:pPr>
            <w:pStyle w:val="2CFB083A7E6A41E1AC56456D265FFD68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33F3909A8FE7480E80BB5E63CE27EE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9E9EB8B-C7CC-4CF3-B075-F86006354758}"/>
      </w:docPartPr>
      <w:docPartBody>
        <w:p w:rsidR="006850D6" w:rsidRDefault="006850D6" w:rsidP="006850D6">
          <w:pPr>
            <w:pStyle w:val="33F3909A8FE7480E80BB5E63CE27EE6A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875ED22979A4D43BA14014F87A7A90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271B45-1A39-46FB-98AB-93B9F4B2B919}"/>
      </w:docPartPr>
      <w:docPartBody>
        <w:p w:rsidR="006850D6" w:rsidRDefault="006850D6" w:rsidP="006850D6">
          <w:pPr>
            <w:pStyle w:val="6875ED22979A4D43BA14014F87A7A907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00A306B6462F47668BD053EFA09C92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BC8A53-AD5E-4E20-9E55-C8780C19482E}"/>
      </w:docPartPr>
      <w:docPartBody>
        <w:p w:rsidR="006850D6" w:rsidRDefault="006850D6" w:rsidP="006850D6">
          <w:pPr>
            <w:pStyle w:val="00A306B6462F47668BD053EFA09C922C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979FDF891C6432E8A982DB61536C81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7C488D7-9BAA-4660-80E3-A25FCC6762DD}"/>
      </w:docPartPr>
      <w:docPartBody>
        <w:p w:rsidR="006850D6" w:rsidRDefault="006850D6" w:rsidP="006850D6">
          <w:pPr>
            <w:pStyle w:val="6979FDF891C6432E8A982DB61536C81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17A830F2A4024201B96BF221FEFD678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BFF6F7-4C1C-47C0-A30C-83DCC5C9B17B}"/>
      </w:docPartPr>
      <w:docPartBody>
        <w:p w:rsidR="006850D6" w:rsidRDefault="006850D6" w:rsidP="006850D6">
          <w:pPr>
            <w:pStyle w:val="17A830F2A4024201B96BF221FEFD678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6DB587F208244CC69C627C49A9A3945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0595A25-ED10-4B0B-90DA-ED48F655BE5E}"/>
      </w:docPartPr>
      <w:docPartBody>
        <w:p w:rsidR="006850D6" w:rsidRDefault="006850D6" w:rsidP="006850D6">
          <w:pPr>
            <w:pStyle w:val="6DB587F208244CC69C627C49A9A39451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FB0B729E399043D8B6CCAE66F7AB42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F09D1F1-3EDF-4768-B05D-6AE00704A81C}"/>
      </w:docPartPr>
      <w:docPartBody>
        <w:p w:rsidR="006850D6" w:rsidRDefault="006850D6" w:rsidP="006850D6">
          <w:pPr>
            <w:pStyle w:val="FB0B729E399043D8B6CCAE66F7AB42B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21D87703AFF649BBB9D9F63288EBD9D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205D66-5B38-4AAB-89D9-ECA81E579A14}"/>
      </w:docPartPr>
      <w:docPartBody>
        <w:p w:rsidR="006850D6" w:rsidRDefault="006850D6" w:rsidP="006850D6">
          <w:pPr>
            <w:pStyle w:val="21D87703AFF649BBB9D9F63288EBD9D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8C76776ED6A242A3B00E4905C44A50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0ACBE0-6F1C-4D96-BCD5-21E6217C28FF}"/>
      </w:docPartPr>
      <w:docPartBody>
        <w:p w:rsidR="006850D6" w:rsidRDefault="006850D6" w:rsidP="006850D6">
          <w:pPr>
            <w:pStyle w:val="8C76776ED6A242A3B00E4905C44A509D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CC5F33115D164B76B37F3D729E46302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01B13B0-DFDC-4D99-B8F8-E108BC3D4D59}"/>
      </w:docPartPr>
      <w:docPartBody>
        <w:p w:rsidR="006850D6" w:rsidRDefault="006850D6" w:rsidP="006850D6">
          <w:pPr>
            <w:pStyle w:val="CC5F33115D164B76B37F3D729E46302E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AD1C57FBB3C048CE826AE593F5CD698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17EA4B2-2884-4F6D-A3B6-01AF6A79985F}"/>
      </w:docPartPr>
      <w:docPartBody>
        <w:p w:rsidR="006850D6" w:rsidRDefault="006850D6" w:rsidP="006850D6">
          <w:pPr>
            <w:pStyle w:val="AD1C57FBB3C048CE826AE593F5CD6989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  <w:docPart>
      <w:docPartPr>
        <w:name w:val="D303E18382804571A01EF08CDB93FE3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934B6DC-2FF8-4B38-B2CC-7EE577DE9A9D}"/>
      </w:docPartPr>
      <w:docPartBody>
        <w:p w:rsidR="006850D6" w:rsidRDefault="006850D6" w:rsidP="006850D6">
          <w:pPr>
            <w:pStyle w:val="D303E18382804571A01EF08CDB93FE30"/>
          </w:pPr>
          <w:r>
            <w:rPr>
              <w:rFonts w:asciiTheme="majorHAnsi" w:hAnsiTheme="majorHAnsi" w:cstheme="majorHAnsi"/>
              <w:highlight w:val="yellow"/>
            </w:rPr>
            <w:t>Klikněte a u</w:t>
          </w:r>
          <w:r w:rsidRPr="001B7CEE">
            <w:rPr>
              <w:rFonts w:asciiTheme="majorHAnsi" w:hAnsiTheme="majorHAnsi" w:cstheme="majorHAnsi"/>
              <w:highlight w:val="yellow"/>
            </w:rPr>
            <w:t xml:space="preserve">veďte hodnotu parametru, </w:t>
          </w:r>
          <w:r>
            <w:rPr>
              <w:rFonts w:asciiTheme="majorHAnsi" w:hAnsiTheme="majorHAnsi" w:cstheme="majorHAnsi"/>
              <w:highlight w:val="yellow"/>
            </w:rPr>
            <w:t xml:space="preserve">případně uveďte </w:t>
          </w:r>
          <w:r w:rsidRPr="001B7CEE">
            <w:rPr>
              <w:rFonts w:asciiTheme="majorHAnsi" w:hAnsiTheme="majorHAnsi" w:cstheme="majorHAnsi"/>
              <w:highlight w:val="yellow"/>
            </w:rPr>
            <w:t>ANO/NE</w:t>
          </w:r>
          <w:r w:rsidRPr="00072135">
            <w:rPr>
              <w:rStyle w:val="Zstupntext"/>
              <w:highlight w:val="yellow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F40"/>
    <w:rsid w:val="000C6C17"/>
    <w:rsid w:val="00113F40"/>
    <w:rsid w:val="00147144"/>
    <w:rsid w:val="00240FFF"/>
    <w:rsid w:val="002673BC"/>
    <w:rsid w:val="0030238C"/>
    <w:rsid w:val="003051D9"/>
    <w:rsid w:val="003145E3"/>
    <w:rsid w:val="003B1814"/>
    <w:rsid w:val="003E73CA"/>
    <w:rsid w:val="004E00EB"/>
    <w:rsid w:val="005A753B"/>
    <w:rsid w:val="005F6469"/>
    <w:rsid w:val="00651A9B"/>
    <w:rsid w:val="006850D6"/>
    <w:rsid w:val="00690D5F"/>
    <w:rsid w:val="006D2ED0"/>
    <w:rsid w:val="0088570C"/>
    <w:rsid w:val="00915B96"/>
    <w:rsid w:val="009A3103"/>
    <w:rsid w:val="00A10168"/>
    <w:rsid w:val="00A179A3"/>
    <w:rsid w:val="00A27C06"/>
    <w:rsid w:val="00A50925"/>
    <w:rsid w:val="00A96D25"/>
    <w:rsid w:val="00B32222"/>
    <w:rsid w:val="00B5508E"/>
    <w:rsid w:val="00BD66BC"/>
    <w:rsid w:val="00C74393"/>
    <w:rsid w:val="00CA21FA"/>
    <w:rsid w:val="00D80283"/>
    <w:rsid w:val="00D82D1D"/>
    <w:rsid w:val="00DC0D35"/>
    <w:rsid w:val="00E43B61"/>
    <w:rsid w:val="00E9630C"/>
    <w:rsid w:val="00EB0D06"/>
    <w:rsid w:val="00E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850D6"/>
    <w:rPr>
      <w:color w:val="808080"/>
    </w:rPr>
  </w:style>
  <w:style w:type="paragraph" w:customStyle="1" w:styleId="965DAE32D48742E0820C469B6704D8917">
    <w:name w:val="965DAE32D48742E0820C469B6704D8917"/>
    <w:rsid w:val="003145E3"/>
    <w:rPr>
      <w:rFonts w:eastAsiaTheme="minorHAnsi"/>
      <w:lang w:eastAsia="en-US"/>
    </w:rPr>
  </w:style>
  <w:style w:type="paragraph" w:customStyle="1" w:styleId="999D8E9014AC4508BD6078522FA0AE366">
    <w:name w:val="999D8E9014AC4508BD6078522FA0AE366"/>
    <w:rsid w:val="003145E3"/>
    <w:rPr>
      <w:rFonts w:eastAsiaTheme="minorHAnsi"/>
      <w:lang w:eastAsia="en-US"/>
    </w:rPr>
  </w:style>
  <w:style w:type="paragraph" w:customStyle="1" w:styleId="E17A766FF4E34B76B9BBA8FD902870D66">
    <w:name w:val="E17A766FF4E34B76B9BBA8FD902870D66"/>
    <w:rsid w:val="003145E3"/>
    <w:rPr>
      <w:rFonts w:eastAsiaTheme="minorHAnsi"/>
      <w:lang w:eastAsia="en-US"/>
    </w:rPr>
  </w:style>
  <w:style w:type="paragraph" w:customStyle="1" w:styleId="C276B60754C94C7D9AFD0FB834E611446">
    <w:name w:val="C276B60754C94C7D9AFD0FB834E611446"/>
    <w:rsid w:val="003145E3"/>
    <w:rPr>
      <w:rFonts w:eastAsiaTheme="minorHAnsi"/>
      <w:lang w:eastAsia="en-US"/>
    </w:rPr>
  </w:style>
  <w:style w:type="paragraph" w:customStyle="1" w:styleId="4FD603A4AA894D4C9CBDACA2DBE666461">
    <w:name w:val="4FD603A4AA894D4C9CBDACA2DBE666461"/>
    <w:rsid w:val="003145E3"/>
    <w:rPr>
      <w:rFonts w:eastAsiaTheme="minorHAnsi"/>
      <w:lang w:eastAsia="en-US"/>
    </w:rPr>
  </w:style>
  <w:style w:type="paragraph" w:customStyle="1" w:styleId="34DC79E45B3A4DBAAEFF4D68947FDAC1">
    <w:name w:val="34DC79E45B3A4DBAAEFF4D68947FDAC1"/>
    <w:rsid w:val="003145E3"/>
    <w:rPr>
      <w:rFonts w:eastAsiaTheme="minorHAnsi"/>
      <w:lang w:eastAsia="en-US"/>
    </w:rPr>
  </w:style>
  <w:style w:type="paragraph" w:customStyle="1" w:styleId="51C66F4EA1514D68AC0D5BBCE335C97D">
    <w:name w:val="51C66F4EA1514D68AC0D5BBCE335C97D"/>
    <w:rsid w:val="003145E3"/>
    <w:rPr>
      <w:rFonts w:eastAsiaTheme="minorHAnsi"/>
      <w:lang w:eastAsia="en-US"/>
    </w:rPr>
  </w:style>
  <w:style w:type="paragraph" w:customStyle="1" w:styleId="FABE7A4607BC4EDBA52682AD8E045E52">
    <w:name w:val="FABE7A4607BC4EDBA52682AD8E045E52"/>
    <w:rsid w:val="003145E3"/>
    <w:rPr>
      <w:rFonts w:eastAsiaTheme="minorHAnsi"/>
      <w:lang w:eastAsia="en-US"/>
    </w:rPr>
  </w:style>
  <w:style w:type="paragraph" w:customStyle="1" w:styleId="EB7F47D0242B4F8D81E552D1ADEA700C">
    <w:name w:val="EB7F47D0242B4F8D81E552D1ADEA700C"/>
    <w:rsid w:val="003145E3"/>
  </w:style>
  <w:style w:type="paragraph" w:customStyle="1" w:styleId="E2329C3417754223AF02FEE21E1AECDA">
    <w:name w:val="E2329C3417754223AF02FEE21E1AECDA"/>
    <w:rsid w:val="003145E3"/>
  </w:style>
  <w:style w:type="paragraph" w:customStyle="1" w:styleId="1BA7E4C923214FCAA92ABE16A0D50A86">
    <w:name w:val="1BA7E4C923214FCAA92ABE16A0D50A86"/>
    <w:rsid w:val="003145E3"/>
  </w:style>
  <w:style w:type="paragraph" w:customStyle="1" w:styleId="456BCD8CAC6143C2B568EABB71106FF6">
    <w:name w:val="456BCD8CAC6143C2B568EABB71106FF6"/>
    <w:rsid w:val="003145E3"/>
  </w:style>
  <w:style w:type="paragraph" w:customStyle="1" w:styleId="B9EEAB742F634CB1B223F7F72C26AFB0">
    <w:name w:val="B9EEAB742F634CB1B223F7F72C26AFB0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FC4D2BB85A46AB93ED9948E144A4B5">
    <w:name w:val="C1FC4D2BB85A46AB93ED9948E144A4B5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D177632B04453F98561832D4A1FE73">
    <w:name w:val="1ED177632B04453F98561832D4A1FE73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C4AE463DD4B4808AB03C94DE46B91F4">
    <w:name w:val="6C4AE463DD4B4808AB03C94DE46B91F4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D834D5703F74F869F59C760550CECD7">
    <w:name w:val="3D834D5703F74F869F59C760550CECD7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0CA986777454FD9B260240CD7BA0586">
    <w:name w:val="30CA986777454FD9B260240CD7BA0586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85EF09B7E9349CBADEBA4A1ED561CA1">
    <w:name w:val="985EF09B7E9349CBADEBA4A1ED561CA1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40993250BC483CB701736D883C4DC8">
    <w:name w:val="A140993250BC483CB701736D883C4DC8"/>
    <w:rsid w:val="003023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F1343863BEB41F8A6A0135F92EB2A58">
    <w:name w:val="7F1343863BEB41F8A6A0135F92EB2A58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B2D729E698644AE99F399ECE49458C3">
    <w:name w:val="0B2D729E698644AE99F399ECE49458C3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3C0FD953E04CE990CC766A9E744B19">
    <w:name w:val="8E3C0FD953E04CE990CC766A9E744B19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4B81A31E3546D4B73F12D9FCAC3C11">
    <w:name w:val="7A4B81A31E3546D4B73F12D9FCAC3C11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7B0979D4AB4101893EFDD3CC132C7C">
    <w:name w:val="F77B0979D4AB4101893EFDD3CC132C7C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E1A8C32D3164F848CB46F41BC1A4BCA">
    <w:name w:val="EE1A8C32D3164F848CB46F41BC1A4BCA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9DD33C35D7A48E1911EAAC4B95EDC64">
    <w:name w:val="49DD33C35D7A48E1911EAAC4B95EDC64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0BFEE551910475DB4F78CEF013D292B">
    <w:name w:val="70BFEE551910475DB4F78CEF013D292B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2C0817DFD604E5AABD449906ABC6680">
    <w:name w:val="C2C0817DFD604E5AABD449906ABC6680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4453FFBC8A475EBD5E66D7E2EF3E09">
    <w:name w:val="EC4453FFBC8A475EBD5E66D7E2EF3E09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FE9494EF8534BDC9BABC1588D4F6554">
    <w:name w:val="BFE9494EF8534BDC9BABC1588D4F6554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199252B0E144DC88CB7585B2A8D5852">
    <w:name w:val="E199252B0E144DC88CB7585B2A8D5852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8B6B4D455BD4B7A862487CF0F9402F7">
    <w:name w:val="18B6B4D455BD4B7A862487CF0F9402F7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A03FAC0731D4AD6A6F0846A3A20FA4F">
    <w:name w:val="3A03FAC0731D4AD6A6F0846A3A20FA4F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241B294263249D1BBA70662863CE77E">
    <w:name w:val="1241B294263249D1BBA70662863CE77E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45A5A58E86A48F08BE9321FE8520F7F">
    <w:name w:val="545A5A58E86A48F08BE9321FE8520F7F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AE1BC8362A4DFA9F0C96E2E05C27FC">
    <w:name w:val="94AE1BC8362A4DFA9F0C96E2E05C27FC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438023EF4B4B32B88B30BAB8F26DC5">
    <w:name w:val="59438023EF4B4B32B88B30BAB8F26DC5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D8EE0FAC9F34878AE640F2AC1553D7E">
    <w:name w:val="5D8EE0FAC9F34878AE640F2AC1553D7E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0AAE79923843708F7E11AA66FC2343">
    <w:name w:val="4D0AAE79923843708F7E11AA66FC2343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E8ADB37BA9439A88832446E28FF3FC">
    <w:name w:val="E4E8ADB37BA9439A88832446E28FF3FC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72D11AFF1624004BD1F204B1CBE23EF">
    <w:name w:val="472D11AFF1624004BD1F204B1CBE23EF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7A3F611310423E8C8A625190F00E32">
    <w:name w:val="FB7A3F611310423E8C8A625190F00E32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9139F57A1346618278C3B1AC587CF9">
    <w:name w:val="339139F57A1346618278C3B1AC587CF9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32E44CC77B4C209C25FE33A2C734EB">
    <w:name w:val="CC32E44CC77B4C209C25FE33A2C734EB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2F3AF6CA3840F2887349C2D6001726">
    <w:name w:val="602F3AF6CA3840F2887349C2D6001726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166CFEDFB04577A418C4156D4D59F6">
    <w:name w:val="F5166CFEDFB04577A418C4156D4D59F6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5D47E9B22264DC281321046EF5B9CB1">
    <w:name w:val="55D47E9B22264DC281321046EF5B9CB1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6DD731DEC04E6CBAD8170C9E3C8255">
    <w:name w:val="C46DD731DEC04E6CBAD8170C9E3C8255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7B7929A9DB74034A6BE3B15FB597649">
    <w:name w:val="F7B7929A9DB74034A6BE3B15FB597649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91D2C8A0BE5488C9753E9A7D72F7EC8">
    <w:name w:val="D91D2C8A0BE5488C9753E9A7D72F7EC8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7E7589DD064371B68D0D2AB50DC2E2">
    <w:name w:val="427E7589DD064371B68D0D2AB50DC2E2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3C36C7DF38F4FD29790EC1FF597E4A7">
    <w:name w:val="A3C36C7DF38F4FD29790EC1FF597E4A7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640AEDB5FB4BCDA2317486F27A54B6">
    <w:name w:val="1B640AEDB5FB4BCDA2317486F27A54B6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FA7ABE0954449C2B3003C3A10E1C835">
    <w:name w:val="FFA7ABE0954449C2B3003C3A10E1C835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A4C354885AB4A84AA98382B19880F5B">
    <w:name w:val="FA4C354885AB4A84AA98382B19880F5B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ECFEE9113BD472DA322534D2963D454">
    <w:name w:val="5ECFEE9113BD472DA322534D2963D454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268657FA9CA4CE2962D5AD6C20BAB68">
    <w:name w:val="E268657FA9CA4CE2962D5AD6C20BAB68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0653BE3B144446934D8BDDDBAC26B5">
    <w:name w:val="EC0653BE3B144446934D8BDDDBAC26B5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3E2F3D1514C4EEC9556A073FD4C8321">
    <w:name w:val="B3E2F3D1514C4EEC9556A073FD4C8321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5E87397DE2B4D9DAD31BB0840DEC6EF">
    <w:name w:val="95E87397DE2B4D9DAD31BB0840DEC6EF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B8F1DDBBBE4270BDD2706E40F589F6">
    <w:name w:val="AEB8F1DDBBBE4270BDD2706E40F589F6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C8A8F786B145C1BDB88E2C572D23B6">
    <w:name w:val="CCC8A8F786B145C1BDB88E2C572D23B6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617DE86E2494D378641B0C1D9634A2C">
    <w:name w:val="A617DE86E2494D378641B0C1D9634A2C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E146249EA54B4DBD65F68A696B359F">
    <w:name w:val="F3E146249EA54B4DBD65F68A696B359F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B8F2E6497DC4E6A807B1592F10EBE57">
    <w:name w:val="AB8F2E6497DC4E6A807B1592F10EBE57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E86F7588FCD4198A18F7558C5BA53F6">
    <w:name w:val="2E86F7588FCD4198A18F7558C5BA53F6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0F023518AD24DF08D9863898481EDA2">
    <w:name w:val="80F023518AD24DF08D9863898481EDA2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510570E21143ECBCCE98F42BCD0E0A">
    <w:name w:val="6D510570E21143ECBCCE98F42BCD0E0A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E14EE378BAD4DEC9D0818C7A9FD001D">
    <w:name w:val="3E14EE378BAD4DEC9D0818C7A9FD001D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FD2FFA0D6F84D5B99B71E2220872E7F">
    <w:name w:val="9FD2FFA0D6F84D5B99B71E2220872E7F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5BC760B0371471496E29B3130B4D7A6">
    <w:name w:val="15BC760B0371471496E29B3130B4D7A6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C0B484D5F04F9C937CD3248C12FF83">
    <w:name w:val="2FC0B484D5F04F9C937CD3248C12FF83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180BF5D71E548BCBE4EBB0B1C3EBC15">
    <w:name w:val="4180BF5D71E548BCBE4EBB0B1C3EBC15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1EFCDA520B4D8D92A92E51D77D8548">
    <w:name w:val="941EFCDA520B4D8D92A92E51D77D8548"/>
    <w:rsid w:val="00A27C0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207B14FC1D41968CAFB47AA6A0AD8E">
    <w:name w:val="A1207B14FC1D41968CAFB47AA6A0AD8E"/>
    <w:rsid w:val="00A509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B18443E32C5471483AA157FBB5D4F40">
    <w:name w:val="2B18443E32C5471483AA157FBB5D4F40"/>
    <w:rsid w:val="00A509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EC42064454E71854D8DB484F49A8C">
    <w:name w:val="F64EC42064454E71854D8DB484F49A8C"/>
    <w:rsid w:val="00A509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DD3C216CB134A688171D9D201CCB105">
    <w:name w:val="FDD3C216CB134A688171D9D201CCB105"/>
    <w:rsid w:val="00A509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FF8A9634654853BEAD1D9583BD56D4">
    <w:name w:val="58FF8A9634654853BEAD1D9583BD56D4"/>
    <w:rsid w:val="00A509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4A763F496C460DAB685F426D16A16A">
    <w:name w:val="D64A763F496C460DAB685F426D16A16A"/>
    <w:rsid w:val="00A509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47B6204A211408BA13715C62B495946">
    <w:name w:val="947B6204A211408BA13715C62B495946"/>
    <w:rsid w:val="00A5092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A4211536594B97B526B84A1483F9F9">
    <w:name w:val="48A4211536594B97B526B84A1483F9F9"/>
    <w:rsid w:val="00B322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BF8BADA5556481DAAE4829F50146D48">
    <w:name w:val="6BF8BADA5556481DAAE4829F50146D48"/>
    <w:rsid w:val="00B322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674C764EE294536A1DFED90F21CBC93">
    <w:name w:val="0674C764EE294536A1DFED90F21CBC93"/>
    <w:rsid w:val="00B32222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506D406101842D390EDC89E0CC6C734">
    <w:name w:val="F506D406101842D390EDC89E0CC6C734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05DDF0AB184CD68BCF11C2F7F2805E">
    <w:name w:val="EC05DDF0AB184CD68BCF11C2F7F2805E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689474355904D7A80F31CCC1696AC9F">
    <w:name w:val="6689474355904D7A80F31CCC1696AC9F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CDDEA752E942D69D08ED20F34F7EDC">
    <w:name w:val="ADCDDEA752E942D69D08ED20F34F7EDC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77966E93BD49B4A8AC89F56A11DCF2">
    <w:name w:val="3277966E93BD49B4A8AC89F56A11DCF2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CFB083A7E6A41E1AC56456D265FFD68">
    <w:name w:val="2CFB083A7E6A41E1AC56456D265FFD68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3F3909A8FE7480E80BB5E63CE27EE6A">
    <w:name w:val="33F3909A8FE7480E80BB5E63CE27EE6A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875ED22979A4D43BA14014F87A7A907">
    <w:name w:val="6875ED22979A4D43BA14014F87A7A907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0A306B6462F47668BD053EFA09C922C">
    <w:name w:val="00A306B6462F47668BD053EFA09C922C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979FDF891C6432E8A982DB61536C81D">
    <w:name w:val="6979FDF891C6432E8A982DB61536C81D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7A830F2A4024201B96BF221FEFD678D">
    <w:name w:val="17A830F2A4024201B96BF221FEFD678D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B587F208244CC69C627C49A9A39451">
    <w:name w:val="6DB587F208244CC69C627C49A9A39451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B0B729E399043D8B6CCAE66F7AB42B0">
    <w:name w:val="FB0B729E399043D8B6CCAE66F7AB42B0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D87703AFF649BBB9D9F63288EBD9D9">
    <w:name w:val="21D87703AFF649BBB9D9F63288EBD9D9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C76776ED6A242A3B00E4905C44A509D">
    <w:name w:val="8C76776ED6A242A3B00E4905C44A509D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C5F33115D164B76B37F3D729E46302E">
    <w:name w:val="CC5F33115D164B76B37F3D729E46302E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D1C57FBB3C048CE826AE593F5CD6989">
    <w:name w:val="AD1C57FBB3C048CE826AE593F5CD6989"/>
    <w:rsid w:val="006850D6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03E18382804571A01EF08CDB93FE30">
    <w:name w:val="D303E18382804571A01EF08CDB93FE30"/>
    <w:rsid w:val="006850D6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 xmlns="d4cc1580-2a65-4676-bc43-8335e1d94486" xsi:nil="true"/>
    <TaxCatchAll xmlns="9ff150a7-0dd8-4c18-9463-a952d6568fe2" xsi:nil="true"/>
    <lcf76f155ced4ddcb4097134ff3c332f xmlns="d4cc1580-2a65-4676-bc43-8335e1d94486">
      <Terms xmlns="http://schemas.microsoft.com/office/infopath/2007/PartnerControls"/>
    </lcf76f155ced4ddcb4097134ff3c332f>
    <Odkaz xmlns="d4cc1580-2a65-4676-bc43-8335e1d94486">
      <Url xsi:nil="true"/>
      <Description xsi:nil="true"/>
    </Odkaz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29A8566905EE43B27BE3EB837E23D1" ma:contentTypeVersion="20" ma:contentTypeDescription="Vytvoří nový dokument" ma:contentTypeScope="" ma:versionID="2ed30507bde5883a590afdf1d5d9dc6b">
  <xsd:schema xmlns:xsd="http://www.w3.org/2001/XMLSchema" xmlns:xs="http://www.w3.org/2001/XMLSchema" xmlns:p="http://schemas.microsoft.com/office/2006/metadata/properties" xmlns:ns2="9ff150a7-0dd8-4c18-9463-a952d6568fe2" xmlns:ns3="d4cc1580-2a65-4676-bc43-8335e1d94486" targetNamespace="http://schemas.microsoft.com/office/2006/metadata/properties" ma:root="true" ma:fieldsID="742aaa7823a2d6ff6b23df8dd4790bc2" ns2:_="" ns3:_="">
    <xsd:import namespace="9ff150a7-0dd8-4c18-9463-a952d6568fe2"/>
    <xsd:import namespace="d4cc1580-2a65-4676-bc43-8335e1d9448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DATE" minOccurs="0"/>
                <xsd:element ref="ns3:lcf76f155ced4ddcb4097134ff3c332f" minOccurs="0"/>
                <xsd:element ref="ns2:TaxCatchAll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Odka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150a7-0dd8-4c18-9463-a952d6568fe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29cb2dd-91a4-4f00-a29c-2dee25cc79de}" ma:internalName="TaxCatchAll" ma:showField="CatchAllData" ma:web="9ff150a7-0dd8-4c18-9463-a952d6568f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cc1580-2a65-4676-bc43-8335e1d944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DATE" ma:index="20" nillable="true" ma:displayName="DATE" ma:format="DateOnly" ma:internalName="DATE">
      <xsd:simpleType>
        <xsd:restriction base="dms:DateTime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7af5795b-154a-4650-8316-fc4b5658d9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dkaz" ma:index="27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BAE996-C408-439B-A5F3-C199E68501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E2DD3B0-3017-4114-AD04-93313D734D0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18D827-BFF3-4512-A052-15DC06E2ACF9}">
  <ds:schemaRefs>
    <ds:schemaRef ds:uri="http://schemas.microsoft.com/office/2006/metadata/properties"/>
    <ds:schemaRef ds:uri="http://schemas.microsoft.com/office/infopath/2007/PartnerControls"/>
    <ds:schemaRef ds:uri="d4cc1580-2a65-4676-bc43-8335e1d94486"/>
    <ds:schemaRef ds:uri="9ff150a7-0dd8-4c18-9463-a952d6568fe2"/>
  </ds:schemaRefs>
</ds:datastoreItem>
</file>

<file path=customXml/itemProps4.xml><?xml version="1.0" encoding="utf-8"?>
<ds:datastoreItem xmlns:ds="http://schemas.openxmlformats.org/officeDocument/2006/customXml" ds:itemID="{06F3600F-0A80-47B8-AA01-28B995109B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f150a7-0dd8-4c18-9463-a952d6568fe2"/>
    <ds:schemaRef ds:uri="d4cc1580-2a65-4676-bc43-8335e1d9448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ZD_vzor.dotx</Template>
  <TotalTime>3</TotalTime>
  <Pages>4</Pages>
  <Words>940</Words>
  <Characters>5547</Characters>
  <Application>Microsoft Office Word</Application>
  <DocSecurity>0</DocSecurity>
  <Lines>46</Lines>
  <Paragraphs>12</Paragraphs>
  <ScaleCrop>false</ScaleCrop>
  <Company>TENDERA partners, s.r.o.</Company>
  <LinksUpToDate>false</LinksUpToDate>
  <CharactersWithSpaces>6475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Ing., Bc. Iveta Prášková</dc:creator>
  <cp:keywords/>
  <dc:description/>
  <cp:lastModifiedBy>Lukáš Hlobil</cp:lastModifiedBy>
  <cp:revision>7</cp:revision>
  <cp:lastPrinted>2019-12-09T09:19:00Z</cp:lastPrinted>
  <dcterms:created xsi:type="dcterms:W3CDTF">2025-10-23T07:41:00Z</dcterms:created>
  <dcterms:modified xsi:type="dcterms:W3CDTF">2025-10-23T08:29:00Z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0x0101008C29A8566905EE43B27BE3EB837E23D1</vt:lpwstr>
  </property>
  <property fmtid="{D5CDD505-2E9C-101B-9397-08002B2CF9AE}" pid="3" name="MediaServiceImageTags">
    <vt:lpwstr/>
  </property>
</Properties>
</file>