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80BFC" w14:textId="77777777" w:rsidR="00FA2C7D" w:rsidRDefault="00FA2C7D"/>
    <w:p w14:paraId="41A0ADEC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C3D03C3" w14:textId="77777777" w:rsidR="00FA2C7D" w:rsidRDefault="00FA2C7D" w:rsidP="00D8571C"/>
    <w:p w14:paraId="5BC61F30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5AA75BFD" w14:textId="77777777" w:rsidR="00FA2C7D" w:rsidRDefault="00FA2C7D" w:rsidP="00D8571C"/>
    <w:p w14:paraId="6180D3C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264A1F9D" w14:textId="77777777" w:rsidR="006F5840" w:rsidRDefault="006F5840" w:rsidP="00D8571C">
      <w:pPr>
        <w:ind w:left="360"/>
        <w:rPr>
          <w:b/>
        </w:rPr>
      </w:pPr>
    </w:p>
    <w:p w14:paraId="04AB901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4C3BC3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417649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07BB97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5861F2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55662C1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4BB5E05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B6C6B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2954D9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72F7B8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3A3581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7746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6EA5F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4D5017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19063815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1EA23A2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09E7A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ADB16D7" w14:textId="5153D5B6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</w:t>
      </w:r>
      <w:r w:rsidR="00C479FE">
        <w:rPr>
          <w:rFonts w:ascii="Arial" w:hAnsi="Arial" w:cs="Arial"/>
          <w:sz w:val="20"/>
          <w:szCs w:val="20"/>
        </w:rPr>
        <w:t>upené:</w:t>
      </w:r>
      <w:r w:rsidR="00C479FE">
        <w:rPr>
          <w:rFonts w:ascii="Arial" w:hAnsi="Arial" w:cs="Arial"/>
          <w:sz w:val="20"/>
          <w:szCs w:val="20"/>
        </w:rPr>
        <w:tab/>
      </w:r>
      <w:r w:rsidR="00C479FE">
        <w:rPr>
          <w:rFonts w:ascii="Arial" w:hAnsi="Arial" w:cs="Arial"/>
          <w:sz w:val="20"/>
          <w:szCs w:val="20"/>
        </w:rPr>
        <w:tab/>
        <w:t>PhDr.</w:t>
      </w:r>
      <w:r w:rsidR="008427FD">
        <w:rPr>
          <w:rFonts w:ascii="Arial" w:hAnsi="Arial" w:cs="Arial"/>
          <w:sz w:val="20"/>
          <w:szCs w:val="20"/>
        </w:rPr>
        <w:t xml:space="preserve"> Mgr.</w:t>
      </w:r>
      <w:r w:rsidR="00C479FE">
        <w:rPr>
          <w:rFonts w:ascii="Arial" w:hAnsi="Arial" w:cs="Arial"/>
          <w:sz w:val="20"/>
          <w:szCs w:val="20"/>
        </w:rPr>
        <w:t xml:space="preserve"> Václavem Lacinou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20831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F660E7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945BEA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13AEE05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6E0FF6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70B33383" w14:textId="50217802" w:rsidR="002C5056" w:rsidRPr="007C27FE" w:rsidRDefault="008427F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569 429818</w:t>
      </w:r>
    </w:p>
    <w:p w14:paraId="25CC16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61E19"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14:paraId="218E24CB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61E19" w:rsidRPr="00461E19">
        <w:rPr>
          <w:rStyle w:val="Hypertextovodkaz"/>
          <w:rFonts w:ascii="Arial" w:hAnsi="Arial" w:cs="Arial"/>
          <w:sz w:val="20"/>
          <w:szCs w:val="20"/>
        </w:rPr>
        <w:t>lhepner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14:paraId="6526399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C386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68C0255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244264F3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2227919A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30973D2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CAD25F0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995628C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12F2602A" w14:textId="76F96CAF"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456DD" w:rsidRPr="004456DD">
        <w:rPr>
          <w:rFonts w:ascii="Arial" w:hAnsi="Arial" w:cs="Arial"/>
          <w:b/>
          <w:bCs/>
          <w:sz w:val="20"/>
          <w:szCs w:val="20"/>
        </w:rPr>
        <w:t>Dodáv</w:t>
      </w:r>
      <w:r w:rsidR="00E43AE2">
        <w:rPr>
          <w:rFonts w:ascii="Arial" w:hAnsi="Arial" w:cs="Arial"/>
          <w:b/>
          <w:bCs/>
          <w:sz w:val="20"/>
          <w:szCs w:val="20"/>
        </w:rPr>
        <w:t>k</w:t>
      </w:r>
      <w:r w:rsidR="00E85827">
        <w:rPr>
          <w:rFonts w:ascii="Arial" w:hAnsi="Arial" w:cs="Arial"/>
          <w:b/>
          <w:bCs/>
          <w:sz w:val="20"/>
          <w:szCs w:val="20"/>
        </w:rPr>
        <w:t>a nízkopodlažního autobusu 2025</w:t>
      </w:r>
      <w:bookmarkStart w:id="0" w:name="_GoBack"/>
      <w:bookmarkEnd w:id="0"/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775FF3C9" w14:textId="77777777" w:rsidR="009430EE" w:rsidRPr="006F5840" w:rsidRDefault="009430EE" w:rsidP="009430EE">
      <w:pPr>
        <w:rPr>
          <w:b/>
        </w:rPr>
      </w:pPr>
    </w:p>
    <w:p w14:paraId="37185FA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D1975D6" w14:textId="77777777" w:rsidR="00604754" w:rsidRDefault="00604754" w:rsidP="00D8571C"/>
    <w:p w14:paraId="14CA5E1F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2899AC3" w14:textId="77777777" w:rsidR="00317D0A" w:rsidRDefault="00D2796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1162">
        <w:rPr>
          <w:rFonts w:ascii="Arial" w:hAnsi="Arial" w:cs="Arial"/>
          <w:b/>
          <w:sz w:val="20"/>
          <w:szCs w:val="20"/>
        </w:rPr>
        <w:t>nízkopodlažní autobus</w:t>
      </w:r>
      <w:r>
        <w:rPr>
          <w:rFonts w:ascii="Arial" w:hAnsi="Arial" w:cs="Arial"/>
          <w:b/>
          <w:sz w:val="20"/>
          <w:szCs w:val="20"/>
        </w:rPr>
        <w:t>, který</w:t>
      </w:r>
      <w:r w:rsidRPr="001C1162">
        <w:rPr>
          <w:rFonts w:ascii="Arial" w:hAnsi="Arial" w:cs="Arial"/>
          <w:b/>
          <w:sz w:val="20"/>
          <w:szCs w:val="20"/>
        </w:rPr>
        <w:t xml:space="preserve"> je určen pro provoz</w:t>
      </w:r>
      <w:r>
        <w:rPr>
          <w:rFonts w:ascii="Arial" w:hAnsi="Arial" w:cs="Arial"/>
          <w:b/>
          <w:sz w:val="20"/>
          <w:szCs w:val="20"/>
        </w:rPr>
        <w:t>ování</w:t>
      </w:r>
      <w:r w:rsidRPr="001C1162">
        <w:rPr>
          <w:rFonts w:ascii="Arial" w:hAnsi="Arial" w:cs="Arial"/>
          <w:b/>
          <w:sz w:val="20"/>
          <w:szCs w:val="20"/>
        </w:rPr>
        <w:t xml:space="preserve"> městské hromadné dopravy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 xml:space="preserve">Kupní smlouvy, ale vyplní údaje a parametry nabízeného </w:t>
      </w:r>
      <w:r>
        <w:rPr>
          <w:rFonts w:ascii="Arial" w:hAnsi="Arial" w:cs="Arial"/>
          <w:sz w:val="20"/>
          <w:szCs w:val="20"/>
        </w:rPr>
        <w:t>autobusu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3C4B60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1248920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D7601" w14:textId="107CD32B" w:rsidR="00385A8B" w:rsidRPr="00BC7CF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C7CF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BC7CF1">
        <w:rPr>
          <w:rFonts w:ascii="Arial" w:hAnsi="Arial" w:cs="Arial"/>
          <w:sz w:val="20"/>
          <w:szCs w:val="20"/>
        </w:rPr>
        <w:t>dodat</w:t>
      </w:r>
      <w:r w:rsidR="00E43AE2" w:rsidRPr="00BC7CF1">
        <w:rPr>
          <w:rFonts w:ascii="Arial" w:hAnsi="Arial" w:cs="Arial"/>
          <w:sz w:val="20"/>
          <w:szCs w:val="20"/>
        </w:rPr>
        <w:t xml:space="preserve"> nový autobus</w:t>
      </w:r>
      <w:r w:rsidR="0007359F" w:rsidRPr="00BC7CF1">
        <w:rPr>
          <w:rFonts w:ascii="Arial" w:hAnsi="Arial" w:cs="Arial"/>
          <w:sz w:val="20"/>
          <w:szCs w:val="20"/>
        </w:rPr>
        <w:t>.</w:t>
      </w:r>
      <w:r w:rsidR="00D205FD" w:rsidRPr="00BC7CF1">
        <w:rPr>
          <w:rFonts w:ascii="Arial" w:hAnsi="Arial" w:cs="Arial"/>
          <w:sz w:val="20"/>
          <w:szCs w:val="20"/>
        </w:rPr>
        <w:t xml:space="preserve">  </w:t>
      </w:r>
    </w:p>
    <w:p w14:paraId="0694D4F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BBB279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39BA8727" w14:textId="77777777"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14:paraId="43DFA9AD" w14:textId="0653B809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</w:t>
      </w:r>
      <w:r w:rsidR="00C50925">
        <w:rPr>
          <w:rFonts w:ascii="Arial" w:hAnsi="Arial" w:cs="Arial"/>
          <w:sz w:val="20"/>
          <w:szCs w:val="20"/>
        </w:rPr>
        <w:t xml:space="preserve">ášení o shodě - </w:t>
      </w:r>
      <w:r w:rsidR="00627EE9" w:rsidRPr="00BC7CF1">
        <w:rPr>
          <w:rFonts w:ascii="Arial" w:hAnsi="Arial" w:cs="Arial"/>
          <w:sz w:val="20"/>
          <w:szCs w:val="20"/>
        </w:rPr>
        <w:t>COC list</w:t>
      </w:r>
      <w:r w:rsidRPr="00BC7CF1">
        <w:rPr>
          <w:rFonts w:ascii="Arial" w:hAnsi="Arial" w:cs="Arial"/>
          <w:sz w:val="20"/>
          <w:szCs w:val="20"/>
        </w:rPr>
        <w:t>,</w:t>
      </w:r>
      <w:r w:rsidRPr="000A6A6A">
        <w:rPr>
          <w:rFonts w:ascii="Arial" w:hAnsi="Arial" w:cs="Arial"/>
          <w:sz w:val="20"/>
          <w:szCs w:val="20"/>
        </w:rPr>
        <w:t xml:space="preserve">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14:paraId="767D28C3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1B5A7" w14:textId="5C01DC6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02F2A868" w14:textId="1763FAF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333E00" w14:textId="77777777" w:rsidR="00D33171" w:rsidRPr="00D33171" w:rsidRDefault="00D33171" w:rsidP="00D3317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66AFA">
        <w:rPr>
          <w:rFonts w:ascii="Arial" w:hAnsi="Arial" w:cs="Arial"/>
          <w:sz w:val="20"/>
          <w:szCs w:val="20"/>
        </w:rPr>
        <w:t>Jako součást předmětu plnění katalog náhradních dílů v elektronické podobě</w:t>
      </w:r>
      <w:r w:rsidR="00383430">
        <w:rPr>
          <w:rFonts w:ascii="Arial" w:hAnsi="Arial" w:cs="Arial"/>
          <w:sz w:val="20"/>
          <w:szCs w:val="20"/>
        </w:rPr>
        <w:t xml:space="preserve"> v českém jazyce</w:t>
      </w:r>
      <w:r w:rsidRPr="00666AFA">
        <w:rPr>
          <w:rFonts w:ascii="Arial" w:hAnsi="Arial" w:cs="Arial"/>
          <w:sz w:val="20"/>
          <w:szCs w:val="20"/>
        </w:rPr>
        <w:t xml:space="preserve"> aktualizovaný po celou dobu životnosti vozidla</w:t>
      </w:r>
      <w:r w:rsidR="00383430">
        <w:rPr>
          <w:rFonts w:ascii="Arial" w:hAnsi="Arial" w:cs="Arial"/>
          <w:sz w:val="20"/>
          <w:szCs w:val="20"/>
        </w:rPr>
        <w:t>, včetně dílenské příručky v českém jazyce v tištěné podobě</w:t>
      </w:r>
      <w:r>
        <w:rPr>
          <w:rFonts w:ascii="Arial" w:hAnsi="Arial" w:cs="Arial"/>
          <w:sz w:val="20"/>
          <w:szCs w:val="20"/>
        </w:rPr>
        <w:t>.</w:t>
      </w:r>
      <w:r w:rsidRPr="00666AFA">
        <w:rPr>
          <w:rFonts w:ascii="Arial" w:hAnsi="Arial" w:cs="Arial"/>
          <w:sz w:val="20"/>
          <w:szCs w:val="20"/>
        </w:rPr>
        <w:t xml:space="preserve"> </w:t>
      </w:r>
    </w:p>
    <w:p w14:paraId="72DE63E2" w14:textId="77777777" w:rsidR="000B780D" w:rsidRPr="003A37B8" w:rsidRDefault="000B780D" w:rsidP="00D8571C">
      <w:pPr>
        <w:rPr>
          <w:szCs w:val="20"/>
        </w:rPr>
      </w:pPr>
    </w:p>
    <w:p w14:paraId="58AADCCC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2DE55627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226DA0D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8814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7A7F467A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BFB03A" w14:textId="7777777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77D88F49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DEB37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2D357506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76D72B10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379BF462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4FB18E8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5FF77D28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89518E" w14:textId="77777777" w:rsidR="00A633AC" w:rsidRDefault="00A633A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36FF0">
        <w:rPr>
          <w:rFonts w:ascii="Arial" w:hAnsi="Arial" w:cs="Arial"/>
          <w:sz w:val="20"/>
          <w:szCs w:val="20"/>
        </w:rPr>
        <w:t>K</w:t>
      </w:r>
      <w:r w:rsidR="000B780D" w:rsidRPr="00E36FF0">
        <w:rPr>
          <w:rFonts w:ascii="Arial" w:hAnsi="Arial" w:cs="Arial"/>
          <w:sz w:val="20"/>
          <w:szCs w:val="20"/>
        </w:rPr>
        <w:t xml:space="preserve">upní </w:t>
      </w:r>
      <w:r w:rsidRPr="00E36FF0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E36FF0">
        <w:rPr>
          <w:rFonts w:ascii="Arial" w:hAnsi="Arial" w:cs="Arial"/>
          <w:sz w:val="20"/>
          <w:szCs w:val="20"/>
        </w:rPr>
        <w:t>ojištění pro transport, poplatků</w:t>
      </w:r>
      <w:r w:rsidRPr="00E36FF0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30A8F41" w14:textId="77777777" w:rsidR="00E36FF0" w:rsidRPr="00E36FF0" w:rsidRDefault="00E36FF0" w:rsidP="00E36FF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265BDA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359E6641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8C59DF6" w14:textId="02D7A47F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14:paraId="7049B1BE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34BBE2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B12654C" w14:textId="77777777" w:rsidR="00F03BBC" w:rsidRDefault="00F03BBC" w:rsidP="00F03BBC">
      <w:pPr>
        <w:pStyle w:val="Odstavecseseznamem"/>
        <w:rPr>
          <w:rFonts w:ascii="Arial" w:hAnsi="Arial" w:cs="Arial"/>
          <w:sz w:val="20"/>
          <w:szCs w:val="20"/>
        </w:rPr>
      </w:pPr>
    </w:p>
    <w:p w14:paraId="74F3E12D" w14:textId="7ECD82F6" w:rsidR="00F03BBC" w:rsidRPr="00C50925" w:rsidRDefault="00F03BB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>Pokud se do doby splatnosti faktur (zkušební provoz) projeví vada předmětu plnění, prodlužuje se splatnost faktury až do okamžiku, kdy bude tato vada (vady) odstraněny. Kupující se s ohledem na povahu vady může rozhodnout, že část kupní ceny uhradí i před odstraněním vady (vad); učinění takového rozhodnutí však není povinností kupujícího.</w:t>
      </w:r>
    </w:p>
    <w:p w14:paraId="4018C2AA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F0CD60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Termín plnění</w:t>
      </w:r>
    </w:p>
    <w:p w14:paraId="010398A5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203B156" w14:textId="0FB10ADE" w:rsidR="001F74D0" w:rsidRPr="0024196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241964">
        <w:rPr>
          <w:rFonts w:ascii="Arial" w:hAnsi="Arial" w:cs="Arial"/>
          <w:sz w:val="20"/>
          <w:szCs w:val="20"/>
        </w:rPr>
        <w:t>předat</w:t>
      </w:r>
      <w:r w:rsidRPr="00241964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241964">
        <w:rPr>
          <w:rFonts w:ascii="Arial" w:hAnsi="Arial" w:cs="Arial"/>
          <w:sz w:val="20"/>
          <w:szCs w:val="20"/>
        </w:rPr>
        <w:t>2</w:t>
      </w:r>
      <w:r w:rsidRPr="00241964">
        <w:rPr>
          <w:rFonts w:ascii="Arial" w:hAnsi="Arial" w:cs="Arial"/>
          <w:sz w:val="20"/>
          <w:szCs w:val="20"/>
        </w:rPr>
        <w:t xml:space="preserve">. </w:t>
      </w:r>
      <w:r w:rsidR="00031629">
        <w:rPr>
          <w:rFonts w:ascii="Arial" w:hAnsi="Arial" w:cs="Arial"/>
          <w:sz w:val="20"/>
          <w:szCs w:val="20"/>
        </w:rPr>
        <w:t>ku</w:t>
      </w:r>
      <w:r w:rsidR="00C228FF" w:rsidRPr="00241964">
        <w:rPr>
          <w:rFonts w:ascii="Arial" w:hAnsi="Arial" w:cs="Arial"/>
          <w:sz w:val="20"/>
          <w:szCs w:val="20"/>
        </w:rPr>
        <w:t xml:space="preserve">pujícímu </w:t>
      </w:r>
      <w:r w:rsidRPr="00241964">
        <w:rPr>
          <w:rFonts w:ascii="Arial" w:hAnsi="Arial" w:cs="Arial"/>
          <w:sz w:val="20"/>
          <w:szCs w:val="20"/>
        </w:rPr>
        <w:t>nejpozději</w:t>
      </w:r>
      <w:r w:rsidR="00031629">
        <w:rPr>
          <w:rFonts w:ascii="Arial" w:hAnsi="Arial" w:cs="Arial"/>
          <w:sz w:val="20"/>
          <w:szCs w:val="20"/>
        </w:rPr>
        <w:t xml:space="preserve"> do 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[</w:t>
      </w:r>
      <w:r w:rsidR="00031629">
        <w:rPr>
          <w:rFonts w:ascii="Arial" w:hAnsi="Arial" w:cs="Arial"/>
          <w:sz w:val="20"/>
          <w:szCs w:val="20"/>
          <w:highlight w:val="yellow"/>
        </w:rPr>
        <w:t>termí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n bude </w:t>
      </w:r>
      <w:r w:rsidR="00031629">
        <w:rPr>
          <w:rFonts w:ascii="Arial" w:hAnsi="Arial" w:cs="Arial"/>
          <w:sz w:val="20"/>
          <w:szCs w:val="20"/>
          <w:highlight w:val="yellow"/>
        </w:rPr>
        <w:t>doplněn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031629">
        <w:rPr>
          <w:rFonts w:ascii="Arial" w:hAnsi="Arial" w:cs="Arial"/>
          <w:sz w:val="20"/>
          <w:szCs w:val="20"/>
          <w:highlight w:val="yellow"/>
        </w:rPr>
        <w:t xml:space="preserve">před podpisem kupní smlouvy 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>dle nejvýhodnější nabídky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]</w:t>
      </w:r>
      <w:r w:rsidR="006013CF">
        <w:rPr>
          <w:rFonts w:eastAsia="Times New Roman"/>
          <w:b/>
          <w:bCs/>
          <w:lang w:eastAsia="cs-CZ"/>
        </w:rPr>
        <w:t>.</w:t>
      </w:r>
      <w:r w:rsidR="005E29C9" w:rsidRPr="00241964">
        <w:rPr>
          <w:rFonts w:ascii="Arial" w:hAnsi="Arial" w:cs="Arial"/>
          <w:sz w:val="20"/>
          <w:szCs w:val="20"/>
        </w:rPr>
        <w:t xml:space="preserve"> </w:t>
      </w:r>
    </w:p>
    <w:p w14:paraId="62B6D6FB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623D01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22CB041D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69A194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2C688AD3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1A2953F" w14:textId="0A50611B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8427FD">
        <w:rPr>
          <w:rFonts w:ascii="Arial" w:hAnsi="Arial" w:cs="Arial"/>
          <w:sz w:val="20"/>
          <w:szCs w:val="20"/>
        </w:rPr>
        <w:t>, včetně potřebných náležitostí, tj. pojištění přepravy vozidla</w:t>
      </w:r>
      <w:r w:rsidR="00682D54">
        <w:rPr>
          <w:rFonts w:ascii="Arial" w:hAnsi="Arial" w:cs="Arial"/>
          <w:sz w:val="20"/>
          <w:szCs w:val="20"/>
        </w:rPr>
        <w:t xml:space="preserve"> do místa plnění</w:t>
      </w:r>
      <w:r w:rsidR="008427FD">
        <w:rPr>
          <w:rFonts w:ascii="Arial" w:hAnsi="Arial" w:cs="Arial"/>
          <w:sz w:val="20"/>
          <w:szCs w:val="20"/>
        </w:rPr>
        <w:t xml:space="preserve"> apod.</w:t>
      </w:r>
    </w:p>
    <w:p w14:paraId="15446E80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4FEB74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E08C1D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023DE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3E0CF80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93A765" w14:textId="77777777"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14:paraId="45897D6C" w14:textId="77777777"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14:paraId="469D66C2" w14:textId="77777777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5D750D" w:rsidRPr="005F460E">
        <w:rPr>
          <w:rFonts w:ascii="Arial" w:hAnsi="Arial" w:cs="Arial"/>
          <w:b/>
          <w:sz w:val="20"/>
          <w:szCs w:val="20"/>
        </w:rPr>
        <w:t>Lubomír Hepner,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14:paraId="1F7C081B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4FAF4C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3004FF5B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50C9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047FED99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AAEAB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0C9BB6C8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CBFD645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68BF712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72925DD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74277F2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472C2E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0776AF2A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F2A988D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502B3F33" w14:textId="77777777" w:rsidR="00DA6665" w:rsidRDefault="00DA6665" w:rsidP="00D8571C"/>
    <w:p w14:paraId="2624699C" w14:textId="4B99B281" w:rsidR="00F318E9" w:rsidRPr="00241964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>Záruční doba se sjednává v</w:t>
      </w:r>
      <w:r w:rsidR="00464632" w:rsidRPr="00241964">
        <w:rPr>
          <w:rFonts w:ascii="Arial" w:hAnsi="Arial" w:cs="Arial"/>
          <w:sz w:val="20"/>
          <w:szCs w:val="20"/>
        </w:rPr>
        <w:t> </w:t>
      </w:r>
      <w:r w:rsidRPr="00241964">
        <w:rPr>
          <w:rFonts w:ascii="Arial" w:hAnsi="Arial" w:cs="Arial"/>
          <w:sz w:val="20"/>
          <w:szCs w:val="20"/>
        </w:rPr>
        <w:t>délce</w:t>
      </w:r>
      <w:r w:rsidR="00464632" w:rsidRPr="00241964">
        <w:rPr>
          <w:rFonts w:ascii="Arial" w:hAnsi="Arial" w:cs="Arial"/>
          <w:sz w:val="20"/>
          <w:szCs w:val="20"/>
        </w:rPr>
        <w:t xml:space="preserve"> </w:t>
      </w:r>
      <w:r w:rsidR="00C11C11" w:rsidRPr="00241964">
        <w:rPr>
          <w:rFonts w:ascii="Arial" w:hAnsi="Arial" w:cs="Arial"/>
          <w:b/>
          <w:sz w:val="20"/>
          <w:szCs w:val="20"/>
        </w:rPr>
        <w:t>24</w:t>
      </w:r>
      <w:r w:rsidRPr="00241964">
        <w:rPr>
          <w:rFonts w:ascii="Arial" w:hAnsi="Arial" w:cs="Arial"/>
          <w:b/>
          <w:sz w:val="20"/>
          <w:szCs w:val="20"/>
        </w:rPr>
        <w:t xml:space="preserve"> měsíců.</w:t>
      </w:r>
    </w:p>
    <w:p w14:paraId="5DF45698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lastRenderedPageBreak/>
        <w:t xml:space="preserve"> </w:t>
      </w:r>
    </w:p>
    <w:p w14:paraId="01AAE5A8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143908BE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6B112908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C5FF7BE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58AFF3C9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855F6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3376A67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C226D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3D21A696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08D0D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63300D47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7A49AA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F68D5AC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DA1C4B" w14:textId="77777777"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7C7058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6DEEA6A0" w14:textId="77777777" w:rsidR="00EE640E" w:rsidRDefault="00EE640E" w:rsidP="00D8571C">
      <w:pPr>
        <w:rPr>
          <w:b/>
        </w:rPr>
      </w:pPr>
    </w:p>
    <w:p w14:paraId="777B2C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4B795F8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53208E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32149EE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201FE3" w14:textId="77777777" w:rsidR="00FD4CFF" w:rsidRPr="00EE26F8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BF35BF">
        <w:rPr>
          <w:rFonts w:ascii="Arial" w:hAnsi="Arial" w:cs="Arial"/>
          <w:sz w:val="20"/>
          <w:szCs w:val="20"/>
        </w:rPr>
        <w:t xml:space="preserve"> </w:t>
      </w:r>
      <w:r w:rsidR="00BF35BF" w:rsidRPr="00EE26F8">
        <w:rPr>
          <w:rFonts w:ascii="Arial" w:hAnsi="Arial" w:cs="Arial"/>
          <w:sz w:val="20"/>
          <w:szCs w:val="20"/>
        </w:rPr>
        <w:t xml:space="preserve">Tyto sazby jsou pro prodávajícího závazné po dobu </w:t>
      </w:r>
      <w:r w:rsidR="00E36FF0" w:rsidRPr="00EE26F8">
        <w:rPr>
          <w:rFonts w:ascii="Arial" w:hAnsi="Arial" w:cs="Arial"/>
          <w:sz w:val="20"/>
          <w:szCs w:val="20"/>
        </w:rPr>
        <w:t>5-ti let od dodání předmětu plnění, prodávající však může účtovat i cenu nižší v rámci např. akčních a jiných slev.</w:t>
      </w:r>
    </w:p>
    <w:p w14:paraId="577434D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CBD42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9953E9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8E970C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24574B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A48CC" w14:textId="77777777" w:rsidR="003C6BF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02E7912E" w14:textId="77777777" w:rsidR="00464632" w:rsidRDefault="00464632" w:rsidP="00464632">
      <w:pPr>
        <w:pStyle w:val="Odstavecseseznamem"/>
        <w:rPr>
          <w:rFonts w:ascii="Arial" w:hAnsi="Arial" w:cs="Arial"/>
          <w:sz w:val="20"/>
          <w:szCs w:val="20"/>
        </w:rPr>
      </w:pPr>
    </w:p>
    <w:p w14:paraId="08B947BD" w14:textId="77777777" w:rsidR="00464632" w:rsidRPr="00241964" w:rsidRDefault="00464632" w:rsidP="0046463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41964">
        <w:rPr>
          <w:rFonts w:ascii="Arial" w:hAnsi="Arial" w:cs="Arial"/>
          <w:sz w:val="20"/>
          <w:szCs w:val="20"/>
        </w:rPr>
        <w:t>Prodávající musí umožnit kupujícímu provádění pozáručního servisu celého vozidla  svépomocí.</w:t>
      </w:r>
    </w:p>
    <w:p w14:paraId="4701CFB7" w14:textId="77777777" w:rsidR="00464632" w:rsidRPr="00241964" w:rsidRDefault="00464632" w:rsidP="0046463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663C72" w14:textId="3A291919" w:rsidR="008A3A0D" w:rsidRPr="00C50925" w:rsidRDefault="008A3A0D" w:rsidP="007527E6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50925">
        <w:rPr>
          <w:rFonts w:ascii="Times New Roman" w:hAnsi="Times New Roman"/>
          <w:sz w:val="24"/>
          <w:szCs w:val="24"/>
        </w:rPr>
        <w:t>Servisní přípravky a diagnostický software</w:t>
      </w:r>
    </w:p>
    <w:p w14:paraId="3713EE15" w14:textId="77777777" w:rsidR="008A3A0D" w:rsidRPr="00C50925" w:rsidRDefault="008A3A0D" w:rsidP="008A3A0D">
      <w:pPr>
        <w:pStyle w:val="Bezmezer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B8A76D7" w14:textId="4A298D06" w:rsidR="007527E6" w:rsidRPr="008A3A0D" w:rsidRDefault="007527E6" w:rsidP="008A3A0D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A3A0D">
        <w:rPr>
          <w:rFonts w:ascii="Arial" w:hAnsi="Arial" w:cs="Arial"/>
          <w:sz w:val="20"/>
          <w:szCs w:val="20"/>
        </w:rPr>
        <w:t xml:space="preserve">Součástí dodávky a ceny vozidla je poskytnutí kupujícímu pro dodaný typ vozidla speciální servisní nářadí, diagnostické přístroje včetně software s aktualizacemi po dobu garantované životnosti vozidla, které nemá kupující v době dodání vozidla k dispozici, tak aby byl schopen provádět opravy tohoto vozidla svépomocí. </w:t>
      </w:r>
    </w:p>
    <w:p w14:paraId="79FDD8B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6FD0AE" w14:textId="77777777" w:rsidR="007527E6" w:rsidRDefault="007527E6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A561C7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39A4DC78" w14:textId="77777777" w:rsidR="00FA2C7D" w:rsidRDefault="00FA2C7D" w:rsidP="00D8571C">
      <w:pPr>
        <w:rPr>
          <w:b/>
        </w:rPr>
      </w:pPr>
    </w:p>
    <w:p w14:paraId="04AAC4E2" w14:textId="77777777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64FCB0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2D66F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0ED5241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D6964B" w14:textId="40C419FC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031629">
        <w:rPr>
          <w:rFonts w:ascii="Arial" w:hAnsi="Arial" w:cs="Arial"/>
          <w:sz w:val="20"/>
          <w:szCs w:val="20"/>
        </w:rPr>
        <w:t> odst. 7.5</w:t>
      </w:r>
      <w:r w:rsidRPr="00031629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031629">
        <w:rPr>
          <w:rFonts w:ascii="Arial" w:hAnsi="Arial" w:cs="Arial"/>
          <w:sz w:val="20"/>
          <w:szCs w:val="20"/>
        </w:rPr>
        <w:t xml:space="preserve">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>00,- Kč</w:t>
      </w:r>
      <w:r w:rsidR="00401638" w:rsidRPr="00031629">
        <w:rPr>
          <w:rFonts w:ascii="Arial" w:hAnsi="Arial" w:cs="Arial"/>
          <w:sz w:val="20"/>
          <w:szCs w:val="20"/>
        </w:rPr>
        <w:t xml:space="preserve"> bez DPH</w:t>
      </w:r>
      <w:r w:rsidRPr="00031629">
        <w:rPr>
          <w:rFonts w:ascii="Arial" w:hAnsi="Arial" w:cs="Arial"/>
          <w:sz w:val="20"/>
          <w:szCs w:val="20"/>
        </w:rPr>
        <w:t xml:space="preserve"> 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40509277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0FA330" w14:textId="113A4DAF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 w:rsidRPr="00031629">
        <w:rPr>
          <w:rFonts w:ascii="Arial" w:hAnsi="Arial" w:cs="Arial"/>
          <w:sz w:val="20"/>
          <w:szCs w:val="20"/>
        </w:rPr>
        <w:t>odst. 8.4.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 každý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započatý den prodlení.</w:t>
      </w:r>
    </w:p>
    <w:p w14:paraId="68F45EF9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EC5E16" w14:textId="3B71EEED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031629">
        <w:rPr>
          <w:rFonts w:ascii="Arial" w:hAnsi="Arial" w:cs="Arial"/>
          <w:sz w:val="20"/>
          <w:szCs w:val="20"/>
        </w:rPr>
        <w:t>odst. 7.6.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2</w:t>
      </w:r>
      <w:r w:rsidR="00401638" w:rsidRPr="00031629">
        <w:rPr>
          <w:rFonts w:ascii="Arial" w:hAnsi="Arial" w:cs="Arial"/>
          <w:sz w:val="20"/>
          <w:szCs w:val="20"/>
        </w:rPr>
        <w:t>0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63E22D7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7D06D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1C03E966" w14:textId="77777777" w:rsidR="00A4063B" w:rsidRDefault="00A4063B" w:rsidP="00A4063B">
      <w:pPr>
        <w:pStyle w:val="Odstavecseseznamem"/>
      </w:pPr>
    </w:p>
    <w:p w14:paraId="5D1DB503" w14:textId="15FF7366" w:rsid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 xml:space="preserve">Smluvní pokuty jsou splatné do 14 dnů ode dne </w:t>
      </w:r>
      <w:r w:rsidR="008A3A0D" w:rsidRPr="00C50925">
        <w:rPr>
          <w:rFonts w:ascii="Arial" w:hAnsi="Arial" w:cs="Arial"/>
          <w:sz w:val="20"/>
          <w:szCs w:val="20"/>
        </w:rPr>
        <w:t>doručení vyúčtování</w:t>
      </w:r>
      <w:r w:rsidRPr="00C50925">
        <w:rPr>
          <w:rFonts w:ascii="Arial" w:hAnsi="Arial" w:cs="Arial"/>
          <w:sz w:val="20"/>
          <w:szCs w:val="20"/>
        </w:rPr>
        <w:t>, není-li ve vyúčtování</w:t>
      </w:r>
      <w:r w:rsidRPr="00A4063B">
        <w:rPr>
          <w:rFonts w:ascii="Arial" w:hAnsi="Arial" w:cs="Arial"/>
          <w:sz w:val="20"/>
          <w:szCs w:val="20"/>
        </w:rPr>
        <w:t xml:space="preserve"> uvedena splatnost delší.</w:t>
      </w:r>
    </w:p>
    <w:p w14:paraId="494FFA93" w14:textId="77777777" w:rsidR="008A3A0D" w:rsidRDefault="008A3A0D" w:rsidP="008A3A0D">
      <w:pPr>
        <w:pStyle w:val="Odstavecseseznamem"/>
        <w:rPr>
          <w:rFonts w:ascii="Arial" w:hAnsi="Arial" w:cs="Arial"/>
          <w:sz w:val="20"/>
          <w:szCs w:val="20"/>
        </w:rPr>
      </w:pPr>
    </w:p>
    <w:p w14:paraId="49E09F66" w14:textId="511114A6" w:rsidR="008A3A0D" w:rsidRPr="00A4063B" w:rsidRDefault="008A3A0D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mohou dohodnout na tom, že kupující nebude účtovat shora uvedené smluvní pokuty v případě, že prodávající kupujícímu po dobu, po kterou je v prodlení se splněním svých povinností, bezplatně zapůjčí náhradní autobus srovnatelného typu.</w:t>
      </w:r>
    </w:p>
    <w:p w14:paraId="57B60E74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7E555439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A8D17FA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01DDA2A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EB6539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23B176B1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231C9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600BF6B0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39C1F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389377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221A0C8" w14:textId="77777777"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14:paraId="2F21D640" w14:textId="77777777" w:rsidR="00FA2C7D" w:rsidRDefault="00FA2C7D" w:rsidP="00D8571C"/>
    <w:p w14:paraId="40251491" w14:textId="77777777"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992C4CE" w14:textId="77777777"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14:paraId="3E9513A3" w14:textId="77777777" w:rsidR="00CA3FC6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781F3744" w14:textId="77777777" w:rsidR="00493958" w:rsidRDefault="00493958" w:rsidP="00493958">
      <w:pPr>
        <w:pStyle w:val="Odstavecseseznamem"/>
        <w:rPr>
          <w:rFonts w:ascii="Arial" w:hAnsi="Arial" w:cs="Arial"/>
          <w:sz w:val="20"/>
          <w:szCs w:val="20"/>
        </w:rPr>
      </w:pPr>
    </w:p>
    <w:p w14:paraId="609830D9" w14:textId="77777777" w:rsidR="00493958" w:rsidRPr="00493958" w:rsidRDefault="00493958" w:rsidP="00493958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493958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4996EC7E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DFB7AA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kupujícím na dodávky zboží dle předmětu této smlouvy. Poptávka kupujícího a nabídka </w:t>
      </w:r>
      <w:r w:rsidRPr="0057541E">
        <w:rPr>
          <w:rFonts w:ascii="Arial" w:hAnsi="Arial" w:cs="Arial"/>
          <w:sz w:val="20"/>
          <w:szCs w:val="20"/>
        </w:rPr>
        <w:lastRenderedPageBreak/>
        <w:t>prodávajícího podaná k této poptávce a všechna její doplnění jsou pro smluvní strany závazné po celou dobu trvání smlouvy.</w:t>
      </w:r>
    </w:p>
    <w:p w14:paraId="739E6E67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FFE55A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7B291220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1A95EBE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14:paraId="09A48874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14:paraId="08136D23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4E8485" w14:textId="3E4AD1BA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8A3A0D" w:rsidRPr="00C50925">
        <w:rPr>
          <w:rFonts w:ascii="Arial" w:eastAsia="Calibri" w:hAnsi="Arial" w:cs="Arial"/>
          <w:sz w:val="20"/>
          <w:szCs w:val="20"/>
          <w:lang w:eastAsia="en-US"/>
        </w:rPr>
        <w:t>6</w:t>
      </w:r>
      <w:r w:rsidR="00F771E9" w:rsidRPr="00C50925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 pracovních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1B3ED3FC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14:paraId="54573327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0523962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5D7032C0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57DAE6" w14:textId="07852E92" w:rsidR="00AD5507" w:rsidRPr="00C50925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</w:t>
      </w:r>
      <w:r w:rsidRPr="00C50925">
        <w:rPr>
          <w:rFonts w:ascii="Arial" w:hAnsi="Arial" w:cs="Arial"/>
          <w:sz w:val="20"/>
          <w:szCs w:val="20"/>
        </w:rPr>
        <w:t>Kupní smlouvy</w:t>
      </w:r>
      <w:r w:rsidR="008A3A0D" w:rsidRPr="00C50925">
        <w:rPr>
          <w:rFonts w:ascii="Arial" w:hAnsi="Arial" w:cs="Arial"/>
          <w:sz w:val="20"/>
          <w:szCs w:val="20"/>
        </w:rPr>
        <w:t xml:space="preserve"> ani nároku na úhradu smluvních pokut</w:t>
      </w:r>
      <w:r w:rsidRPr="00C50925">
        <w:rPr>
          <w:rFonts w:ascii="Arial" w:hAnsi="Arial" w:cs="Arial"/>
          <w:sz w:val="20"/>
          <w:szCs w:val="20"/>
        </w:rPr>
        <w:t xml:space="preserve">. </w:t>
      </w:r>
    </w:p>
    <w:p w14:paraId="26B3826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F9DFA36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14:paraId="7A94D92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B5CCBAC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71FE590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5AA4FB0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31BFED61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B025EEF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500AF40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64FD51C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AF69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60647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67FBD8E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BD6A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9CC3F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167DA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02DF158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348EBA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6D5F68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5F852DD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133BE56D" w14:textId="36E0E3BA" w:rsidR="007035D7" w:rsidRPr="007C27FE" w:rsidRDefault="00C479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PhDr. Václav Lacina LL.M.</w:t>
      </w:r>
    </w:p>
    <w:p w14:paraId="7BDD3E0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6BA" w14:textId="77777777" w:rsidR="00D87763" w:rsidRDefault="00D87763">
      <w:r>
        <w:separator/>
      </w:r>
    </w:p>
  </w:endnote>
  <w:endnote w:type="continuationSeparator" w:id="0">
    <w:p w14:paraId="55388345" w14:textId="77777777" w:rsidR="00D87763" w:rsidRDefault="00D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FD22" w14:textId="6CE86C07"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827">
      <w:rPr>
        <w:noProof/>
      </w:rPr>
      <w:t>1</w:t>
    </w:r>
    <w:r>
      <w:fldChar w:fldCharType="end"/>
    </w:r>
  </w:p>
  <w:p w14:paraId="34EAE5D5" w14:textId="77777777"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6057F" w14:textId="77777777" w:rsidR="00D87763" w:rsidRDefault="00D87763">
      <w:r>
        <w:separator/>
      </w:r>
    </w:p>
  </w:footnote>
  <w:footnote w:type="continuationSeparator" w:id="0">
    <w:p w14:paraId="4070C1DE" w14:textId="77777777" w:rsidR="00D87763" w:rsidRDefault="00D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6FBC19CC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F6B"/>
    <w:multiLevelType w:val="multilevel"/>
    <w:tmpl w:val="B7D4D8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7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1629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57865"/>
    <w:rsid w:val="00160F2A"/>
    <w:rsid w:val="00163B13"/>
    <w:rsid w:val="00172526"/>
    <w:rsid w:val="00182572"/>
    <w:rsid w:val="001864FB"/>
    <w:rsid w:val="001932CD"/>
    <w:rsid w:val="00196B15"/>
    <w:rsid w:val="001A2539"/>
    <w:rsid w:val="001B2F99"/>
    <w:rsid w:val="001F4544"/>
    <w:rsid w:val="001F539D"/>
    <w:rsid w:val="001F74D0"/>
    <w:rsid w:val="00202F4D"/>
    <w:rsid w:val="00204C92"/>
    <w:rsid w:val="00216B4D"/>
    <w:rsid w:val="00216D3C"/>
    <w:rsid w:val="00225DA9"/>
    <w:rsid w:val="00241964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7BA0"/>
    <w:rsid w:val="00317D0A"/>
    <w:rsid w:val="00321C01"/>
    <w:rsid w:val="00325003"/>
    <w:rsid w:val="00347068"/>
    <w:rsid w:val="00353AEA"/>
    <w:rsid w:val="00354DBD"/>
    <w:rsid w:val="00374FDF"/>
    <w:rsid w:val="00383430"/>
    <w:rsid w:val="00384452"/>
    <w:rsid w:val="00385A8B"/>
    <w:rsid w:val="003A37B8"/>
    <w:rsid w:val="003B239D"/>
    <w:rsid w:val="003C054C"/>
    <w:rsid w:val="003C6BFE"/>
    <w:rsid w:val="003D4090"/>
    <w:rsid w:val="00401638"/>
    <w:rsid w:val="004103E9"/>
    <w:rsid w:val="00423217"/>
    <w:rsid w:val="00426EB9"/>
    <w:rsid w:val="004338BB"/>
    <w:rsid w:val="00433D8C"/>
    <w:rsid w:val="004435C6"/>
    <w:rsid w:val="00443E50"/>
    <w:rsid w:val="004456DD"/>
    <w:rsid w:val="00451F9D"/>
    <w:rsid w:val="004521AA"/>
    <w:rsid w:val="00452267"/>
    <w:rsid w:val="00455B87"/>
    <w:rsid w:val="00461E19"/>
    <w:rsid w:val="00464584"/>
    <w:rsid w:val="00464632"/>
    <w:rsid w:val="00470CA9"/>
    <w:rsid w:val="00471D6B"/>
    <w:rsid w:val="00474285"/>
    <w:rsid w:val="00485695"/>
    <w:rsid w:val="004870A3"/>
    <w:rsid w:val="0049226C"/>
    <w:rsid w:val="00493958"/>
    <w:rsid w:val="0049686C"/>
    <w:rsid w:val="004B2C5B"/>
    <w:rsid w:val="004D3B8B"/>
    <w:rsid w:val="004D5258"/>
    <w:rsid w:val="004F6ACD"/>
    <w:rsid w:val="00502498"/>
    <w:rsid w:val="00512F15"/>
    <w:rsid w:val="00524671"/>
    <w:rsid w:val="00527925"/>
    <w:rsid w:val="0053243E"/>
    <w:rsid w:val="00554EC2"/>
    <w:rsid w:val="0057541E"/>
    <w:rsid w:val="00581B2D"/>
    <w:rsid w:val="005841BF"/>
    <w:rsid w:val="00587DEE"/>
    <w:rsid w:val="0059059F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6C9B"/>
    <w:rsid w:val="006013CF"/>
    <w:rsid w:val="006043D2"/>
    <w:rsid w:val="00604754"/>
    <w:rsid w:val="00605CB7"/>
    <w:rsid w:val="00627EE9"/>
    <w:rsid w:val="00644BDB"/>
    <w:rsid w:val="00651078"/>
    <w:rsid w:val="0065424E"/>
    <w:rsid w:val="00662254"/>
    <w:rsid w:val="0066450E"/>
    <w:rsid w:val="00682D54"/>
    <w:rsid w:val="006916BA"/>
    <w:rsid w:val="006941A2"/>
    <w:rsid w:val="006A0CFC"/>
    <w:rsid w:val="006C7C29"/>
    <w:rsid w:val="006D5F68"/>
    <w:rsid w:val="006F57B0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527E6"/>
    <w:rsid w:val="00761F18"/>
    <w:rsid w:val="00786B86"/>
    <w:rsid w:val="007D7582"/>
    <w:rsid w:val="007E15FC"/>
    <w:rsid w:val="007E1CE5"/>
    <w:rsid w:val="007F43FA"/>
    <w:rsid w:val="008011B5"/>
    <w:rsid w:val="00822574"/>
    <w:rsid w:val="00836FE9"/>
    <w:rsid w:val="008418BD"/>
    <w:rsid w:val="008427FD"/>
    <w:rsid w:val="00880799"/>
    <w:rsid w:val="00882173"/>
    <w:rsid w:val="00882BED"/>
    <w:rsid w:val="00885B07"/>
    <w:rsid w:val="00896BF4"/>
    <w:rsid w:val="008A3A0D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C516D"/>
    <w:rsid w:val="00AD5507"/>
    <w:rsid w:val="00AE0F2D"/>
    <w:rsid w:val="00B02504"/>
    <w:rsid w:val="00B057B6"/>
    <w:rsid w:val="00B1297B"/>
    <w:rsid w:val="00B216A5"/>
    <w:rsid w:val="00B32E24"/>
    <w:rsid w:val="00B33C9A"/>
    <w:rsid w:val="00B34F19"/>
    <w:rsid w:val="00B363F5"/>
    <w:rsid w:val="00B37CC5"/>
    <w:rsid w:val="00B42D56"/>
    <w:rsid w:val="00B55F6F"/>
    <w:rsid w:val="00B7063D"/>
    <w:rsid w:val="00BC1E52"/>
    <w:rsid w:val="00BC7CF1"/>
    <w:rsid w:val="00BD566F"/>
    <w:rsid w:val="00BE64B1"/>
    <w:rsid w:val="00BF35BF"/>
    <w:rsid w:val="00BF4BC4"/>
    <w:rsid w:val="00BF73AB"/>
    <w:rsid w:val="00C11C11"/>
    <w:rsid w:val="00C228FF"/>
    <w:rsid w:val="00C24412"/>
    <w:rsid w:val="00C332C0"/>
    <w:rsid w:val="00C476D7"/>
    <w:rsid w:val="00C479FE"/>
    <w:rsid w:val="00C50925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1C9B"/>
    <w:rsid w:val="00CD60A3"/>
    <w:rsid w:val="00CE1559"/>
    <w:rsid w:val="00CE673D"/>
    <w:rsid w:val="00CF4E70"/>
    <w:rsid w:val="00CF759A"/>
    <w:rsid w:val="00D00554"/>
    <w:rsid w:val="00D0155A"/>
    <w:rsid w:val="00D205FD"/>
    <w:rsid w:val="00D22E91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87763"/>
    <w:rsid w:val="00DA6665"/>
    <w:rsid w:val="00DA740A"/>
    <w:rsid w:val="00DB59D4"/>
    <w:rsid w:val="00DE1E82"/>
    <w:rsid w:val="00DE51D2"/>
    <w:rsid w:val="00DE6F13"/>
    <w:rsid w:val="00DF1257"/>
    <w:rsid w:val="00DF7A43"/>
    <w:rsid w:val="00E240AD"/>
    <w:rsid w:val="00E25A91"/>
    <w:rsid w:val="00E32816"/>
    <w:rsid w:val="00E34AC8"/>
    <w:rsid w:val="00E357B2"/>
    <w:rsid w:val="00E36FF0"/>
    <w:rsid w:val="00E43AE2"/>
    <w:rsid w:val="00E444F9"/>
    <w:rsid w:val="00E45E0E"/>
    <w:rsid w:val="00E7392D"/>
    <w:rsid w:val="00E85827"/>
    <w:rsid w:val="00EA0F83"/>
    <w:rsid w:val="00EA32B2"/>
    <w:rsid w:val="00EB05FF"/>
    <w:rsid w:val="00EB7C81"/>
    <w:rsid w:val="00EC3691"/>
    <w:rsid w:val="00ED72B5"/>
    <w:rsid w:val="00EE26F8"/>
    <w:rsid w:val="00EE640E"/>
    <w:rsid w:val="00EE6F83"/>
    <w:rsid w:val="00F03BBC"/>
    <w:rsid w:val="00F14FEB"/>
    <w:rsid w:val="00F16CDB"/>
    <w:rsid w:val="00F318E9"/>
    <w:rsid w:val="00F35FEC"/>
    <w:rsid w:val="00F561D7"/>
    <w:rsid w:val="00F606E2"/>
    <w:rsid w:val="00F66422"/>
    <w:rsid w:val="00F664A6"/>
    <w:rsid w:val="00F729ED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96F40"/>
  <w15:chartTrackingRefBased/>
  <w15:docId w15:val="{48EA50E4-2EC6-4257-A089-2AAACF4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67</TotalTime>
  <Pages>6</Pages>
  <Words>2264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14</cp:revision>
  <cp:lastPrinted>2012-06-27T12:58:00Z</cp:lastPrinted>
  <dcterms:created xsi:type="dcterms:W3CDTF">2021-02-26T06:53:00Z</dcterms:created>
  <dcterms:modified xsi:type="dcterms:W3CDTF">2025-03-04T11:35:00Z</dcterms:modified>
</cp:coreProperties>
</file>