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C659A6">
        <w:rPr>
          <w:b/>
          <w:sz w:val="28"/>
          <w:szCs w:val="28"/>
        </w:rPr>
        <w:t>zeminy 2025</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 xml:space="preserve">Zastoupené </w:t>
      </w:r>
      <w:r w:rsidR="00E73FED" w:rsidRPr="00E73FED">
        <w:t>PhDr. Václavem Lacinou LL.M. - ředitelem</w:t>
      </w:r>
    </w:p>
    <w:p w:rsidR="002B511D" w:rsidRPr="001168FF" w:rsidRDefault="002B511D" w:rsidP="002B511D"/>
    <w:p w:rsidR="002B511D" w:rsidRPr="001168FF" w:rsidRDefault="002B511D" w:rsidP="002B511D">
      <w:r w:rsidRPr="001168FF">
        <w:rPr>
          <w:u w:val="single"/>
        </w:rPr>
        <w:t>Zástupce oprávněný jednat ve věcech technických</w:t>
      </w:r>
      <w:r w:rsidR="00C77978">
        <w:rPr>
          <w:u w:val="single"/>
        </w:rPr>
        <w:t xml:space="preserve"> a plnění smlouvy</w:t>
      </w:r>
      <w:r w:rsidRPr="001168FF">
        <w:t xml:space="preserve">: </w:t>
      </w:r>
    </w:p>
    <w:p w:rsidR="00B4455E" w:rsidRPr="00A07A4B" w:rsidRDefault="000F31C7" w:rsidP="00B4455E">
      <w:r>
        <w:t>Dita Blažková</w:t>
      </w:r>
      <w:r w:rsidR="00B4455E" w:rsidRPr="001168FF">
        <w:t xml:space="preserve">, vedoucí střediska </w:t>
      </w:r>
      <w:r w:rsidR="00B4455E">
        <w:t>(</w:t>
      </w:r>
      <w:r>
        <w:t>724 069 205</w:t>
      </w:r>
      <w:r w:rsidR="00B4455E" w:rsidRPr="001168FF">
        <w:t>;</w:t>
      </w:r>
      <w:r>
        <w:t xml:space="preserve"> </w:t>
      </w:r>
      <w:hyperlink r:id="rId8" w:history="1">
        <w:r w:rsidRPr="00F47649">
          <w:rPr>
            <w:rStyle w:val="Hypertextovodkaz"/>
          </w:rPr>
          <w:t>dblazkova</w:t>
        </w:r>
        <w:r w:rsidR="00F72AFE" w:rsidRPr="00F47649">
          <w:rPr>
            <w:rStyle w:val="Hypertextovodkaz"/>
          </w:rPr>
          <w:t>@tshb.cz</w:t>
        </w:r>
      </w:hyperlink>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 xml:space="preserve">dodávka následujících služeb: </w:t>
      </w:r>
      <w:r w:rsidR="003B463A" w:rsidRPr="003B463A">
        <w:rPr>
          <w:rFonts w:ascii="Arial" w:hAnsi="Arial" w:cs="Arial"/>
          <w:sz w:val="20"/>
          <w:szCs w:val="20"/>
        </w:rPr>
        <w:t xml:space="preserve">převzít od </w:t>
      </w:r>
      <w:r w:rsidR="003B463A">
        <w:rPr>
          <w:rFonts w:ascii="Arial" w:hAnsi="Arial" w:cs="Arial"/>
          <w:sz w:val="20"/>
          <w:szCs w:val="20"/>
        </w:rPr>
        <w:t>zadavatele</w:t>
      </w:r>
      <w:r w:rsidR="003B463A" w:rsidRPr="003B463A">
        <w:rPr>
          <w:rFonts w:ascii="Arial" w:hAnsi="Arial" w:cs="Arial"/>
          <w:sz w:val="20"/>
          <w:szCs w:val="20"/>
        </w:rPr>
        <w:t xml:space="preserve"> v tét</w:t>
      </w:r>
      <w:r w:rsidR="000B25B5">
        <w:rPr>
          <w:rFonts w:ascii="Arial" w:hAnsi="Arial" w:cs="Arial"/>
          <w:sz w:val="20"/>
          <w:szCs w:val="20"/>
        </w:rPr>
        <w:t>o Smlouvě dohodnuté druhy odpadu. Zajistit přepravu převzatého odpadu</w:t>
      </w:r>
      <w:r w:rsidR="003B463A" w:rsidRPr="003B463A">
        <w:rPr>
          <w:rFonts w:ascii="Arial" w:hAnsi="Arial" w:cs="Arial"/>
          <w:sz w:val="20"/>
          <w:szCs w:val="20"/>
        </w:rPr>
        <w:t xml:space="preserve"> z místa sjednaného v této Smlouvě do místa dle potřeby Zhotovitele, pokud službu přepravy odpadů Zhotovitel nabízí a naložit (zejména je odstranit nebo jinak využít) s odpady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0B25B5">
        <w:rPr>
          <w:rFonts w:ascii="Arial" w:hAnsi="Arial" w:cs="Arial"/>
          <w:sz w:val="20"/>
          <w:szCs w:val="20"/>
        </w:rPr>
        <w:t>specifikace odpadu</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D73A5B"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č.1 </w:t>
      </w:r>
      <w:r w:rsidR="000B25B5">
        <w:t>specifikace odpadu</w:t>
      </w:r>
      <w:r>
        <w:t xml:space="preserve">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C43299" w:rsidRDefault="00B4455E" w:rsidP="00C43299">
      <w:pPr>
        <w:widowControl w:val="0"/>
        <w:autoSpaceDE w:val="0"/>
        <w:autoSpaceDN w:val="0"/>
        <w:rPr>
          <w:rFonts w:cs="Arial"/>
        </w:rPr>
      </w:pPr>
      <w:r w:rsidRPr="00F47649">
        <w:rPr>
          <w:rFonts w:cs="Arial"/>
        </w:rPr>
        <w:t>doba plnění:</w:t>
      </w:r>
      <w:r w:rsidRPr="00F47649">
        <w:rPr>
          <w:rFonts w:cs="Arial"/>
        </w:rPr>
        <w:tab/>
      </w:r>
      <w:r w:rsidR="00C43299" w:rsidRPr="00F47649">
        <w:rPr>
          <w:rFonts w:cs="Arial"/>
          <w:b/>
          <w:bCs/>
        </w:rPr>
        <w:t>do 31.7.202</w:t>
      </w:r>
      <w:r w:rsidR="000B25B5">
        <w:rPr>
          <w:rFonts w:cs="Arial"/>
          <w:b/>
          <w:bCs/>
        </w:rPr>
        <w:t>7</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17EB1">
        <w:t>stanovuje</w:t>
      </w:r>
      <w:r w:rsidR="00D73A5B">
        <w:rPr>
          <w:b/>
        </w:rPr>
        <w:t xml:space="preserve"> 26.6.2025 9</w:t>
      </w:r>
      <w:bookmarkStart w:id="0" w:name="_GoBack"/>
      <w:bookmarkEnd w:id="0"/>
      <w:r w:rsidR="0072563B">
        <w:rPr>
          <w:b/>
        </w:rPr>
        <w:t>:00 hod</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E73FED" w:rsidRPr="00E73FED" w:rsidRDefault="00E73FED" w:rsidP="00E73FED">
      <w:r w:rsidRPr="00E73FED">
        <w:t>Nabídky mohou být podány pouze v českém jazyce. Doklady mohou být předloženy též v jiném jazyce s překladem do českého jazyka. Doklady ve slovenském jazyce a doklady o vzdělání latinském jazyce se nepřekládají.</w:t>
      </w:r>
    </w:p>
    <w:p w:rsidR="00E73FED" w:rsidRPr="00E73FED" w:rsidRDefault="00E73FED" w:rsidP="00E73FED"/>
    <w:p w:rsidR="00E73FED" w:rsidRPr="00E73FED" w:rsidRDefault="00E73FED" w:rsidP="00E73FED"/>
    <w:p w:rsidR="00E73FED" w:rsidRPr="00E73FED" w:rsidRDefault="00E73FED" w:rsidP="00E73FED"/>
    <w:p w:rsidR="00E73FED" w:rsidRPr="00E73FED" w:rsidRDefault="00E73FED" w:rsidP="00E73FED">
      <w:pPr>
        <w:rPr>
          <w:bCs/>
        </w:rPr>
      </w:pPr>
      <w:r w:rsidRPr="00E73FED">
        <w:rPr>
          <w:bCs/>
        </w:rPr>
        <w:t xml:space="preserve">Nabídka bude podána </w:t>
      </w:r>
      <w:r w:rsidRPr="00E73FED">
        <w:rPr>
          <w:b/>
          <w:bCs/>
        </w:rPr>
        <w:t>výhradně prostřednictvím elektronického nástroje</w:t>
      </w:r>
      <w:r w:rsidRPr="00E73FED">
        <w:rPr>
          <w:bCs/>
        </w:rPr>
        <w:t xml:space="preserve"> – portálu e-zakazky.cz – Technické služby Havlíčkův Brod - https://www.e-zakazky.cz/Profil-Zadavatele/74f211ca-2bc1-4b2a-b371-df3d604ab3aa – v detailu předmětné veřejné zakázky. </w:t>
      </w:r>
      <w:r w:rsidRPr="00E73FED">
        <w:rPr>
          <w:b/>
          <w:bCs/>
        </w:rPr>
        <w:t>Zadavatel nepřipouští podání nabídky v listinné podobě ani v jiné elektronické formě.</w:t>
      </w:r>
    </w:p>
    <w:p w:rsidR="00E73FED" w:rsidRPr="00E73FED" w:rsidRDefault="00E73FED" w:rsidP="00E73FED">
      <w:pPr>
        <w:rPr>
          <w:bCs/>
        </w:rPr>
      </w:pPr>
    </w:p>
    <w:p w:rsidR="00E73FED" w:rsidRPr="00E73FED" w:rsidRDefault="00E73FED" w:rsidP="00E73FED">
      <w:r w:rsidRPr="00E73FED">
        <w:t>Účastník zadávacího řízení předloží nabídku v českém jazyce, v požadovaném rozsahu a členění, v souladu s podmínkami uvedenými v zadávací dokumentaci.</w:t>
      </w:r>
    </w:p>
    <w:p w:rsidR="00E73FED" w:rsidRPr="00E73FED" w:rsidRDefault="00E73FED" w:rsidP="00E73FED">
      <w:r w:rsidRPr="00E73FED">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E73FED" w:rsidRPr="00E73FED" w:rsidRDefault="00E73FED" w:rsidP="00E73FED">
      <w:r w:rsidRPr="00E73FED">
        <w:tab/>
        <w:t xml:space="preserve">Zadavatel preferuje předložení úplné elektronické verze nabídky ve standardním elektronickém formátu PDF, či jakémkoli obdobném formátu, </w:t>
      </w:r>
      <w:r w:rsidRPr="00E73FED">
        <w:rPr>
          <w:b/>
        </w:rPr>
        <w:t>obsahující veškeré podpisy dokumentů osobami oprávněnými jednat jménem či za účastníka</w:t>
      </w:r>
      <w:r w:rsidRPr="00E73FED">
        <w:t xml:space="preserve"> zadávacího řízení (scan nabídky).</w:t>
      </w:r>
      <w:r w:rsidRPr="00E73FED">
        <w:tab/>
      </w:r>
    </w:p>
    <w:p w:rsidR="00E73FED" w:rsidRPr="00E73FED" w:rsidRDefault="00E73FED" w:rsidP="00E73FED">
      <w:r w:rsidRPr="00E73FED">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E73FED" w:rsidRPr="00E73FED" w:rsidRDefault="00E73FED" w:rsidP="00E73FED"/>
    <w:p w:rsidR="00E73FED" w:rsidRPr="00E73FED" w:rsidRDefault="00E73FED" w:rsidP="00E73FED">
      <w:r w:rsidRPr="00E73FED">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 xml:space="preserve">Oznámení o vyloučení </w:t>
      </w:r>
      <w:r w:rsidR="00C77978">
        <w:rPr>
          <w:szCs w:val="22"/>
        </w:rPr>
        <w:t>účastníka zadávacího řízení,</w:t>
      </w:r>
      <w:r w:rsidRPr="00B04156">
        <w:rPr>
          <w:szCs w:val="22"/>
        </w:rPr>
        <w:t xml:space="preserve"> oznámení o výběru nejvhodnější dodavatele</w:t>
      </w:r>
      <w:r w:rsidR="00C77978">
        <w:rPr>
          <w:szCs w:val="22"/>
        </w:rPr>
        <w:t xml:space="preserve"> nebo oznámení o zrušení zadávacího řízení,</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w:t>
      </w:r>
      <w:r w:rsidR="00D9223A">
        <w:t>dodat</w:t>
      </w:r>
      <w:r w:rsidRPr="001168FF">
        <w:t xml:space="preserve">, ale může </w:t>
      </w:r>
      <w:r w:rsidR="00D9223A">
        <w:t>doda</w:t>
      </w:r>
      <w:r w:rsidRPr="001168FF">
        <w:t>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E73FED" w:rsidRPr="00E73FED" w:rsidRDefault="002B511D" w:rsidP="00E73FED">
      <w:r w:rsidRPr="001168FF">
        <w:t xml:space="preserve">                                                                                            </w:t>
      </w:r>
      <w:r w:rsidR="00E73FED">
        <w:t xml:space="preserve">                  </w:t>
      </w:r>
      <w:r w:rsidR="00E73FED" w:rsidRPr="00E73FED">
        <w:t>PhDr. Václav Lacina LL.M.</w:t>
      </w:r>
    </w:p>
    <w:p w:rsidR="00E73FED" w:rsidRPr="00E73FED" w:rsidRDefault="00E73FED" w:rsidP="00E73FED">
      <w:r w:rsidRPr="00E73FED">
        <w:t xml:space="preserve">                                                                                                                       ředitel organizace</w:t>
      </w:r>
    </w:p>
    <w:p w:rsidR="00E00D02" w:rsidRDefault="00E00D02" w:rsidP="00E73FED"/>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73FED">
        <w:rPr>
          <w:sz w:val="16"/>
          <w:szCs w:val="16"/>
        </w:rPr>
        <w:t>Dita Blažková</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0DF" w:rsidRDefault="008550DF" w:rsidP="00516332">
      <w:r>
        <w:separator/>
      </w:r>
    </w:p>
  </w:endnote>
  <w:endnote w:type="continuationSeparator" w:id="0">
    <w:p w:rsidR="008550DF" w:rsidRDefault="008550D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0B25B5"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9D28D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0DF" w:rsidRDefault="008550DF" w:rsidP="00516332">
      <w:r>
        <w:separator/>
      </w:r>
    </w:p>
  </w:footnote>
  <w:footnote w:type="continuationSeparator" w:id="0">
    <w:p w:rsidR="008550DF" w:rsidRDefault="008550DF"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0B25B5"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9C1DA03"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B25B5"/>
    <w:rsid w:val="000E3873"/>
    <w:rsid w:val="000F00DD"/>
    <w:rsid w:val="000F31C7"/>
    <w:rsid w:val="0011136E"/>
    <w:rsid w:val="001225D1"/>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B463A"/>
    <w:rsid w:val="003C36BC"/>
    <w:rsid w:val="003D5BB3"/>
    <w:rsid w:val="003F1C3C"/>
    <w:rsid w:val="004003B5"/>
    <w:rsid w:val="00407698"/>
    <w:rsid w:val="00416EB0"/>
    <w:rsid w:val="00423427"/>
    <w:rsid w:val="004345DA"/>
    <w:rsid w:val="004376A6"/>
    <w:rsid w:val="00453414"/>
    <w:rsid w:val="004617BC"/>
    <w:rsid w:val="00465FCE"/>
    <w:rsid w:val="0048304D"/>
    <w:rsid w:val="00493D82"/>
    <w:rsid w:val="004C512D"/>
    <w:rsid w:val="004C72E8"/>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D3620"/>
    <w:rsid w:val="006D5059"/>
    <w:rsid w:val="006E333E"/>
    <w:rsid w:val="00717EB1"/>
    <w:rsid w:val="0072563B"/>
    <w:rsid w:val="007471FC"/>
    <w:rsid w:val="00750F2D"/>
    <w:rsid w:val="007538AA"/>
    <w:rsid w:val="007674B4"/>
    <w:rsid w:val="00793F55"/>
    <w:rsid w:val="007952C4"/>
    <w:rsid w:val="007B464E"/>
    <w:rsid w:val="007C3565"/>
    <w:rsid w:val="007E0B6E"/>
    <w:rsid w:val="007E4454"/>
    <w:rsid w:val="007E78D7"/>
    <w:rsid w:val="00837322"/>
    <w:rsid w:val="008407A8"/>
    <w:rsid w:val="008550DF"/>
    <w:rsid w:val="00864C1E"/>
    <w:rsid w:val="008679D5"/>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85086"/>
    <w:rsid w:val="009A5FC5"/>
    <w:rsid w:val="009A6E7A"/>
    <w:rsid w:val="009C2531"/>
    <w:rsid w:val="00A175AD"/>
    <w:rsid w:val="00A3179B"/>
    <w:rsid w:val="00A6379A"/>
    <w:rsid w:val="00A667C8"/>
    <w:rsid w:val="00A66E95"/>
    <w:rsid w:val="00A803CD"/>
    <w:rsid w:val="00A901FB"/>
    <w:rsid w:val="00AB3E23"/>
    <w:rsid w:val="00AB49B4"/>
    <w:rsid w:val="00AE4BAF"/>
    <w:rsid w:val="00AF1F8D"/>
    <w:rsid w:val="00B0045F"/>
    <w:rsid w:val="00B11E36"/>
    <w:rsid w:val="00B4455E"/>
    <w:rsid w:val="00B66F86"/>
    <w:rsid w:val="00B976B2"/>
    <w:rsid w:val="00BA6698"/>
    <w:rsid w:val="00BA7BB4"/>
    <w:rsid w:val="00BE19EE"/>
    <w:rsid w:val="00BF44F2"/>
    <w:rsid w:val="00C2022F"/>
    <w:rsid w:val="00C41317"/>
    <w:rsid w:val="00C43299"/>
    <w:rsid w:val="00C659A6"/>
    <w:rsid w:val="00C67140"/>
    <w:rsid w:val="00C70D45"/>
    <w:rsid w:val="00C7681B"/>
    <w:rsid w:val="00C77978"/>
    <w:rsid w:val="00C86690"/>
    <w:rsid w:val="00C87777"/>
    <w:rsid w:val="00CC5D6D"/>
    <w:rsid w:val="00D14E4F"/>
    <w:rsid w:val="00D35934"/>
    <w:rsid w:val="00D36A17"/>
    <w:rsid w:val="00D55A9B"/>
    <w:rsid w:val="00D5606C"/>
    <w:rsid w:val="00D73A5B"/>
    <w:rsid w:val="00D91598"/>
    <w:rsid w:val="00D9223A"/>
    <w:rsid w:val="00D93431"/>
    <w:rsid w:val="00DB27DD"/>
    <w:rsid w:val="00DC37C8"/>
    <w:rsid w:val="00DE7A28"/>
    <w:rsid w:val="00E00D02"/>
    <w:rsid w:val="00E06FBD"/>
    <w:rsid w:val="00E07E38"/>
    <w:rsid w:val="00E10762"/>
    <w:rsid w:val="00E14DCE"/>
    <w:rsid w:val="00E24553"/>
    <w:rsid w:val="00E659AE"/>
    <w:rsid w:val="00E724CA"/>
    <w:rsid w:val="00E73FED"/>
    <w:rsid w:val="00E76138"/>
    <w:rsid w:val="00E8189B"/>
    <w:rsid w:val="00ED03C3"/>
    <w:rsid w:val="00EF5F1E"/>
    <w:rsid w:val="00F00069"/>
    <w:rsid w:val="00F26EC1"/>
    <w:rsid w:val="00F47649"/>
    <w:rsid w:val="00F63310"/>
    <w:rsid w:val="00F65BFC"/>
    <w:rsid w:val="00F72AFE"/>
    <w:rsid w:val="00F741DA"/>
    <w:rsid w:val="00F94CC7"/>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E6B03"/>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FILE\Company\Ve&#345;ejn&#233;%20zak&#225;zky\Mal&#233;%20zak&#225;zky\Dal&#353;&#237;%20nakl&#225;d&#225;n&#237;%20a%20likvidace%20zeminy%20a%20sut&#237;%202023\dblazkov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2A18B-93BA-4B3A-8115-3C15A05F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3</TotalTime>
  <Pages>1</Pages>
  <Words>1281</Words>
  <Characters>7561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Kotěra Ondřej</dc:creator>
  <cp:lastModifiedBy>Kotěra Ondřej</cp:lastModifiedBy>
  <cp:revision>5</cp:revision>
  <cp:lastPrinted>2013-08-09T05:29:00Z</cp:lastPrinted>
  <dcterms:created xsi:type="dcterms:W3CDTF">2025-06-03T11:50:00Z</dcterms:created>
  <dcterms:modified xsi:type="dcterms:W3CDTF">2025-06-13T10:14:00Z</dcterms:modified>
</cp:coreProperties>
</file>