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36" w:rsidRPr="00C41AE3" w:rsidRDefault="00475136">
      <w:pPr>
        <w:rPr>
          <w:b/>
          <w:bCs/>
        </w:rPr>
      </w:pPr>
      <w:r w:rsidRPr="00C41AE3">
        <w:rPr>
          <w:b/>
          <w:bCs/>
        </w:rPr>
        <w:t xml:space="preserve">Dodatečné informace k VZ „Vodovod Netřebice „ </w:t>
      </w:r>
      <w:r>
        <w:rPr>
          <w:b/>
          <w:bCs/>
        </w:rPr>
        <w:t>E.č. VZ 526144</w:t>
      </w:r>
    </w:p>
    <w:p w:rsidR="00475136" w:rsidRDefault="00475136" w:rsidP="00C41AE3">
      <w:pPr>
        <w:pStyle w:val="NormalWeb"/>
      </w:pPr>
      <w:r>
        <w:t>Žádost o dodatečné informace ze dne 22.12.2015:</w:t>
      </w:r>
    </w:p>
    <w:p w:rsidR="00475136" w:rsidRDefault="00475136" w:rsidP="00C41AE3">
      <w:pPr>
        <w:pStyle w:val="NormalWeb"/>
      </w:pPr>
      <w:r w:rsidRPr="00F01CF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51.5pt;height:174pt;visibility:visible">
            <v:imagedata r:id="rId4" o:title=""/>
          </v:shape>
        </w:pict>
      </w:r>
      <w:r>
        <w:t> </w:t>
      </w:r>
    </w:p>
    <w:p w:rsidR="00475136" w:rsidRPr="00C41AE3" w:rsidRDefault="00475136" w:rsidP="00C41AE3">
      <w:pPr>
        <w:pStyle w:val="NormalWeb"/>
        <w:rPr>
          <w:b/>
          <w:bCs/>
        </w:rPr>
      </w:pPr>
      <w:r w:rsidRPr="00C41AE3">
        <w:rPr>
          <w:b/>
          <w:bCs/>
        </w:rPr>
        <w:t xml:space="preserve">Odpověď ze dne </w:t>
      </w:r>
      <w:r>
        <w:rPr>
          <w:b/>
          <w:bCs/>
        </w:rPr>
        <w:t>28.12.</w:t>
      </w:r>
      <w:r w:rsidRPr="00C41AE3">
        <w:rPr>
          <w:b/>
          <w:bCs/>
        </w:rPr>
        <w:t>2015:</w:t>
      </w:r>
    </w:p>
    <w:p w:rsidR="00475136" w:rsidRDefault="00475136" w:rsidP="00C41AE3">
      <w:pPr>
        <w:pStyle w:val="NormalWeb"/>
      </w:pPr>
      <w:r>
        <w:t xml:space="preserve"> Ano</w:t>
      </w:r>
    </w:p>
    <w:p w:rsidR="00475136" w:rsidRDefault="00475136" w:rsidP="00FF4B4D">
      <w:pPr>
        <w:pStyle w:val="Normal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Zadavatel Obec Netřebice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David Pinkas ,starosta</w:t>
      </w:r>
      <w:bookmarkStart w:id="0" w:name="_GoBack"/>
      <w:bookmarkEnd w:id="0"/>
      <w:r>
        <w:t xml:space="preserve"> </w:t>
      </w:r>
    </w:p>
    <w:p w:rsidR="00475136" w:rsidRDefault="00475136" w:rsidP="00FF4B4D">
      <w:pPr>
        <w:pStyle w:val="NormalWeb"/>
      </w:pPr>
    </w:p>
    <w:p w:rsidR="00475136" w:rsidRDefault="00475136" w:rsidP="00FF4B4D">
      <w:pPr>
        <w:pStyle w:val="Normal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5136" w:rsidRDefault="004751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75136" w:rsidSect="007E4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C59"/>
    <w:rsid w:val="00425057"/>
    <w:rsid w:val="00475136"/>
    <w:rsid w:val="0069088C"/>
    <w:rsid w:val="007E49DC"/>
    <w:rsid w:val="0080253F"/>
    <w:rsid w:val="00855C59"/>
    <w:rsid w:val="00C41AE3"/>
    <w:rsid w:val="00CA13D5"/>
    <w:rsid w:val="00EA6B96"/>
    <w:rsid w:val="00F01CFB"/>
    <w:rsid w:val="00FF1E6D"/>
    <w:rsid w:val="00FF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9D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41AE3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FF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4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35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33</Words>
  <Characters>198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Dodatečné informace k VZ „Vodovod Netřebice „ E</dc:title>
  <dc:subject/>
  <dc:creator>JUDr. Marie Vítková</dc:creator>
  <cp:keywords/>
  <dc:description/>
  <cp:lastModifiedBy>uživatel</cp:lastModifiedBy>
  <cp:revision>2</cp:revision>
  <dcterms:created xsi:type="dcterms:W3CDTF">2015-12-28T10:11:00Z</dcterms:created>
  <dcterms:modified xsi:type="dcterms:W3CDTF">2015-12-28T10:11:00Z</dcterms:modified>
</cp:coreProperties>
</file>