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4441"/>
        <w:gridCol w:w="1260"/>
        <w:gridCol w:w="536"/>
      </w:tblGrid>
      <w:tr w:rsidR="0076694C">
        <w:trPr>
          <w:trHeight w:val="433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6694C" w:rsidRPr="002F0078" w:rsidRDefault="0076694C" w:rsidP="00F05C64">
            <w:pPr>
              <w:pStyle w:val="Heading1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bookmarkStart w:id="0" w:name="_GoBack"/>
            <w:bookmarkStart w:id="1" w:name="_Toc322954893"/>
            <w:bookmarkStart w:id="2" w:name="_Toc329452376"/>
            <w:bookmarkEnd w:id="0"/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Příloha č.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76694C" w:rsidRPr="002F0078" w:rsidRDefault="0076694C" w:rsidP="00F637C7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76694C" w:rsidRPr="00E315F8" w:rsidRDefault="0076694C" w:rsidP="009C22AE">
            <w:pPr>
              <w:pStyle w:val="Heading1"/>
              <w:rPr>
                <w:sz w:val="32"/>
                <w:szCs w:val="32"/>
                <w:u w:val="single"/>
              </w:rPr>
            </w:pPr>
            <w:r w:rsidRPr="002F007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KRYCÍ LIST NABÍDKY</w:t>
            </w:r>
            <w:bookmarkEnd w:id="1"/>
            <w:bookmarkEnd w:id="2"/>
          </w:p>
        </w:tc>
      </w:tr>
      <w:tr w:rsidR="0076694C">
        <w:trPr>
          <w:trHeight w:val="1201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6694C" w:rsidRPr="00B82D3E" w:rsidRDefault="0076694C" w:rsidP="00E97204">
            <w:pPr>
              <w:spacing w:before="240" w:after="120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N</w:t>
            </w:r>
            <w:r w:rsidRPr="00B82D3E">
              <w:rPr>
                <w:sz w:val="22"/>
                <w:szCs w:val="22"/>
                <w:u w:val="single"/>
              </w:rPr>
              <w:t xml:space="preserve">ázev projektu </w:t>
            </w:r>
            <w:r>
              <w:rPr>
                <w:sz w:val="22"/>
                <w:szCs w:val="22"/>
                <w:u w:val="single"/>
              </w:rPr>
              <w:t>a r</w:t>
            </w:r>
            <w:r w:rsidRPr="00B82D3E">
              <w:rPr>
                <w:sz w:val="22"/>
                <w:szCs w:val="22"/>
                <w:u w:val="single"/>
              </w:rPr>
              <w:t>egistrační číslo:</w:t>
            </w:r>
          </w:p>
          <w:p w:rsidR="0076694C" w:rsidRPr="00260519" w:rsidRDefault="0076694C" w:rsidP="00E97204">
            <w:pPr>
              <w:spacing w:after="240"/>
              <w:jc w:val="both"/>
            </w:pPr>
            <w:r w:rsidRPr="00A20CAC">
              <w:rPr>
                <w:b/>
                <w:bCs/>
                <w:sz w:val="22"/>
                <w:szCs w:val="22"/>
              </w:rPr>
              <w:t xml:space="preserve">ROP NUTS II Jihozápad </w:t>
            </w:r>
            <w:r w:rsidRPr="00A20CAC">
              <w:rPr>
                <w:sz w:val="22"/>
                <w:szCs w:val="22"/>
              </w:rPr>
              <w:t xml:space="preserve">– </w:t>
            </w:r>
            <w:r w:rsidRPr="00A20CAC">
              <w:rPr>
                <w:rFonts w:ascii="Arial" w:hAnsi="Arial" w:cs="Arial"/>
                <w:sz w:val="20"/>
                <w:szCs w:val="20"/>
              </w:rPr>
              <w:t>projekt „</w:t>
            </w:r>
            <w:r w:rsidRPr="00A20CAC">
              <w:rPr>
                <w:rFonts w:ascii="Arial" w:hAnsi="Arial" w:cs="Arial"/>
                <w:b/>
                <w:bCs/>
                <w:sz w:val="20"/>
                <w:szCs w:val="20"/>
              </w:rPr>
              <w:t>Zkvalitnění vybavení školy</w:t>
            </w:r>
            <w:r w:rsidRPr="00A20CAC">
              <w:rPr>
                <w:rFonts w:ascii="Arial" w:hAnsi="Arial" w:cs="Arial"/>
                <w:sz w:val="20"/>
                <w:szCs w:val="20"/>
              </w:rPr>
              <w:t>“  – reg. č.</w:t>
            </w:r>
            <w:r w:rsidRPr="00A20CAC">
              <w:rPr>
                <w:sz w:val="22"/>
                <w:szCs w:val="22"/>
              </w:rPr>
              <w:t xml:space="preserve"> </w:t>
            </w:r>
            <w:r w:rsidRPr="00A95208">
              <w:rPr>
                <w:rFonts w:ascii="Arial" w:hAnsi="Arial" w:cs="Arial"/>
                <w:b/>
                <w:bCs/>
                <w:sz w:val="20"/>
                <w:szCs w:val="20"/>
              </w:rPr>
              <w:t>CZ.1.14/2.4.00/34.03243</w:t>
            </w:r>
          </w:p>
        </w:tc>
      </w:tr>
      <w:tr w:rsidR="0076694C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76694C" w:rsidRDefault="007669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 Veřejná zakázka </w:t>
            </w:r>
          </w:p>
        </w:tc>
      </w:tr>
      <w:tr w:rsidR="0076694C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76694C" w:rsidRDefault="007669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Veřejná zakázka na dodávky zadaná ve zjednodušeném podlimitním řízení dle zákona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č. 137/2006 Sb., o veřejných zakázkách, ve znění pozdějších předpisů</w:t>
            </w:r>
          </w:p>
        </w:tc>
      </w:tr>
      <w:tr w:rsidR="0076694C">
        <w:trPr>
          <w:cantSplit/>
          <w:trHeight w:val="683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694C" w:rsidRPr="009C22AE" w:rsidRDefault="0076694C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Zkvalitnění vybavení školy</w:t>
            </w:r>
          </w:p>
        </w:tc>
      </w:tr>
      <w:tr w:rsidR="0076694C">
        <w:trPr>
          <w:cantSplit/>
          <w:trHeight w:val="502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Část veřejné zakázky: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76694C" w:rsidRPr="004F45A3" w:rsidRDefault="0076694C" w:rsidP="00D7155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080"/>
                <w:tab w:val="center" w:pos="4536"/>
              </w:tabs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5</w:t>
            </w:r>
            <w:r w:rsidRPr="00EB709A">
              <w:rPr>
                <w:sz w:val="20"/>
                <w:szCs w:val="20"/>
              </w:rPr>
              <w:t xml:space="preserve">. část : </w:t>
            </w:r>
            <w:r w:rsidRPr="008A640E">
              <w:rPr>
                <w:sz w:val="20"/>
                <w:szCs w:val="20"/>
              </w:rPr>
              <w:t>Vybavení pro výuku hudební výchovy</w:t>
            </w:r>
          </w:p>
        </w:tc>
      </w:tr>
      <w:tr w:rsidR="0076694C">
        <w:trPr>
          <w:trHeight w:val="402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76694C" w:rsidRDefault="007669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76694C">
        <w:trPr>
          <w:trHeight w:val="378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2.1.  Zadavatel</w:t>
            </w:r>
          </w:p>
        </w:tc>
        <w:tc>
          <w:tcPr>
            <w:tcW w:w="4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Obchodní firma nebo název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6694C" w:rsidRPr="00F15567" w:rsidRDefault="0076694C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Základní škola Jana Husa a Mateřská škola Písek, Husovo nám.725</w:t>
            </w: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 / místo podnikání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6694C" w:rsidRPr="00F15567" w:rsidRDefault="0076694C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sz w:val="20"/>
                <w:szCs w:val="20"/>
              </w:rPr>
              <w:t>Husovo nám.725, 397 01 Písek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76694C" w:rsidRPr="00F15567" w:rsidRDefault="0076694C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70943141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zadavatele: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Pr="00F15567" w:rsidRDefault="0076694C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Adámek, ředitel ZŠ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6694C" w:rsidRPr="00F15567" w:rsidRDefault="0076694C" w:rsidP="0021758F">
            <w:pPr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Default="0076694C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6694C" w:rsidRDefault="0076694C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724903715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Default="0076694C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76694C" w:rsidRPr="00260519" w:rsidRDefault="0076694C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j.adamek@zsjanahusa.cz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39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  <w:tc>
          <w:tcPr>
            <w:tcW w:w="4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Obchod. firma nebo název / obch. firma nebo jméno a příjmení: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 w:rsidP="00E31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 / místo podnikání, popř. místo trvalého pobytu: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uchazeče: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uchazeče: 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osoby oprávněné jednat jménem či za uchazeče: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osoby oprávněné jednat jménem či za uchazeče: 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694C" w:rsidRDefault="0076694C"/>
    <w:p w:rsidR="0076694C" w:rsidRDefault="0076694C"/>
    <w:p w:rsidR="0076694C" w:rsidRDefault="0076694C"/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2079"/>
        <w:gridCol w:w="2079"/>
        <w:gridCol w:w="170"/>
        <w:gridCol w:w="1125"/>
        <w:gridCol w:w="784"/>
      </w:tblGrid>
      <w:tr w:rsidR="0076694C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 ve věci veřejné zakázky: 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kontaktní osoby ve věci veřejné zakázky: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kontaktní osoby ve věci veřejné zakázky: 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76694C" w:rsidRDefault="007669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Nabídková cena v Kč</w:t>
            </w:r>
          </w:p>
        </w:tc>
      </w:tr>
      <w:tr w:rsidR="0076694C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6694C" w:rsidRDefault="007669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6694C" w:rsidRDefault="0076694C" w:rsidP="002135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76694C" w:rsidRDefault="0076694C" w:rsidP="000E2E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Samostatně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(sazba 21%):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76694C" w:rsidRDefault="007669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včetně DPH:</w:t>
            </w:r>
          </w:p>
        </w:tc>
      </w:tr>
      <w:tr w:rsidR="0076694C">
        <w:trPr>
          <w:trHeight w:val="67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76694C" w:rsidRPr="009C22AE" w:rsidRDefault="0076694C" w:rsidP="00E97204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nabídková cena – 5</w:t>
            </w:r>
            <w:r w:rsidRPr="00F155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část </w:t>
            </w:r>
            <w:r w:rsidRPr="00F15567">
              <w:rPr>
                <w:rFonts w:ascii="Arial" w:hAnsi="Arial" w:cs="Arial"/>
                <w:sz w:val="20"/>
                <w:szCs w:val="20"/>
              </w:rPr>
              <w:t>(předmětem hodnocení nabídek)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vAlign w:val="center"/>
          </w:tcPr>
          <w:p w:rsidR="0076694C" w:rsidRPr="005607E2" w:rsidRDefault="0076694C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76694C" w:rsidRPr="005607E2" w:rsidRDefault="0076694C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76694C" w:rsidRPr="005607E2" w:rsidRDefault="0076694C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694C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76694C" w:rsidRDefault="0076694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Oprávněná osoba za uchazeče jednat</w:t>
            </w:r>
          </w:p>
        </w:tc>
      </w:tr>
      <w:tr w:rsidR="0076694C">
        <w:trPr>
          <w:trHeight w:val="1214"/>
        </w:trPr>
        <w:tc>
          <w:tcPr>
            <w:tcW w:w="98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 w:rsidP="00E31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15F8">
              <w:rPr>
                <w:rFonts w:ascii="Arial" w:hAnsi="Arial" w:cs="Arial"/>
                <w:sz w:val="20"/>
                <w:szCs w:val="20"/>
              </w:rPr>
              <w:t xml:space="preserve">Prohlášení o pravdivosti: Prohlašuji, že údaje uvedené v nabídce a přílohách jsou ve vztahu k podmínkám </w:t>
            </w:r>
            <w:r>
              <w:rPr>
                <w:rFonts w:ascii="Arial" w:hAnsi="Arial" w:cs="Arial"/>
                <w:sz w:val="20"/>
                <w:szCs w:val="20"/>
              </w:rPr>
              <w:t>zadávací dokumentace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 úplné, pravdivé a odpovídají skutečnosti. Js</w:t>
            </w:r>
            <w:r>
              <w:rPr>
                <w:rFonts w:ascii="Arial" w:hAnsi="Arial" w:cs="Arial"/>
                <w:sz w:val="20"/>
                <w:szCs w:val="20"/>
              </w:rPr>
              <w:t>em si vědom právních následků v 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případě uvedení nesprávných nebo nepravdivých údajů. Zadavatel </w:t>
            </w:r>
            <w:r>
              <w:rPr>
                <w:rFonts w:ascii="Arial" w:hAnsi="Arial" w:cs="Arial"/>
                <w:sz w:val="20"/>
                <w:szCs w:val="20"/>
              </w:rPr>
              <w:t>má právo od zakázky odstoupit v </w:t>
            </w:r>
            <w:r w:rsidRPr="00E315F8">
              <w:rPr>
                <w:rFonts w:ascii="Arial" w:hAnsi="Arial" w:cs="Arial"/>
                <w:sz w:val="20"/>
                <w:szCs w:val="20"/>
              </w:rPr>
              <w:t>případě, že údaje, na jejichž základě byla zakázka sjednána, byly neúplné nebo nepravdivé.</w:t>
            </w:r>
          </w:p>
        </w:tc>
      </w:tr>
      <w:tr w:rsidR="0076694C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94C">
        <w:trPr>
          <w:trHeight w:val="70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694C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6694C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76694C" w:rsidRDefault="00766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6694C" w:rsidRDefault="007669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6694C" w:rsidRDefault="0076694C">
      <w:pPr>
        <w:rPr>
          <w:sz w:val="12"/>
          <w:szCs w:val="12"/>
        </w:rPr>
      </w:pPr>
    </w:p>
    <w:sectPr w:rsidR="0076694C" w:rsidSect="00BC0888">
      <w:headerReference w:type="default" r:id="rId7"/>
      <w:footerReference w:type="default" r:id="rId8"/>
      <w:pgSz w:w="11906" w:h="16838"/>
      <w:pgMar w:top="1810" w:right="1418" w:bottom="1134" w:left="1418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94C" w:rsidRDefault="0076694C">
      <w:r>
        <w:separator/>
      </w:r>
    </w:p>
  </w:endnote>
  <w:endnote w:type="continuationSeparator" w:id="0">
    <w:p w:rsidR="0076694C" w:rsidRDefault="00766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94C" w:rsidRDefault="0076694C" w:rsidP="00156CBE">
    <w:pPr>
      <w:pStyle w:val="Footer"/>
      <w:jc w:val="center"/>
      <w:rPr>
        <w:rFonts w:ascii="Century Gothic" w:hAnsi="Century Gothic" w:cs="Century Gothic"/>
        <w:sz w:val="20"/>
        <w:szCs w:val="20"/>
      </w:rPr>
    </w:pPr>
  </w:p>
  <w:p w:rsidR="0076694C" w:rsidRDefault="0076694C" w:rsidP="0036241D">
    <w:pPr>
      <w:pStyle w:val="Footer"/>
      <w:jc w:val="right"/>
      <w:rPr>
        <w:rFonts w:ascii="Century Gothic" w:hAnsi="Century Gothic" w:cs="Century Gothic"/>
        <w:sz w:val="20"/>
        <w:szCs w:val="20"/>
      </w:rPr>
    </w:pPr>
  </w:p>
  <w:p w:rsidR="0076694C" w:rsidRDefault="0076694C" w:rsidP="0036241D">
    <w:pPr>
      <w:pStyle w:val="Footer"/>
      <w:jc w:val="right"/>
    </w:pPr>
    <w:r w:rsidRPr="00300B8E">
      <w:rPr>
        <w:rFonts w:ascii="Century Gothic" w:hAnsi="Century Gothic" w:cs="Century Gothic"/>
        <w:sz w:val="20"/>
        <w:szCs w:val="20"/>
      </w:rPr>
      <w:t xml:space="preserve">Stránka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PAGE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  <w:r w:rsidRPr="00300B8E">
      <w:rPr>
        <w:rFonts w:ascii="Century Gothic" w:hAnsi="Century Gothic" w:cs="Century Gothic"/>
        <w:sz w:val="20"/>
        <w:szCs w:val="20"/>
      </w:rPr>
      <w:t xml:space="preserve"> z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NUMPAGES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94C" w:rsidRDefault="0076694C">
      <w:r>
        <w:separator/>
      </w:r>
    </w:p>
  </w:footnote>
  <w:footnote w:type="continuationSeparator" w:id="0">
    <w:p w:rsidR="0076694C" w:rsidRDefault="00766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94C" w:rsidRDefault="0076694C" w:rsidP="00BC0888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i1026" type="#_x0000_t75" alt="Publicita 2" style="width:227.2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28B7"/>
    <w:multiLevelType w:val="hybridMultilevel"/>
    <w:tmpl w:val="3B96383E"/>
    <w:lvl w:ilvl="0" w:tplc="04BCF1D2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9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3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5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98" w:hanging="360"/>
      </w:pPr>
      <w:rPr>
        <w:rFonts w:ascii="Wingdings" w:hAnsi="Wingdings" w:cs="Wingdings" w:hint="default"/>
      </w:rPr>
    </w:lvl>
  </w:abstractNum>
  <w:abstractNum w:abstractNumId="1">
    <w:nsid w:val="50AF048A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E5B9D"/>
    <w:multiLevelType w:val="hybridMultilevel"/>
    <w:tmpl w:val="86EC8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42012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B78"/>
    <w:rsid w:val="00000491"/>
    <w:rsid w:val="00002107"/>
    <w:rsid w:val="00025A6F"/>
    <w:rsid w:val="00027619"/>
    <w:rsid w:val="00037E11"/>
    <w:rsid w:val="000412FF"/>
    <w:rsid w:val="00060152"/>
    <w:rsid w:val="00065206"/>
    <w:rsid w:val="00086B72"/>
    <w:rsid w:val="000B4B08"/>
    <w:rsid w:val="000C58AF"/>
    <w:rsid w:val="000E0C97"/>
    <w:rsid w:val="000E2EFA"/>
    <w:rsid w:val="00111E0F"/>
    <w:rsid w:val="00115173"/>
    <w:rsid w:val="001555D0"/>
    <w:rsid w:val="00156CBE"/>
    <w:rsid w:val="00163866"/>
    <w:rsid w:val="00165D77"/>
    <w:rsid w:val="00173518"/>
    <w:rsid w:val="00181802"/>
    <w:rsid w:val="00194C8D"/>
    <w:rsid w:val="00195962"/>
    <w:rsid w:val="001A0221"/>
    <w:rsid w:val="001C75FC"/>
    <w:rsid w:val="001F37ED"/>
    <w:rsid w:val="0021359C"/>
    <w:rsid w:val="0021758F"/>
    <w:rsid w:val="00260519"/>
    <w:rsid w:val="002619EA"/>
    <w:rsid w:val="002C6975"/>
    <w:rsid w:val="002D405C"/>
    <w:rsid w:val="002D6EF8"/>
    <w:rsid w:val="002F0078"/>
    <w:rsid w:val="00300B8E"/>
    <w:rsid w:val="0036241D"/>
    <w:rsid w:val="00367A9B"/>
    <w:rsid w:val="00370B78"/>
    <w:rsid w:val="003869AF"/>
    <w:rsid w:val="003A103F"/>
    <w:rsid w:val="003A3AA1"/>
    <w:rsid w:val="003A4A64"/>
    <w:rsid w:val="003B30E1"/>
    <w:rsid w:val="003B6ABA"/>
    <w:rsid w:val="003D09A2"/>
    <w:rsid w:val="003D4116"/>
    <w:rsid w:val="003D70F2"/>
    <w:rsid w:val="003F0644"/>
    <w:rsid w:val="00403F4E"/>
    <w:rsid w:val="00407D8D"/>
    <w:rsid w:val="00436D06"/>
    <w:rsid w:val="0045128E"/>
    <w:rsid w:val="00453BA2"/>
    <w:rsid w:val="00471DEA"/>
    <w:rsid w:val="00482508"/>
    <w:rsid w:val="00485279"/>
    <w:rsid w:val="004E0324"/>
    <w:rsid w:val="004E6CCE"/>
    <w:rsid w:val="004F4217"/>
    <w:rsid w:val="004F45A3"/>
    <w:rsid w:val="00512DCC"/>
    <w:rsid w:val="005607E2"/>
    <w:rsid w:val="005612C8"/>
    <w:rsid w:val="00570561"/>
    <w:rsid w:val="005A24E5"/>
    <w:rsid w:val="005C01C4"/>
    <w:rsid w:val="005E73C4"/>
    <w:rsid w:val="00622CDC"/>
    <w:rsid w:val="006346DE"/>
    <w:rsid w:val="00647AFC"/>
    <w:rsid w:val="00680A1A"/>
    <w:rsid w:val="006C1006"/>
    <w:rsid w:val="006C583E"/>
    <w:rsid w:val="006D1B4B"/>
    <w:rsid w:val="007278F0"/>
    <w:rsid w:val="0076694C"/>
    <w:rsid w:val="007C6428"/>
    <w:rsid w:val="007D227B"/>
    <w:rsid w:val="007E0038"/>
    <w:rsid w:val="007E08EC"/>
    <w:rsid w:val="007F0482"/>
    <w:rsid w:val="00821F55"/>
    <w:rsid w:val="00823729"/>
    <w:rsid w:val="008532B1"/>
    <w:rsid w:val="008A3C2E"/>
    <w:rsid w:val="008A640E"/>
    <w:rsid w:val="008C70B1"/>
    <w:rsid w:val="009152EA"/>
    <w:rsid w:val="009465A2"/>
    <w:rsid w:val="00951E41"/>
    <w:rsid w:val="00951E91"/>
    <w:rsid w:val="0095480B"/>
    <w:rsid w:val="00993DAF"/>
    <w:rsid w:val="009C22AE"/>
    <w:rsid w:val="009C5F56"/>
    <w:rsid w:val="009D5B55"/>
    <w:rsid w:val="009E48D7"/>
    <w:rsid w:val="009E7C2A"/>
    <w:rsid w:val="00A20CAC"/>
    <w:rsid w:val="00A81436"/>
    <w:rsid w:val="00A81571"/>
    <w:rsid w:val="00A8384D"/>
    <w:rsid w:val="00A856A9"/>
    <w:rsid w:val="00A85A6F"/>
    <w:rsid w:val="00A95208"/>
    <w:rsid w:val="00B20589"/>
    <w:rsid w:val="00B33F7F"/>
    <w:rsid w:val="00B81496"/>
    <w:rsid w:val="00B824C9"/>
    <w:rsid w:val="00B82D3E"/>
    <w:rsid w:val="00B83993"/>
    <w:rsid w:val="00B929A4"/>
    <w:rsid w:val="00BC0888"/>
    <w:rsid w:val="00C15107"/>
    <w:rsid w:val="00CD5E8E"/>
    <w:rsid w:val="00CE16A3"/>
    <w:rsid w:val="00D11691"/>
    <w:rsid w:val="00D146B0"/>
    <w:rsid w:val="00D22337"/>
    <w:rsid w:val="00D40488"/>
    <w:rsid w:val="00D4072A"/>
    <w:rsid w:val="00D563CD"/>
    <w:rsid w:val="00D56562"/>
    <w:rsid w:val="00D65343"/>
    <w:rsid w:val="00D71557"/>
    <w:rsid w:val="00D75491"/>
    <w:rsid w:val="00D777BF"/>
    <w:rsid w:val="00D96BE7"/>
    <w:rsid w:val="00DE67CC"/>
    <w:rsid w:val="00E315F8"/>
    <w:rsid w:val="00E61B7F"/>
    <w:rsid w:val="00E97204"/>
    <w:rsid w:val="00EA18ED"/>
    <w:rsid w:val="00EB709A"/>
    <w:rsid w:val="00ED5B30"/>
    <w:rsid w:val="00F05C64"/>
    <w:rsid w:val="00F15567"/>
    <w:rsid w:val="00F51ABF"/>
    <w:rsid w:val="00F637C7"/>
    <w:rsid w:val="00F7786B"/>
    <w:rsid w:val="00F85C87"/>
    <w:rsid w:val="00FB14A2"/>
    <w:rsid w:val="00FC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D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5D77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5D77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65D7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16" w:color="auto"/>
      </w:pBdr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58A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58A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70B78"/>
    <w:rPr>
      <w:rFonts w:ascii="Arial" w:hAnsi="Arial" w:cs="Arial"/>
      <w:b/>
      <w:bCs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rsid w:val="00165D77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C58A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65D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032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65D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58A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E03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32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B33F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3F7F"/>
    <w:rPr>
      <w:sz w:val="24"/>
      <w:szCs w:val="24"/>
    </w:rPr>
  </w:style>
  <w:style w:type="character" w:styleId="Hyperlink">
    <w:name w:val="Hyperlink"/>
    <w:basedOn w:val="DefaultParagraphFont"/>
    <w:uiPriority w:val="99"/>
    <w:rsid w:val="000021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2</Pages>
  <Words>298</Words>
  <Characters>1763</Characters>
  <Application>Microsoft Office Outlook</Application>
  <DocSecurity>0</DocSecurity>
  <Lines>0</Lines>
  <Paragraphs>0</Paragraphs>
  <ScaleCrop>false</ScaleCrop>
  <Company>GORDION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knizova</dc:creator>
  <cp:keywords/>
  <dc:description/>
  <cp:lastModifiedBy>Miroslav Máška</cp:lastModifiedBy>
  <cp:revision>11</cp:revision>
  <cp:lastPrinted>2015-02-02T08:47:00Z</cp:lastPrinted>
  <dcterms:created xsi:type="dcterms:W3CDTF">2014-12-01T08:41:00Z</dcterms:created>
  <dcterms:modified xsi:type="dcterms:W3CDTF">2015-02-21T09:34:00Z</dcterms:modified>
</cp:coreProperties>
</file>