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BF24" w14:textId="682A7A7B" w:rsidR="00BE5012" w:rsidRDefault="00B0211B" w:rsidP="00BE5012">
      <w:pPr>
        <w:rPr>
          <w:bCs/>
        </w:rPr>
      </w:pPr>
      <w:r>
        <w:rPr>
          <w:b/>
          <w:sz w:val="28"/>
          <w:szCs w:val="28"/>
        </w:rPr>
        <w:t xml:space="preserve">                                                                               </w:t>
      </w:r>
    </w:p>
    <w:p w14:paraId="63BF66EB" w14:textId="06E2F933" w:rsidR="00B0211B" w:rsidRDefault="005058F0" w:rsidP="00BE5012">
      <w:pPr>
        <w:jc w:val="center"/>
        <w:rPr>
          <w:b/>
          <w:sz w:val="28"/>
          <w:szCs w:val="28"/>
        </w:rPr>
      </w:pPr>
      <w:r w:rsidRPr="005058F0">
        <w:rPr>
          <w:b/>
          <w:sz w:val="28"/>
          <w:szCs w:val="28"/>
        </w:rPr>
        <w:t>Krycí list</w:t>
      </w:r>
    </w:p>
    <w:p w14:paraId="70D62965" w14:textId="27AB6DCA" w:rsidR="00776A21" w:rsidRPr="005B18E2" w:rsidRDefault="00306012" w:rsidP="00776A21">
      <w:pPr>
        <w:rPr>
          <w:rFonts w:ascii="Struna Ustek" w:hAnsi="Struna Ustek"/>
        </w:rPr>
      </w:pPr>
      <w:r w:rsidRPr="005C7689">
        <w:t xml:space="preserve">Veřejná zakázka </w:t>
      </w:r>
      <w:r w:rsidR="0027612B" w:rsidRPr="005C7689">
        <w:t xml:space="preserve">na </w:t>
      </w:r>
      <w:r w:rsidR="00701E3D">
        <w:t>služby – zpracování projektové dokumentace, zajištění inženýrské činnosti a výkon autorského dozoru při</w:t>
      </w:r>
      <w:r w:rsidR="003379CE">
        <w:t xml:space="preserve"> </w:t>
      </w:r>
      <w:r w:rsidR="00D1612E">
        <w:t>následné realizaci</w:t>
      </w:r>
      <w:r w:rsidR="00701E3D">
        <w:t xml:space="preserve"> stavby „</w:t>
      </w:r>
      <w:r w:rsidR="00973509">
        <w:t>Rekonstrukce chodníku a veřejného schodiště</w:t>
      </w:r>
      <w:r w:rsidR="00701E3D">
        <w:t xml:space="preserve">“, včetně </w:t>
      </w:r>
      <w:r w:rsidR="003379CE">
        <w:t xml:space="preserve">zpracování </w:t>
      </w:r>
      <w:r w:rsidR="00701E3D">
        <w:t>položkových rozpočtů a výkazů výměr.</w:t>
      </w:r>
      <w:r w:rsidR="00B43E6D">
        <w:t xml:space="preserve"> Jedná se o stávající </w:t>
      </w:r>
      <w:r w:rsidR="00F11C6A">
        <w:t>schodiště, tj. spojka od objektu ZŠ praktická škola Úštěk, umístěná na parcele číslo 604 v</w:t>
      </w:r>
      <w:r w:rsidR="00F11C6A">
        <w:rPr>
          <w:rFonts w:ascii="Calibri" w:hAnsi="Calibri" w:cs="Calibri"/>
        </w:rPr>
        <w:t> </w:t>
      </w:r>
      <w:proofErr w:type="spellStart"/>
      <w:r w:rsidR="00F11C6A">
        <w:t>k.ú</w:t>
      </w:r>
      <w:proofErr w:type="spellEnd"/>
      <w:r w:rsidR="00F11C6A">
        <w:t>. Úštěk, 1. Máje čp. 59, České Předměstí</w:t>
      </w:r>
      <w:r w:rsidR="001F38C4">
        <w:t>, Úštěk, směrem Vilová čtvrť a nachází se na pozemcích č. 607 a 739 v</w:t>
      </w:r>
      <w:r w:rsidR="001F38C4">
        <w:rPr>
          <w:rFonts w:ascii="Calibri" w:hAnsi="Calibri" w:cs="Calibri"/>
        </w:rPr>
        <w:t> </w:t>
      </w:r>
      <w:proofErr w:type="spellStart"/>
      <w:r w:rsidR="001F38C4">
        <w:t>k.ú</w:t>
      </w:r>
      <w:proofErr w:type="spellEnd"/>
      <w:r w:rsidR="001F38C4">
        <w:t xml:space="preserve">. Úštěk. Jedná se </w:t>
      </w:r>
      <w:r w:rsidR="001F0275">
        <w:t>cca o 129 m délky této spojky. Dotčené pozemky jsou ve vlastnictví zadavatele (Města Úštěk).</w:t>
      </w:r>
    </w:p>
    <w:p w14:paraId="40DC219C" w14:textId="2DE74F8B" w:rsidR="00306012" w:rsidRDefault="00C65FA1" w:rsidP="00AE62E5">
      <w:r>
        <w:t xml:space="preserve">Jedná se o zakázku malého rozsahu na </w:t>
      </w:r>
      <w:r w:rsidR="00701E3D">
        <w:t>služby</w:t>
      </w:r>
      <w:r w:rsidR="00306012" w:rsidRPr="005C7689">
        <w:t xml:space="preserve"> zadávanou dle § 27 písm.</w:t>
      </w:r>
      <w:r w:rsidR="00B0211B">
        <w:t xml:space="preserve"> </w:t>
      </w:r>
      <w:r w:rsidR="00701E3D">
        <w:t>a</w:t>
      </w:r>
      <w:r w:rsidR="00306012" w:rsidRPr="005C7689">
        <w:t>) zákona č. 134/2016 Sb., o z</w:t>
      </w:r>
      <w:r w:rsidR="00306012">
        <w:t>a</w:t>
      </w:r>
      <w:r w:rsidR="00306012" w:rsidRPr="005C7689">
        <w:t>dávání veřejných zakázkách v</w:t>
      </w:r>
      <w:r w:rsidR="0009124F">
        <w:t>e znění pozdějších předpisů</w:t>
      </w:r>
      <w:r w:rsidR="00306012" w:rsidRPr="005C7689">
        <w:t xml:space="preserve"> (d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 xml:space="preserve">le jen </w:t>
      </w:r>
      <w:r w:rsidR="00306012" w:rsidRPr="005C7689">
        <w:rPr>
          <w:rFonts w:ascii="Struna Ustek" w:hAnsi="Struna Ustek" w:cs="Struna Ustek"/>
        </w:rPr>
        <w:t>„</w:t>
      </w:r>
      <w:r w:rsidR="00306012" w:rsidRPr="005C7689">
        <w:t>z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kon</w:t>
      </w:r>
      <w:r w:rsidR="00306012" w:rsidRPr="005C7689">
        <w:rPr>
          <w:rFonts w:ascii="Struna Ustek" w:hAnsi="Struna Ustek" w:cs="Struna Ustek"/>
        </w:rPr>
        <w:t>“</w:t>
      </w:r>
      <w:r w:rsidR="00306012" w:rsidRPr="005C7689">
        <w:t>), zad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vanou postupem dle ust</w:t>
      </w:r>
      <w:r w:rsidR="00CD2D06">
        <w:t>anovení</w:t>
      </w:r>
      <w:r w:rsidR="00306012" w:rsidRPr="005C7689">
        <w:t xml:space="preserve"> </w:t>
      </w:r>
      <w:r w:rsidR="00306012" w:rsidRPr="005C7689">
        <w:rPr>
          <w:rFonts w:ascii="Struna Ustek" w:hAnsi="Struna Ustek" w:cs="Struna Ustek"/>
        </w:rPr>
        <w:t>§</w:t>
      </w:r>
      <w:r w:rsidR="00DD5768">
        <w:rPr>
          <w:rFonts w:ascii="Struna Ustek" w:hAnsi="Struna Ustek" w:cs="Struna Ustek"/>
        </w:rPr>
        <w:t xml:space="preserve"> </w:t>
      </w:r>
      <w:r w:rsidR="00306012" w:rsidRPr="005C7689">
        <w:t>31 z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kona, a to s</w:t>
      </w:r>
      <w:r w:rsidR="00306012" w:rsidRPr="005C7689">
        <w:rPr>
          <w:rFonts w:ascii="Calibri" w:hAnsi="Calibri" w:cs="Calibri"/>
        </w:rPr>
        <w:t> </w:t>
      </w:r>
      <w:r w:rsidR="00306012" w:rsidRPr="005C7689">
        <w:t>v</w:t>
      </w:r>
      <w:r w:rsidR="00306012" w:rsidRPr="005C7689">
        <w:rPr>
          <w:rFonts w:ascii="Struna Ustek" w:hAnsi="Struna Ustek" w:cs="Struna Ustek"/>
        </w:rPr>
        <w:t>ý</w:t>
      </w:r>
      <w:r w:rsidR="00306012" w:rsidRPr="005C7689">
        <w:t>jimkou z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sad uveden</w:t>
      </w:r>
      <w:r w:rsidR="00306012" w:rsidRPr="005C7689">
        <w:rPr>
          <w:rFonts w:ascii="Struna Ustek" w:hAnsi="Struna Ustek" w:cs="Struna Ustek"/>
        </w:rPr>
        <w:t>ý</w:t>
      </w:r>
      <w:r w:rsidR="00306012" w:rsidRPr="005C7689">
        <w:t>ch v</w:t>
      </w:r>
      <w:r w:rsidR="00306012" w:rsidRPr="005C7689">
        <w:rPr>
          <w:rFonts w:ascii="Calibri" w:hAnsi="Calibri" w:cs="Calibri"/>
        </w:rPr>
        <w:t> </w:t>
      </w:r>
      <w:r w:rsidR="00306012" w:rsidRPr="005C7689">
        <w:t>ust</w:t>
      </w:r>
      <w:r w:rsidR="00CD2D06">
        <w:t>anovení</w:t>
      </w:r>
      <w:r w:rsidR="00306012" w:rsidRPr="005C7689">
        <w:t xml:space="preserve"> </w:t>
      </w:r>
      <w:r w:rsidR="00306012" w:rsidRPr="005C7689">
        <w:rPr>
          <w:rFonts w:ascii="Struna Ustek" w:hAnsi="Struna Ustek" w:cs="Struna Ustek"/>
        </w:rPr>
        <w:t>§</w:t>
      </w:r>
      <w:r w:rsidR="00306012" w:rsidRPr="005C7689">
        <w:t xml:space="preserve"> 6 z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kona, kter</w:t>
      </w:r>
      <w:r w:rsidR="00306012" w:rsidRPr="005C7689">
        <w:rPr>
          <w:rFonts w:ascii="Struna Ustek" w:hAnsi="Struna Ustek" w:cs="Struna Ustek"/>
        </w:rPr>
        <w:t>é</w:t>
      </w:r>
      <w:r w:rsidR="00306012" w:rsidRPr="005C7689">
        <w:t xml:space="preserve"> jsou i pro toto v</w:t>
      </w:r>
      <w:r w:rsidR="00306012" w:rsidRPr="005C7689">
        <w:rPr>
          <w:rFonts w:ascii="Struna Ustek" w:hAnsi="Struna Ustek" w:cs="Struna Ustek"/>
        </w:rPr>
        <w:t>ý</w:t>
      </w:r>
      <w:r w:rsidR="00306012" w:rsidRPr="005C7689">
        <w:t>b</w:t>
      </w:r>
      <w:r w:rsidR="00306012" w:rsidRPr="005C7689">
        <w:rPr>
          <w:rFonts w:ascii="Struna Ustek" w:hAnsi="Struna Ustek" w:cs="Struna Ustek"/>
        </w:rPr>
        <w:t>ě</w:t>
      </w:r>
      <w:r w:rsidR="00306012" w:rsidRPr="005C7689">
        <w:t>rov</w:t>
      </w:r>
      <w:r w:rsidR="00306012" w:rsidRPr="005C7689">
        <w:rPr>
          <w:rFonts w:ascii="Struna Ustek" w:hAnsi="Struna Ustek" w:cs="Struna Ustek"/>
        </w:rPr>
        <w:t>é</w:t>
      </w:r>
      <w:r w:rsidR="00306012" w:rsidRPr="005C7689">
        <w:t xml:space="preserve"> </w:t>
      </w:r>
      <w:r w:rsidR="00306012" w:rsidRPr="005C7689">
        <w:rPr>
          <w:rFonts w:ascii="Struna Ustek" w:hAnsi="Struna Ustek" w:cs="Struna Ustek"/>
        </w:rPr>
        <w:t>ří</w:t>
      </w:r>
      <w:r w:rsidR="00306012" w:rsidRPr="005C7689">
        <w:t>zen</w:t>
      </w:r>
      <w:r w:rsidR="00306012" w:rsidRPr="005C7689">
        <w:rPr>
          <w:rFonts w:ascii="Struna Ustek" w:hAnsi="Struna Ustek" w:cs="Struna Ustek"/>
        </w:rPr>
        <w:t>í</w:t>
      </w:r>
      <w:r w:rsidR="00306012" w:rsidRPr="005C7689">
        <w:t xml:space="preserve"> z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vazn</w:t>
      </w:r>
      <w:r w:rsidR="00306012" w:rsidRPr="005C7689">
        <w:rPr>
          <w:rFonts w:ascii="Struna Ustek" w:hAnsi="Struna Ustek" w:cs="Struna Ustek"/>
        </w:rPr>
        <w:t>é</w:t>
      </w:r>
      <w:r w:rsidR="00306012" w:rsidRPr="005C7689">
        <w:t>. Zad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n</w:t>
      </w:r>
      <w:r w:rsidR="00306012" w:rsidRPr="005C7689">
        <w:rPr>
          <w:rFonts w:ascii="Struna Ustek" w:hAnsi="Struna Ustek" w:cs="Struna Ustek"/>
        </w:rPr>
        <w:t>í</w:t>
      </w:r>
      <w:r w:rsidR="00306012" w:rsidRPr="005C7689">
        <w:t xml:space="preserve"> t</w:t>
      </w:r>
      <w:r w:rsidR="00306012" w:rsidRPr="005C7689">
        <w:rPr>
          <w:rFonts w:ascii="Struna Ustek" w:hAnsi="Struna Ustek" w:cs="Struna Ustek"/>
        </w:rPr>
        <w:t>é</w:t>
      </w:r>
      <w:r w:rsidR="00306012" w:rsidRPr="005C7689">
        <w:t>to zak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zky je v</w:t>
      </w:r>
      <w:r w:rsidR="00306012" w:rsidRPr="005C7689">
        <w:rPr>
          <w:rFonts w:ascii="Calibri" w:hAnsi="Calibri" w:cs="Calibri"/>
        </w:rPr>
        <w:t> </w:t>
      </w:r>
      <w:r w:rsidR="00306012" w:rsidRPr="005C7689">
        <w:t>souladu s</w:t>
      </w:r>
      <w:r w:rsidR="00306012" w:rsidRPr="005C7689">
        <w:rPr>
          <w:rFonts w:ascii="Calibri" w:hAnsi="Calibri" w:cs="Calibri"/>
        </w:rPr>
        <w:t> </w:t>
      </w:r>
      <w:r w:rsidR="00306012" w:rsidRPr="005C7689">
        <w:t xml:space="preserve">dokumentem </w:t>
      </w:r>
      <w:r w:rsidR="00306012" w:rsidRPr="005C7689">
        <w:rPr>
          <w:rFonts w:ascii="Struna Ustek" w:hAnsi="Struna Ustek" w:cs="Struna Ustek"/>
        </w:rPr>
        <w:t>„</w:t>
      </w:r>
      <w:r w:rsidR="00306012" w:rsidRPr="005C7689">
        <w:t>Vnit</w:t>
      </w:r>
      <w:r w:rsidR="00306012" w:rsidRPr="005C7689">
        <w:rPr>
          <w:rFonts w:ascii="Struna Ustek" w:hAnsi="Struna Ustek" w:cs="Struna Ustek"/>
        </w:rPr>
        <w:t>ř</w:t>
      </w:r>
      <w:r w:rsidR="00306012" w:rsidRPr="005C7689">
        <w:t>n</w:t>
      </w:r>
      <w:r w:rsidR="00306012" w:rsidRPr="005C7689">
        <w:rPr>
          <w:rFonts w:ascii="Struna Ustek" w:hAnsi="Struna Ustek" w:cs="Struna Ustek"/>
        </w:rPr>
        <w:t>í</w:t>
      </w:r>
      <w:r w:rsidR="00306012" w:rsidRPr="005C7689">
        <w:t xml:space="preserve"> sm</w:t>
      </w:r>
      <w:r w:rsidR="00306012" w:rsidRPr="005C7689">
        <w:rPr>
          <w:rFonts w:ascii="Struna Ustek" w:hAnsi="Struna Ustek" w:cs="Struna Ustek"/>
        </w:rPr>
        <w:t>ě</w:t>
      </w:r>
      <w:r w:rsidR="00306012" w:rsidRPr="005C7689">
        <w:t xml:space="preserve">rnice </w:t>
      </w:r>
      <w:r w:rsidR="00306012" w:rsidRPr="005C7689">
        <w:rPr>
          <w:rFonts w:ascii="Struna Ustek" w:hAnsi="Struna Ustek" w:cs="Struna Ustek"/>
        </w:rPr>
        <w:t>č</w:t>
      </w:r>
      <w:r w:rsidR="00306012" w:rsidRPr="005C7689">
        <w:t xml:space="preserve">. </w:t>
      </w:r>
      <w:r w:rsidR="0009124F">
        <w:t>10</w:t>
      </w:r>
      <w:r w:rsidR="003372BE">
        <w:t>“</w:t>
      </w:r>
      <w:r w:rsidR="00306012" w:rsidRPr="005C7689">
        <w:t xml:space="preserve"> k</w:t>
      </w:r>
      <w:r w:rsidR="00306012" w:rsidRPr="005C7689">
        <w:rPr>
          <w:rFonts w:ascii="Calibri" w:hAnsi="Calibri" w:cs="Calibri"/>
        </w:rPr>
        <w:t> </w:t>
      </w:r>
      <w:r w:rsidR="00306012" w:rsidRPr="005C7689">
        <w:t>zad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v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n</w:t>
      </w:r>
      <w:r w:rsidR="00306012" w:rsidRPr="005C7689">
        <w:rPr>
          <w:rFonts w:ascii="Struna Ustek" w:hAnsi="Struna Ustek" w:cs="Struna Ustek"/>
        </w:rPr>
        <w:t>í</w:t>
      </w:r>
      <w:r w:rsidR="00306012" w:rsidRPr="005C7689">
        <w:t xml:space="preserve"> ve</w:t>
      </w:r>
      <w:r w:rsidR="00306012" w:rsidRPr="005C7689">
        <w:rPr>
          <w:rFonts w:ascii="Struna Ustek" w:hAnsi="Struna Ustek" w:cs="Struna Ustek"/>
        </w:rPr>
        <w:t>ř</w:t>
      </w:r>
      <w:r w:rsidR="00306012" w:rsidRPr="005C7689">
        <w:t>ejn</w:t>
      </w:r>
      <w:r w:rsidR="00306012" w:rsidRPr="005C7689">
        <w:rPr>
          <w:rFonts w:ascii="Struna Ustek" w:hAnsi="Struna Ustek" w:cs="Struna Ustek"/>
        </w:rPr>
        <w:t>ý</w:t>
      </w:r>
      <w:r w:rsidR="00306012" w:rsidRPr="005C7689">
        <w:t>ch zak</w:t>
      </w:r>
      <w:r w:rsidR="00306012" w:rsidRPr="005C7689">
        <w:rPr>
          <w:rFonts w:ascii="Struna Ustek" w:hAnsi="Struna Ustek" w:cs="Struna Ustek"/>
        </w:rPr>
        <w:t>á</w:t>
      </w:r>
      <w:r w:rsidR="00306012" w:rsidRPr="005C7689">
        <w:t>zek mal</w:t>
      </w:r>
      <w:r w:rsidR="00306012" w:rsidRPr="005C7689">
        <w:rPr>
          <w:rFonts w:ascii="Struna Ustek" w:hAnsi="Struna Ustek" w:cs="Struna Ustek"/>
        </w:rPr>
        <w:t>é</w:t>
      </w:r>
      <w:r w:rsidR="00306012" w:rsidRPr="005C7689">
        <w:t>ho rozsahu</w:t>
      </w:r>
      <w:r w:rsidR="0027612B" w:rsidRPr="005C7689">
        <w:t xml:space="preserve"> </w:t>
      </w:r>
      <w:r w:rsidR="0027612B">
        <w:t xml:space="preserve">schválené radou </w:t>
      </w:r>
      <w:r w:rsidR="003372BE">
        <w:t xml:space="preserve">města </w:t>
      </w:r>
      <w:r w:rsidR="0027612B">
        <w:t xml:space="preserve">dne </w:t>
      </w:r>
      <w:r w:rsidR="0009124F">
        <w:t>16.4.2025</w:t>
      </w:r>
      <w:r w:rsidR="0027612B">
        <w:t xml:space="preserve">, číslo usnesení </w:t>
      </w:r>
      <w:r w:rsidR="0009124F">
        <w:t>355/9/16/1/2025</w:t>
      </w:r>
      <w:r w:rsidR="00306012" w:rsidRPr="005C7689">
        <w:t xml:space="preserve">– </w:t>
      </w:r>
      <w:r w:rsidR="003B4122">
        <w:t>I</w:t>
      </w:r>
      <w:r w:rsidR="00776A21">
        <w:t>I</w:t>
      </w:r>
      <w:r w:rsidR="00306012" w:rsidRPr="005C7689">
        <w:t>.</w:t>
      </w:r>
      <w:r w:rsidR="00306012">
        <w:t xml:space="preserve"> </w:t>
      </w:r>
      <w:r w:rsidR="00F70F56">
        <w:t>k</w:t>
      </w:r>
      <w:r w:rsidR="00306012" w:rsidRPr="005C7689">
        <w:t>ategori</w:t>
      </w:r>
      <w:r w:rsidR="00306012">
        <w:t>e</w:t>
      </w:r>
      <w:r>
        <w:t>.</w:t>
      </w:r>
    </w:p>
    <w:p w14:paraId="58022826" w14:textId="2A14EA04" w:rsidR="00306012" w:rsidRDefault="00306012" w:rsidP="0027612B">
      <w:pPr>
        <w:pStyle w:val="Bezmezer"/>
      </w:pPr>
      <w:r w:rsidRPr="00AA483E">
        <w:t xml:space="preserve">Údaje o </w:t>
      </w:r>
      <w:r w:rsidR="0027612B" w:rsidRPr="00AA483E">
        <w:t>uchazeči:</w:t>
      </w:r>
      <w:r w:rsidRPr="00AA483E">
        <w:t xml:space="preserve"> </w:t>
      </w:r>
    </w:p>
    <w:p w14:paraId="0AA2EA2B" w14:textId="26FE39AE" w:rsidR="00972885" w:rsidRDefault="00972885" w:rsidP="0027612B">
      <w:pPr>
        <w:pStyle w:val="Bezmezer"/>
      </w:pPr>
    </w:p>
    <w:p w14:paraId="01FA6331" w14:textId="77777777" w:rsidR="00DD5768" w:rsidRDefault="00DD5768" w:rsidP="0027612B">
      <w:pPr>
        <w:pStyle w:val="Bezmezer"/>
      </w:pPr>
    </w:p>
    <w:p w14:paraId="01F79BAF" w14:textId="77777777" w:rsidR="00972885" w:rsidRPr="00AA483E" w:rsidRDefault="00972885" w:rsidP="0027612B">
      <w:pPr>
        <w:pStyle w:val="Bezmez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6"/>
        <w:gridCol w:w="4314"/>
      </w:tblGrid>
      <w:tr w:rsidR="00306012" w:rsidRPr="00085194" w14:paraId="3C960460" w14:textId="77777777" w:rsidTr="00311882">
        <w:tc>
          <w:tcPr>
            <w:tcW w:w="4606" w:type="dxa"/>
          </w:tcPr>
          <w:p w14:paraId="65CB28C6" w14:textId="77777777" w:rsidR="00306012" w:rsidRPr="00085194" w:rsidRDefault="00306012" w:rsidP="00306012">
            <w:pPr>
              <w:pStyle w:val="Bezmezer"/>
            </w:pPr>
            <w:r w:rsidRPr="00085194">
              <w:t>Obchodní firma nebo název</w:t>
            </w:r>
          </w:p>
          <w:p w14:paraId="3DE80E25" w14:textId="77777777" w:rsidR="00306012" w:rsidRPr="00085194" w:rsidRDefault="00306012" w:rsidP="00306012">
            <w:pPr>
              <w:pStyle w:val="Bezmezer"/>
            </w:pPr>
            <w:r w:rsidRPr="00085194">
              <w:t>(Jedná-li se o právnickou osobu)</w:t>
            </w:r>
          </w:p>
          <w:p w14:paraId="0A736F98" w14:textId="77777777" w:rsidR="00306012" w:rsidRPr="00085194" w:rsidRDefault="00306012" w:rsidP="00306012">
            <w:pPr>
              <w:pStyle w:val="Bezmezer"/>
            </w:pPr>
            <w:r w:rsidRPr="00085194">
              <w:t>Obchodní firma nebo jméno a příjmení</w:t>
            </w:r>
          </w:p>
          <w:p w14:paraId="098CDF02" w14:textId="77777777" w:rsidR="00306012" w:rsidRPr="00085194" w:rsidRDefault="00306012" w:rsidP="00306012">
            <w:pPr>
              <w:pStyle w:val="Bezmezer"/>
            </w:pPr>
            <w:r w:rsidRPr="00085194">
              <w:t>(jedná-li se o fyzickou osobu)</w:t>
            </w:r>
          </w:p>
        </w:tc>
        <w:tc>
          <w:tcPr>
            <w:tcW w:w="4606" w:type="dxa"/>
          </w:tcPr>
          <w:p w14:paraId="7C53F975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49DBACAB" w14:textId="77777777" w:rsidTr="00311882">
        <w:tc>
          <w:tcPr>
            <w:tcW w:w="4606" w:type="dxa"/>
          </w:tcPr>
          <w:p w14:paraId="6232AEEA" w14:textId="77777777" w:rsidR="00306012" w:rsidRPr="00085194" w:rsidRDefault="00306012" w:rsidP="00306012">
            <w:pPr>
              <w:pStyle w:val="Bezmezer"/>
            </w:pPr>
            <w:r w:rsidRPr="00085194">
              <w:t>Sídlo</w:t>
            </w:r>
          </w:p>
          <w:p w14:paraId="4D6D3141" w14:textId="77777777" w:rsidR="00306012" w:rsidRPr="00085194" w:rsidRDefault="00306012" w:rsidP="00306012">
            <w:pPr>
              <w:pStyle w:val="Bezmezer"/>
            </w:pPr>
            <w:r w:rsidRPr="00085194">
              <w:t>(jedná-li se o právnickou osobu)</w:t>
            </w:r>
          </w:p>
          <w:p w14:paraId="71077A2E" w14:textId="433A043A" w:rsidR="00306012" w:rsidRPr="00085194" w:rsidRDefault="00306012" w:rsidP="00306012">
            <w:pPr>
              <w:pStyle w:val="Bezmezer"/>
            </w:pPr>
            <w:r w:rsidRPr="00085194">
              <w:t xml:space="preserve">Místo </w:t>
            </w:r>
            <w:r w:rsidR="004C36C8" w:rsidRPr="00085194">
              <w:t>podnikání,</w:t>
            </w:r>
            <w:r w:rsidRPr="00085194">
              <w:t xml:space="preserve"> popř.</w:t>
            </w:r>
            <w:r w:rsidR="004C36C8">
              <w:t xml:space="preserve"> </w:t>
            </w:r>
            <w:r w:rsidRPr="00085194">
              <w:t>místo trvalého pobytu</w:t>
            </w:r>
          </w:p>
          <w:p w14:paraId="46E7224F" w14:textId="77777777" w:rsidR="00306012" w:rsidRPr="00085194" w:rsidRDefault="00306012" w:rsidP="00306012">
            <w:pPr>
              <w:pStyle w:val="Bezmezer"/>
            </w:pPr>
            <w:r w:rsidRPr="00085194">
              <w:t>(jedná-li se o fyzickou osobu)</w:t>
            </w:r>
          </w:p>
        </w:tc>
        <w:tc>
          <w:tcPr>
            <w:tcW w:w="4606" w:type="dxa"/>
          </w:tcPr>
          <w:p w14:paraId="2C1C043F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3D4D1A9F" w14:textId="77777777" w:rsidTr="00311882">
        <w:tc>
          <w:tcPr>
            <w:tcW w:w="4606" w:type="dxa"/>
          </w:tcPr>
          <w:p w14:paraId="0B7BF66A" w14:textId="77777777" w:rsidR="00306012" w:rsidRPr="00085194" w:rsidRDefault="00306012" w:rsidP="00306012">
            <w:pPr>
              <w:pStyle w:val="Bezmezer"/>
            </w:pPr>
            <w:r w:rsidRPr="00085194">
              <w:t>Právní forma</w:t>
            </w:r>
          </w:p>
          <w:p w14:paraId="2DA8EF44" w14:textId="77777777" w:rsidR="00306012" w:rsidRPr="00085194" w:rsidRDefault="00306012" w:rsidP="00306012">
            <w:pPr>
              <w:pStyle w:val="Bezmezer"/>
            </w:pPr>
          </w:p>
        </w:tc>
        <w:tc>
          <w:tcPr>
            <w:tcW w:w="4606" w:type="dxa"/>
          </w:tcPr>
          <w:p w14:paraId="44EFC45E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1D3B66ED" w14:textId="77777777" w:rsidTr="00311882">
        <w:tc>
          <w:tcPr>
            <w:tcW w:w="4606" w:type="dxa"/>
          </w:tcPr>
          <w:p w14:paraId="520322BF" w14:textId="77777777" w:rsidR="00306012" w:rsidRPr="00085194" w:rsidRDefault="00306012" w:rsidP="00306012">
            <w:pPr>
              <w:pStyle w:val="Bezmezer"/>
            </w:pPr>
            <w:r w:rsidRPr="00085194">
              <w:t>IČ</w:t>
            </w:r>
          </w:p>
          <w:p w14:paraId="5D58E32F" w14:textId="77777777" w:rsidR="00306012" w:rsidRPr="00085194" w:rsidRDefault="00306012" w:rsidP="00306012">
            <w:pPr>
              <w:pStyle w:val="Bezmezer"/>
            </w:pPr>
          </w:p>
          <w:p w14:paraId="36106E32" w14:textId="77777777" w:rsidR="00306012" w:rsidRPr="00085194" w:rsidRDefault="00306012" w:rsidP="00306012">
            <w:pPr>
              <w:pStyle w:val="Bezmezer"/>
            </w:pPr>
            <w:r w:rsidRPr="00085194">
              <w:t>DIČ</w:t>
            </w:r>
          </w:p>
        </w:tc>
        <w:tc>
          <w:tcPr>
            <w:tcW w:w="4606" w:type="dxa"/>
          </w:tcPr>
          <w:p w14:paraId="2F605220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467347C9" w14:textId="77777777" w:rsidTr="00311882">
        <w:tc>
          <w:tcPr>
            <w:tcW w:w="4606" w:type="dxa"/>
          </w:tcPr>
          <w:p w14:paraId="0AE848A6" w14:textId="77777777" w:rsidR="00306012" w:rsidRPr="00085194" w:rsidRDefault="00306012" w:rsidP="00306012">
            <w:pPr>
              <w:pStyle w:val="Bezmezer"/>
            </w:pPr>
            <w:r w:rsidRPr="00085194">
              <w:t>Telefon</w:t>
            </w:r>
          </w:p>
          <w:p w14:paraId="0C37C4C6" w14:textId="77777777" w:rsidR="00306012" w:rsidRPr="00085194" w:rsidRDefault="00306012" w:rsidP="00306012">
            <w:pPr>
              <w:pStyle w:val="Bezmezer"/>
            </w:pPr>
          </w:p>
        </w:tc>
        <w:tc>
          <w:tcPr>
            <w:tcW w:w="4606" w:type="dxa"/>
          </w:tcPr>
          <w:p w14:paraId="5284A9CF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4678F150" w14:textId="77777777" w:rsidTr="00311882">
        <w:tc>
          <w:tcPr>
            <w:tcW w:w="4606" w:type="dxa"/>
          </w:tcPr>
          <w:p w14:paraId="4F95BED6" w14:textId="0D8C621E" w:rsidR="00306012" w:rsidRPr="00085194" w:rsidRDefault="00D1612E" w:rsidP="00306012">
            <w:pPr>
              <w:pStyle w:val="Bezmezer"/>
            </w:pPr>
            <w:r>
              <w:t>Datová schránka</w:t>
            </w:r>
          </w:p>
          <w:p w14:paraId="3EC70942" w14:textId="77777777" w:rsidR="00306012" w:rsidRPr="00085194" w:rsidRDefault="00306012" w:rsidP="00306012">
            <w:pPr>
              <w:pStyle w:val="Bezmezer"/>
            </w:pPr>
          </w:p>
        </w:tc>
        <w:tc>
          <w:tcPr>
            <w:tcW w:w="4606" w:type="dxa"/>
          </w:tcPr>
          <w:p w14:paraId="0F1EA519" w14:textId="77777777" w:rsidR="00306012" w:rsidRDefault="00306012" w:rsidP="00306012">
            <w:pPr>
              <w:pStyle w:val="Bezmezer"/>
            </w:pPr>
          </w:p>
          <w:p w14:paraId="78E88DA3" w14:textId="77777777" w:rsidR="00B2512C" w:rsidRDefault="00B2512C" w:rsidP="00306012">
            <w:pPr>
              <w:pStyle w:val="Bezmezer"/>
            </w:pPr>
          </w:p>
          <w:p w14:paraId="74BB09EE" w14:textId="77777777" w:rsidR="00B2512C" w:rsidRPr="00085194" w:rsidRDefault="00B2512C" w:rsidP="00306012">
            <w:pPr>
              <w:pStyle w:val="Bezmezer"/>
            </w:pPr>
          </w:p>
        </w:tc>
      </w:tr>
      <w:tr w:rsidR="00306012" w:rsidRPr="00085194" w14:paraId="20DC30CF" w14:textId="77777777" w:rsidTr="00311882">
        <w:tc>
          <w:tcPr>
            <w:tcW w:w="4606" w:type="dxa"/>
          </w:tcPr>
          <w:p w14:paraId="28CE5BA9" w14:textId="77777777" w:rsidR="00306012" w:rsidRPr="00085194" w:rsidRDefault="00306012" w:rsidP="00306012">
            <w:pPr>
              <w:pStyle w:val="Bezmezer"/>
            </w:pPr>
            <w:r w:rsidRPr="00085194">
              <w:lastRenderedPageBreak/>
              <w:t>E-mail</w:t>
            </w:r>
          </w:p>
          <w:p w14:paraId="7C19C5B6" w14:textId="77777777" w:rsidR="00306012" w:rsidRDefault="00306012" w:rsidP="00306012">
            <w:pPr>
              <w:pStyle w:val="Bezmezer"/>
            </w:pPr>
          </w:p>
          <w:p w14:paraId="650793BE" w14:textId="77777777" w:rsidR="00701E3D" w:rsidRDefault="00701E3D" w:rsidP="00306012">
            <w:pPr>
              <w:pStyle w:val="Bezmezer"/>
            </w:pPr>
          </w:p>
          <w:p w14:paraId="0F9F34D2" w14:textId="77777777" w:rsidR="00701E3D" w:rsidRPr="00085194" w:rsidRDefault="00701E3D" w:rsidP="00306012">
            <w:pPr>
              <w:pStyle w:val="Bezmezer"/>
            </w:pPr>
          </w:p>
        </w:tc>
        <w:tc>
          <w:tcPr>
            <w:tcW w:w="4606" w:type="dxa"/>
          </w:tcPr>
          <w:p w14:paraId="69B89C28" w14:textId="77777777" w:rsidR="00306012" w:rsidRDefault="00306012" w:rsidP="00306012">
            <w:pPr>
              <w:pStyle w:val="Bezmezer"/>
            </w:pPr>
          </w:p>
          <w:p w14:paraId="6F94D17F" w14:textId="77777777" w:rsidR="00F70F56" w:rsidRDefault="00F70F56" w:rsidP="00306012">
            <w:pPr>
              <w:pStyle w:val="Bezmezer"/>
            </w:pPr>
          </w:p>
          <w:p w14:paraId="69BA0845" w14:textId="77777777" w:rsidR="00F70F56" w:rsidRPr="00085194" w:rsidRDefault="00F70F56" w:rsidP="00306012">
            <w:pPr>
              <w:pStyle w:val="Bezmezer"/>
            </w:pPr>
          </w:p>
        </w:tc>
      </w:tr>
      <w:tr w:rsidR="00306012" w:rsidRPr="00085194" w14:paraId="64F727EA" w14:textId="77777777" w:rsidTr="00311882">
        <w:tc>
          <w:tcPr>
            <w:tcW w:w="4606" w:type="dxa"/>
          </w:tcPr>
          <w:p w14:paraId="27DD5627" w14:textId="423ACA5E" w:rsidR="00306012" w:rsidRPr="00085194" w:rsidRDefault="00306012" w:rsidP="00306012">
            <w:pPr>
              <w:pStyle w:val="Bezmezer"/>
            </w:pPr>
            <w:r w:rsidRPr="00085194">
              <w:t>Jméno, příjmení a funkce osob oprávněných jednat jménem či za uchazeče</w:t>
            </w:r>
          </w:p>
          <w:p w14:paraId="713EE8D0" w14:textId="77777777" w:rsidR="00306012" w:rsidRPr="00085194" w:rsidRDefault="00306012" w:rsidP="00306012">
            <w:pPr>
              <w:pStyle w:val="Bezmezer"/>
            </w:pPr>
            <w:r w:rsidRPr="00085194">
              <w:t xml:space="preserve">Kontaktní osoba pro jednání ve věci nabídky </w:t>
            </w:r>
          </w:p>
          <w:p w14:paraId="15765AD1" w14:textId="77777777" w:rsidR="00306012" w:rsidRPr="00085194" w:rsidRDefault="00306012" w:rsidP="00306012">
            <w:pPr>
              <w:pStyle w:val="Bezmezer"/>
            </w:pPr>
          </w:p>
        </w:tc>
        <w:tc>
          <w:tcPr>
            <w:tcW w:w="4606" w:type="dxa"/>
          </w:tcPr>
          <w:p w14:paraId="7886C316" w14:textId="77777777" w:rsidR="00306012" w:rsidRPr="00085194" w:rsidRDefault="00306012" w:rsidP="00306012">
            <w:pPr>
              <w:pStyle w:val="Bezmezer"/>
            </w:pPr>
          </w:p>
        </w:tc>
      </w:tr>
    </w:tbl>
    <w:p w14:paraId="690A8C48" w14:textId="77777777" w:rsidR="000E61FC" w:rsidRDefault="000E61FC" w:rsidP="00306012">
      <w:pPr>
        <w:pStyle w:val="Bezmezer"/>
        <w:rPr>
          <w:b/>
        </w:rPr>
      </w:pPr>
    </w:p>
    <w:p w14:paraId="54B488FC" w14:textId="77777777" w:rsidR="000E61FC" w:rsidRDefault="000E61FC" w:rsidP="00306012">
      <w:pPr>
        <w:pStyle w:val="Bezmezer"/>
        <w:rPr>
          <w:b/>
        </w:rPr>
      </w:pPr>
    </w:p>
    <w:p w14:paraId="2CF81BCA" w14:textId="77777777" w:rsidR="00306012" w:rsidRDefault="00306012" w:rsidP="00306012">
      <w:pPr>
        <w:pStyle w:val="Bezmezer"/>
        <w:rPr>
          <w:b/>
        </w:rPr>
      </w:pPr>
    </w:p>
    <w:p w14:paraId="454EF1F8" w14:textId="56EF14AC" w:rsidR="00306012" w:rsidRDefault="00306012" w:rsidP="00306012">
      <w:pPr>
        <w:pStyle w:val="Bezmezer"/>
        <w:rPr>
          <w:b/>
        </w:rPr>
      </w:pPr>
      <w:r>
        <w:rPr>
          <w:b/>
        </w:rPr>
        <w:t xml:space="preserve">Cenová nabídka </w:t>
      </w:r>
    </w:p>
    <w:p w14:paraId="2CF8FD47" w14:textId="77777777" w:rsidR="00295707" w:rsidRDefault="00295707" w:rsidP="00306012">
      <w:pPr>
        <w:pStyle w:val="Bezmez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5045"/>
        <w:gridCol w:w="723"/>
      </w:tblGrid>
      <w:tr w:rsidR="00306012" w:rsidRPr="00085194" w14:paraId="7EA7D625" w14:textId="77777777" w:rsidTr="00311882">
        <w:tc>
          <w:tcPr>
            <w:tcW w:w="3070" w:type="dxa"/>
          </w:tcPr>
          <w:p w14:paraId="00A58BEB" w14:textId="77777777" w:rsidR="00306012" w:rsidRPr="00085194" w:rsidRDefault="00306012" w:rsidP="00306012">
            <w:pPr>
              <w:pStyle w:val="Bezmezer"/>
            </w:pPr>
            <w:r w:rsidRPr="00085194">
              <w:t>Nabídková cena díla bez DPH</w:t>
            </w:r>
          </w:p>
        </w:tc>
        <w:tc>
          <w:tcPr>
            <w:tcW w:w="5402" w:type="dxa"/>
          </w:tcPr>
          <w:p w14:paraId="69F55B29" w14:textId="77777777" w:rsidR="00306012" w:rsidRPr="00085194" w:rsidRDefault="00306012" w:rsidP="00306012">
            <w:pPr>
              <w:pStyle w:val="Bezmezer"/>
              <w:rPr>
                <w:b/>
              </w:rPr>
            </w:pPr>
          </w:p>
        </w:tc>
        <w:tc>
          <w:tcPr>
            <w:tcW w:w="740" w:type="dxa"/>
          </w:tcPr>
          <w:p w14:paraId="04B714DB" w14:textId="77777777" w:rsidR="00306012" w:rsidRPr="00085194" w:rsidRDefault="00306012" w:rsidP="00306012">
            <w:pPr>
              <w:pStyle w:val="Bezmezer"/>
            </w:pPr>
            <w:r w:rsidRPr="00085194">
              <w:t>Kč</w:t>
            </w:r>
          </w:p>
        </w:tc>
      </w:tr>
      <w:tr w:rsidR="00306012" w:rsidRPr="00085194" w14:paraId="44A5BB2B" w14:textId="77777777" w:rsidTr="00311882">
        <w:tc>
          <w:tcPr>
            <w:tcW w:w="3070" w:type="dxa"/>
          </w:tcPr>
          <w:p w14:paraId="07CF3950" w14:textId="77777777" w:rsidR="00306012" w:rsidRPr="00085194" w:rsidRDefault="00306012" w:rsidP="00306012">
            <w:pPr>
              <w:pStyle w:val="Bezmezer"/>
            </w:pPr>
            <w:r w:rsidRPr="00085194">
              <w:t>DPH</w:t>
            </w:r>
          </w:p>
        </w:tc>
        <w:tc>
          <w:tcPr>
            <w:tcW w:w="5402" w:type="dxa"/>
          </w:tcPr>
          <w:p w14:paraId="33D66CE2" w14:textId="77777777" w:rsidR="00306012" w:rsidRPr="00085194" w:rsidRDefault="00306012" w:rsidP="00306012">
            <w:pPr>
              <w:pStyle w:val="Bezmezer"/>
              <w:rPr>
                <w:b/>
              </w:rPr>
            </w:pPr>
          </w:p>
        </w:tc>
        <w:tc>
          <w:tcPr>
            <w:tcW w:w="740" w:type="dxa"/>
          </w:tcPr>
          <w:p w14:paraId="441BE421" w14:textId="77777777" w:rsidR="00306012" w:rsidRPr="00085194" w:rsidRDefault="00306012" w:rsidP="00306012">
            <w:pPr>
              <w:pStyle w:val="Bezmezer"/>
            </w:pPr>
            <w:r w:rsidRPr="00085194">
              <w:t>Kč</w:t>
            </w:r>
          </w:p>
          <w:p w14:paraId="7D0BB182" w14:textId="77777777" w:rsidR="00306012" w:rsidRPr="00085194" w:rsidRDefault="00306012" w:rsidP="00306012">
            <w:pPr>
              <w:pStyle w:val="Bezmezer"/>
            </w:pPr>
          </w:p>
        </w:tc>
      </w:tr>
      <w:tr w:rsidR="00306012" w:rsidRPr="00085194" w14:paraId="5158B723" w14:textId="77777777" w:rsidTr="00311882">
        <w:tc>
          <w:tcPr>
            <w:tcW w:w="3070" w:type="dxa"/>
          </w:tcPr>
          <w:p w14:paraId="250A2CAD" w14:textId="77777777" w:rsidR="00306012" w:rsidRPr="00085194" w:rsidRDefault="00306012" w:rsidP="00306012">
            <w:pPr>
              <w:pStyle w:val="Bezmezer"/>
              <w:rPr>
                <w:b/>
              </w:rPr>
            </w:pPr>
            <w:r w:rsidRPr="00085194">
              <w:rPr>
                <w:b/>
              </w:rPr>
              <w:t>Celková cena včetně DPH</w:t>
            </w:r>
          </w:p>
        </w:tc>
        <w:tc>
          <w:tcPr>
            <w:tcW w:w="5402" w:type="dxa"/>
          </w:tcPr>
          <w:p w14:paraId="1260AA57" w14:textId="77777777" w:rsidR="00306012" w:rsidRPr="00085194" w:rsidRDefault="00306012" w:rsidP="00306012">
            <w:pPr>
              <w:pStyle w:val="Bezmezer"/>
              <w:rPr>
                <w:b/>
              </w:rPr>
            </w:pPr>
          </w:p>
        </w:tc>
        <w:tc>
          <w:tcPr>
            <w:tcW w:w="740" w:type="dxa"/>
          </w:tcPr>
          <w:p w14:paraId="217375A4" w14:textId="77777777" w:rsidR="00306012" w:rsidRPr="00085194" w:rsidRDefault="00306012" w:rsidP="00306012">
            <w:pPr>
              <w:pStyle w:val="Bezmezer"/>
              <w:rPr>
                <w:b/>
              </w:rPr>
            </w:pPr>
            <w:r w:rsidRPr="00085194">
              <w:rPr>
                <w:b/>
              </w:rPr>
              <w:t>Kč</w:t>
            </w:r>
          </w:p>
          <w:p w14:paraId="6574EA98" w14:textId="77777777" w:rsidR="00306012" w:rsidRPr="00085194" w:rsidRDefault="00306012" w:rsidP="00306012">
            <w:pPr>
              <w:pStyle w:val="Bezmezer"/>
              <w:rPr>
                <w:b/>
              </w:rPr>
            </w:pPr>
          </w:p>
        </w:tc>
      </w:tr>
    </w:tbl>
    <w:p w14:paraId="5376A576" w14:textId="77777777" w:rsidR="00306012" w:rsidRDefault="00306012" w:rsidP="00306012">
      <w:pPr>
        <w:pStyle w:val="Bezmezer"/>
        <w:rPr>
          <w:b/>
        </w:rPr>
      </w:pPr>
    </w:p>
    <w:p w14:paraId="09B6815A" w14:textId="77777777" w:rsidR="00306012" w:rsidRDefault="00306012" w:rsidP="00306012">
      <w:pPr>
        <w:pStyle w:val="Bezmezer"/>
        <w:rPr>
          <w:b/>
        </w:rPr>
      </w:pPr>
    </w:p>
    <w:p w14:paraId="398D193C" w14:textId="77777777" w:rsidR="00306012" w:rsidRDefault="00306012" w:rsidP="00306012">
      <w:pPr>
        <w:rPr>
          <w:b/>
          <w:sz w:val="24"/>
        </w:rPr>
      </w:pPr>
    </w:p>
    <w:p w14:paraId="750DEDD5" w14:textId="77777777" w:rsidR="00306012" w:rsidRDefault="00306012" w:rsidP="00306012">
      <w:pPr>
        <w:rPr>
          <w:b/>
          <w:sz w:val="24"/>
        </w:rPr>
      </w:pPr>
    </w:p>
    <w:p w14:paraId="3269F8D2" w14:textId="77777777" w:rsidR="00306012" w:rsidRDefault="00306012" w:rsidP="00306012">
      <w:pPr>
        <w:rPr>
          <w:sz w:val="24"/>
        </w:rPr>
      </w:pPr>
      <w:r>
        <w:rPr>
          <w:sz w:val="24"/>
        </w:rPr>
        <w:t xml:space="preserve">V……………………dne……………………                ………………………………………                                                                  </w:t>
      </w:r>
    </w:p>
    <w:p w14:paraId="267B4E42" w14:textId="77777777" w:rsidR="00306012" w:rsidRDefault="00306012" w:rsidP="00306012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jméno a podpis</w:t>
      </w:r>
    </w:p>
    <w:p w14:paraId="6375F5C4" w14:textId="77777777" w:rsidR="00306012" w:rsidRDefault="00306012" w:rsidP="00306012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oprávněného zástupce uchazeče</w:t>
      </w:r>
    </w:p>
    <w:p w14:paraId="3F625E75" w14:textId="77777777" w:rsidR="004136B2" w:rsidRPr="004E0F69" w:rsidRDefault="004136B2" w:rsidP="00DD75B3"/>
    <w:sectPr w:rsidR="004136B2" w:rsidRPr="004E0F69" w:rsidSect="00A562D2">
      <w:headerReference w:type="default" r:id="rId7"/>
      <w:footerReference w:type="default" r:id="rId8"/>
      <w:type w:val="continuous"/>
      <w:pgSz w:w="11906" w:h="16838" w:code="9"/>
      <w:pgMar w:top="2948" w:right="1134" w:bottom="2098" w:left="2268" w:header="1134" w:footer="90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D79D8" w14:textId="77777777" w:rsidR="006875F9" w:rsidRDefault="006875F9" w:rsidP="006A4E7B">
      <w:r>
        <w:separator/>
      </w:r>
    </w:p>
  </w:endnote>
  <w:endnote w:type="continuationSeparator" w:id="0">
    <w:p w14:paraId="4BA631FF" w14:textId="77777777" w:rsidR="006875F9" w:rsidRDefault="006875F9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runa Ustek"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0" w:type="auto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4"/>
      <w:gridCol w:w="2211"/>
      <w:gridCol w:w="2608"/>
      <w:gridCol w:w="3005"/>
    </w:tblGrid>
    <w:tr w:rsidR="00D303F9" w:rsidRPr="00D303F9" w14:paraId="20535460" w14:textId="77777777" w:rsidTr="00995B8B">
      <w:tc>
        <w:tcPr>
          <w:tcW w:w="1814" w:type="dxa"/>
          <w:vAlign w:val="bottom"/>
        </w:tcPr>
        <w:p w14:paraId="2412A21C" w14:textId="77777777" w:rsidR="00D303F9" w:rsidRPr="00D303F9" w:rsidRDefault="00D303F9" w:rsidP="00D303F9">
          <w:pPr>
            <w:pStyle w:val="Zpat"/>
          </w:pPr>
          <w:r w:rsidRPr="00D303F9">
            <w:t>Měst</w:t>
          </w:r>
          <w:r w:rsidR="00995B8B">
            <w:t>o</w:t>
          </w:r>
          <w:r w:rsidRPr="00D303F9">
            <w:t xml:space="preserve"> Úštěk</w:t>
          </w:r>
        </w:p>
        <w:p w14:paraId="79E1C2A4" w14:textId="77777777" w:rsidR="00D303F9" w:rsidRPr="00D303F9" w:rsidRDefault="00D303F9" w:rsidP="00D303F9">
          <w:pPr>
            <w:pStyle w:val="Zpat"/>
          </w:pPr>
          <w:r w:rsidRPr="00D303F9">
            <w:t>IČ: 00264571</w:t>
          </w:r>
        </w:p>
      </w:tc>
      <w:tc>
        <w:tcPr>
          <w:tcW w:w="2211" w:type="dxa"/>
          <w:vAlign w:val="bottom"/>
        </w:tcPr>
        <w:p w14:paraId="64F50FCD" w14:textId="77777777" w:rsidR="00D303F9" w:rsidRPr="00D303F9" w:rsidRDefault="00D303F9" w:rsidP="00D303F9">
          <w:pPr>
            <w:pStyle w:val="Zpat"/>
          </w:pPr>
          <w:r w:rsidRPr="00D303F9">
            <w:t>Mírové náměstí 83</w:t>
          </w:r>
        </w:p>
        <w:p w14:paraId="286C1FFD" w14:textId="77777777" w:rsidR="00D303F9" w:rsidRPr="00D303F9" w:rsidRDefault="00D303F9" w:rsidP="00D303F9">
          <w:pPr>
            <w:pStyle w:val="Zpat"/>
          </w:pPr>
          <w:r w:rsidRPr="00D303F9">
            <w:t>411 45 Úštěk</w:t>
          </w:r>
        </w:p>
      </w:tc>
      <w:tc>
        <w:tcPr>
          <w:tcW w:w="2608" w:type="dxa"/>
          <w:vAlign w:val="bottom"/>
        </w:tcPr>
        <w:p w14:paraId="5713F1B1" w14:textId="77777777" w:rsidR="00D303F9" w:rsidRPr="00D303F9" w:rsidRDefault="00D303F9" w:rsidP="00D303F9">
          <w:pPr>
            <w:pStyle w:val="Zpat"/>
          </w:pPr>
          <w:r w:rsidRPr="00D303F9">
            <w:t>Tel.: 416 795 452</w:t>
          </w:r>
        </w:p>
        <w:p w14:paraId="332C09C3" w14:textId="77777777" w:rsidR="00D303F9" w:rsidRPr="00072D8E" w:rsidRDefault="00072D8E" w:rsidP="00D303F9">
          <w:pPr>
            <w:pStyle w:val="Zpat"/>
          </w:pPr>
          <w:hyperlink r:id="rId1" w:history="1">
            <w:r w:rsidRPr="00072D8E">
              <w:rPr>
                <w:rStyle w:val="Hypertextovodkaz"/>
              </w:rPr>
              <w:t>www.mesto-ustek.cz</w:t>
            </w:r>
          </w:hyperlink>
        </w:p>
      </w:tc>
      <w:tc>
        <w:tcPr>
          <w:tcW w:w="3005" w:type="dxa"/>
          <w:vAlign w:val="bottom"/>
        </w:tcPr>
        <w:p w14:paraId="3B7F5E59" w14:textId="77777777" w:rsidR="00D303F9" w:rsidRPr="00D303F9" w:rsidRDefault="003C6218" w:rsidP="00D303F9">
          <w:pPr>
            <w:pStyle w:val="Zpat"/>
            <w:jc w:val="right"/>
          </w:pPr>
          <w:r>
            <w:rPr>
              <w:noProof/>
              <w:lang w:eastAsia="cs-CZ"/>
            </w:rPr>
            <w:drawing>
              <wp:inline distT="0" distB="0" distL="0" distR="0" wp14:anchorId="45275C4D" wp14:editId="120CC94C">
                <wp:extent cx="1486800" cy="226800"/>
                <wp:effectExtent l="0" t="0" r="0" b="1905"/>
                <wp:docPr id="6" name="Štíty domů rgb (z SVG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Štíty domů rgb (z SVG)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6800" cy="22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7D8AAC3" w14:textId="77777777" w:rsidR="00442E33" w:rsidRPr="00D303F9" w:rsidRDefault="00442E33" w:rsidP="00D303F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63A4B" w14:textId="77777777" w:rsidR="006875F9" w:rsidRDefault="006875F9" w:rsidP="006A4E7B">
      <w:bookmarkStart w:id="0" w:name="_Hlk485237819"/>
      <w:bookmarkEnd w:id="0"/>
      <w:r>
        <w:separator/>
      </w:r>
    </w:p>
  </w:footnote>
  <w:footnote w:type="continuationSeparator" w:id="0">
    <w:p w14:paraId="4BBB8225" w14:textId="77777777" w:rsidR="006875F9" w:rsidRDefault="006875F9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640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20"/>
      <w:gridCol w:w="4820"/>
    </w:tblGrid>
    <w:tr w:rsidR="009D2C7C" w14:paraId="6ADA3201" w14:textId="77777777" w:rsidTr="00D303F9">
      <w:tc>
        <w:tcPr>
          <w:tcW w:w="4820" w:type="dxa"/>
        </w:tcPr>
        <w:p w14:paraId="17F7C048" w14:textId="11A6263C" w:rsidR="009D2C7C" w:rsidRDefault="006875F9" w:rsidP="00D303F9">
          <w:pPr>
            <w:pStyle w:val="Zhlav"/>
            <w:jc w:val="left"/>
          </w:pPr>
          <w:sdt>
            <w:sdtPr>
              <w:id w:val="1572924128"/>
              <w:docPartObj>
                <w:docPartGallery w:val="Page Numbers (Margins)"/>
                <w:docPartUnique/>
              </w:docPartObj>
            </w:sdtPr>
            <w:sdtEndPr/>
            <w:sdtContent>
              <w:r w:rsidR="00972885"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82816" behindDoc="0" locked="0" layoutInCell="0" allowOverlap="1" wp14:anchorId="085381BB" wp14:editId="7446702D">
                        <wp:simplePos x="0" y="0"/>
                        <wp:positionH relativeFrom="rightMargin">
                          <wp:align>right</wp:align>
                        </wp:positionH>
                        <wp:positionV relativeFrom="margin">
                          <wp:align>center</wp:align>
                        </wp:positionV>
                        <wp:extent cx="727710" cy="329565"/>
                        <wp:effectExtent l="0" t="0" r="0" b="3810"/>
                        <wp:wrapNone/>
                        <wp:docPr id="9" name="Obdélník 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727710" cy="3295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A4A1CD" w14:textId="77777777" w:rsidR="00972885" w:rsidRDefault="00972885">
                                    <w:pPr>
                                      <w:pBdr>
                                        <w:bottom w:val="single" w:sz="4" w:space="1" w:color="auto"/>
                                      </w:pBdr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>PAGE   \* MERGEFORMAT</w:instrText>
                                    </w:r>
                                    <w:r>
                                      <w:fldChar w:fldCharType="separate"/>
                                    </w:r>
                                    <w:r>
                                      <w:t>2</w:t>
                                    </w:r>
                                    <w: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a:graphicData>
                        </a:graphic>
                        <wp14:sizeRelH relativeFrom="rightMargin">
                          <wp14:pctWidth>80000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rect w14:anchorId="085381BB" id="Obdélník 9" o:spid="_x0000_s1026" style="position:absolute;margin-left:6.1pt;margin-top:0;width:57.3pt;height:25.95pt;z-index:25168281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      <v:textbox>
                          <w:txbxContent>
                            <w:p w14:paraId="06A4A1CD" w14:textId="77777777" w:rsidR="00972885" w:rsidRDefault="00972885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v:textbox>
                        <w10:wrap anchorx="margin" anchory="margin"/>
                      </v:rect>
                    </w:pict>
                  </mc:Fallback>
                </mc:AlternateContent>
              </w:r>
            </w:sdtContent>
          </w:sdt>
          <w:r w:rsidR="00995B8B">
            <w:rPr>
              <w:noProof/>
              <w:lang w:eastAsia="cs-CZ"/>
            </w:rPr>
            <mc:AlternateContent>
              <mc:Choice Requires="wpg">
                <w:drawing>
                  <wp:inline distT="0" distB="0" distL="0" distR="0" wp14:anchorId="68752BC3" wp14:editId="721CC5FB">
                    <wp:extent cx="734400" cy="522000"/>
                    <wp:effectExtent l="0" t="0" r="8890" b="0"/>
                    <wp:docPr id="1" name="Logo Úštěk rgb (z SVG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734400" cy="522000"/>
                              <a:chOff x="0" y="0"/>
                              <a:chExt cx="547068" cy="388581"/>
                            </a:xfrm>
                            <a:solidFill>
                              <a:srgbClr val="262425"/>
                            </a:solidFill>
                          </wpg:grpSpPr>
                          <wps:wsp>
                            <wps:cNvPr id="2" name="Volný tvar: obrazec 2"/>
                            <wps:cNvSpPr/>
                            <wps:spPr>
                              <a:xfrm>
                                <a:off x="9734" y="211416"/>
                                <a:ext cx="118862" cy="177165"/>
                              </a:xfrm>
                              <a:custGeom>
                                <a:avLst/>
                                <a:gdLst>
                                  <a:gd name="connsiteX0" fmla="*/ 0 w 118862"/>
                                  <a:gd name="connsiteY0" fmla="*/ 119139 h 177165"/>
                                  <a:gd name="connsiteX1" fmla="*/ 0 w 118862"/>
                                  <a:gd name="connsiteY1" fmla="*/ 43653 h 177165"/>
                                  <a:gd name="connsiteX2" fmla="*/ 29280 w 118862"/>
                                  <a:gd name="connsiteY2" fmla="*/ 43653 h 177165"/>
                                  <a:gd name="connsiteX3" fmla="*/ 29280 w 118862"/>
                                  <a:gd name="connsiteY3" fmla="*/ 123215 h 177165"/>
                                  <a:gd name="connsiteX4" fmla="*/ 59331 w 118862"/>
                                  <a:gd name="connsiteY4" fmla="*/ 155238 h 177165"/>
                                  <a:gd name="connsiteX5" fmla="*/ 89583 w 118862"/>
                                  <a:gd name="connsiteY5" fmla="*/ 123215 h 177165"/>
                                  <a:gd name="connsiteX6" fmla="*/ 89583 w 118862"/>
                                  <a:gd name="connsiteY6" fmla="*/ 43653 h 177165"/>
                                  <a:gd name="connsiteX7" fmla="*/ 118862 w 118862"/>
                                  <a:gd name="connsiteY7" fmla="*/ 43653 h 177165"/>
                                  <a:gd name="connsiteX8" fmla="*/ 118862 w 118862"/>
                                  <a:gd name="connsiteY8" fmla="*/ 119139 h 177165"/>
                                  <a:gd name="connsiteX9" fmla="*/ 59331 w 118862"/>
                                  <a:gd name="connsiteY9" fmla="*/ 177165 h 177165"/>
                                  <a:gd name="connsiteX10" fmla="*/ 0 w 118862"/>
                                  <a:gd name="connsiteY10" fmla="*/ 119139 h 177165"/>
                                  <a:gd name="connsiteX11" fmla="*/ 34157 w 118862"/>
                                  <a:gd name="connsiteY11" fmla="*/ 20564 h 177165"/>
                                  <a:gd name="connsiteX12" fmla="*/ 89392 w 118862"/>
                                  <a:gd name="connsiteY12" fmla="*/ 0 h 177165"/>
                                  <a:gd name="connsiteX13" fmla="*/ 96022 w 118862"/>
                                  <a:gd name="connsiteY13" fmla="*/ 21336 h 177165"/>
                                  <a:gd name="connsiteX14" fmla="*/ 39424 w 118862"/>
                                  <a:gd name="connsiteY14" fmla="*/ 37452 h 177165"/>
                                  <a:gd name="connsiteX15" fmla="*/ 34157 w 118862"/>
                                  <a:gd name="connsiteY15" fmla="*/ 20564 h 1771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</a:cxnLst>
                                <a:rect l="l" t="t" r="r" b="b"/>
                                <a:pathLst>
                                  <a:path w="118862" h="177165">
                                    <a:moveTo>
                                      <a:pt x="0" y="119139"/>
                                    </a:moveTo>
                                    <a:lnTo>
                                      <a:pt x="0" y="43653"/>
                                    </a:lnTo>
                                    <a:lnTo>
                                      <a:pt x="29280" y="43653"/>
                                    </a:lnTo>
                                    <a:lnTo>
                                      <a:pt x="29280" y="123215"/>
                                    </a:lnTo>
                                    <a:cubicBezTo>
                                      <a:pt x="29280" y="144180"/>
                                      <a:pt x="39815" y="155238"/>
                                      <a:pt x="59331" y="155238"/>
                                    </a:cubicBezTo>
                                    <a:cubicBezTo>
                                      <a:pt x="78848" y="155238"/>
                                      <a:pt x="89583" y="144180"/>
                                      <a:pt x="89583" y="123215"/>
                                    </a:cubicBezTo>
                                    <a:lnTo>
                                      <a:pt x="89583" y="43653"/>
                                    </a:lnTo>
                                    <a:lnTo>
                                      <a:pt x="118862" y="43653"/>
                                    </a:lnTo>
                                    <a:lnTo>
                                      <a:pt x="118862" y="119139"/>
                                    </a:lnTo>
                                    <a:cubicBezTo>
                                      <a:pt x="118862" y="156982"/>
                                      <a:pt x="98365" y="177165"/>
                                      <a:pt x="59331" y="177165"/>
                                    </a:cubicBezTo>
                                    <a:cubicBezTo>
                                      <a:pt x="20298" y="177165"/>
                                      <a:pt x="0" y="156982"/>
                                      <a:pt x="0" y="119139"/>
                                    </a:cubicBezTo>
                                    <a:moveTo>
                                      <a:pt x="34157" y="20564"/>
                                    </a:moveTo>
                                    <a:lnTo>
                                      <a:pt x="89392" y="0"/>
                                    </a:lnTo>
                                    <a:lnTo>
                                      <a:pt x="96022" y="21336"/>
                                    </a:lnTo>
                                    <a:lnTo>
                                      <a:pt x="39424" y="37452"/>
                                    </a:lnTo>
                                    <a:lnTo>
                                      <a:pt x="34157" y="20564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Volný tvar: obrazec 3"/>
                            <wps:cNvSpPr/>
                            <wps:spPr>
                              <a:xfrm>
                                <a:off x="146173" y="240715"/>
                                <a:ext cx="91913" cy="147866"/>
                              </a:xfrm>
                              <a:custGeom>
                                <a:avLst/>
                                <a:gdLst>
                                  <a:gd name="connsiteX0" fmla="*/ 91913 w 91913"/>
                                  <a:gd name="connsiteY0" fmla="*/ 116624 h 147866"/>
                                  <a:gd name="connsiteX1" fmla="*/ 46241 w 91913"/>
                                  <a:gd name="connsiteY1" fmla="*/ 147866 h 147866"/>
                                  <a:gd name="connsiteX2" fmla="*/ 769 w 91913"/>
                                  <a:gd name="connsiteY2" fmla="*/ 112547 h 147866"/>
                                  <a:gd name="connsiteX3" fmla="*/ 26915 w 91913"/>
                                  <a:gd name="connsiteY3" fmla="*/ 110414 h 147866"/>
                                  <a:gd name="connsiteX4" fmla="*/ 47212 w 91913"/>
                                  <a:gd name="connsiteY4" fmla="*/ 129045 h 147866"/>
                                  <a:gd name="connsiteX5" fmla="*/ 64196 w 91913"/>
                                  <a:gd name="connsiteY5" fmla="*/ 118567 h 147866"/>
                                  <a:gd name="connsiteX6" fmla="*/ 38040 w 91913"/>
                                  <a:gd name="connsiteY6" fmla="*/ 102651 h 147866"/>
                                  <a:gd name="connsiteX7" fmla="*/ 1159 w 91913"/>
                                  <a:gd name="connsiteY7" fmla="*/ 70637 h 147866"/>
                                  <a:gd name="connsiteX8" fmla="*/ 45460 w 91913"/>
                                  <a:gd name="connsiteY8" fmla="*/ 40367 h 147866"/>
                                  <a:gd name="connsiteX9" fmla="*/ 86446 w 91913"/>
                                  <a:gd name="connsiteY9" fmla="*/ 72571 h 147866"/>
                                  <a:gd name="connsiteX10" fmla="*/ 61852 w 91913"/>
                                  <a:gd name="connsiteY10" fmla="*/ 74705 h 147866"/>
                                  <a:gd name="connsiteX11" fmla="*/ 44879 w 91913"/>
                                  <a:gd name="connsiteY11" fmla="*/ 59188 h 147866"/>
                                  <a:gd name="connsiteX12" fmla="*/ 28286 w 91913"/>
                                  <a:gd name="connsiteY12" fmla="*/ 69085 h 147866"/>
                                  <a:gd name="connsiteX13" fmla="*/ 53461 w 91913"/>
                                  <a:gd name="connsiteY13" fmla="*/ 83058 h 147866"/>
                                  <a:gd name="connsiteX14" fmla="*/ 91913 w 91913"/>
                                  <a:gd name="connsiteY14" fmla="*/ 116624 h 147866"/>
                                  <a:gd name="connsiteX15" fmla="*/ 56585 w 91913"/>
                                  <a:gd name="connsiteY15" fmla="*/ 33376 h 147866"/>
                                  <a:gd name="connsiteX16" fmla="*/ 35116 w 91913"/>
                                  <a:gd name="connsiteY16" fmla="*/ 33376 h 147866"/>
                                  <a:gd name="connsiteX17" fmla="*/ 7989 w 91913"/>
                                  <a:gd name="connsiteY17" fmla="*/ 0 h 147866"/>
                                  <a:gd name="connsiteX18" fmla="*/ 29648 w 91913"/>
                                  <a:gd name="connsiteY18" fmla="*/ 0 h 147866"/>
                                  <a:gd name="connsiteX19" fmla="*/ 45850 w 91913"/>
                                  <a:gd name="connsiteY19" fmla="*/ 16878 h 147866"/>
                                  <a:gd name="connsiteX20" fmla="*/ 61852 w 91913"/>
                                  <a:gd name="connsiteY20" fmla="*/ 0 h 147866"/>
                                  <a:gd name="connsiteX21" fmla="*/ 83522 w 91913"/>
                                  <a:gd name="connsiteY21" fmla="*/ 0 h 147866"/>
                                  <a:gd name="connsiteX22" fmla="*/ 56585 w 91913"/>
                                  <a:gd name="connsiteY22" fmla="*/ 33376 h 14786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</a:cxnLst>
                                <a:rect l="l" t="t" r="r" b="b"/>
                                <a:pathLst>
                                  <a:path w="91913" h="147866">
                                    <a:moveTo>
                                      <a:pt x="91913" y="116624"/>
                                    </a:moveTo>
                                    <a:cubicBezTo>
                                      <a:pt x="91913" y="134864"/>
                                      <a:pt x="76492" y="147866"/>
                                      <a:pt x="46241" y="147866"/>
                                    </a:cubicBezTo>
                                    <a:cubicBezTo>
                                      <a:pt x="19895" y="147866"/>
                                      <a:pt x="-4699" y="136998"/>
                                      <a:pt x="769" y="112547"/>
                                    </a:cubicBezTo>
                                    <a:lnTo>
                                      <a:pt x="26915" y="110414"/>
                                    </a:lnTo>
                                    <a:cubicBezTo>
                                      <a:pt x="24191" y="122444"/>
                                      <a:pt x="33554" y="129045"/>
                                      <a:pt x="47212" y="129045"/>
                                    </a:cubicBezTo>
                                    <a:cubicBezTo>
                                      <a:pt x="58338" y="129045"/>
                                      <a:pt x="64196" y="124968"/>
                                      <a:pt x="64196" y="118567"/>
                                    </a:cubicBezTo>
                                    <a:cubicBezTo>
                                      <a:pt x="64196" y="112357"/>
                                      <a:pt x="59319" y="108090"/>
                                      <a:pt x="38040" y="102651"/>
                                    </a:cubicBezTo>
                                    <a:cubicBezTo>
                                      <a:pt x="10522" y="95469"/>
                                      <a:pt x="1159" y="85192"/>
                                      <a:pt x="1159" y="70637"/>
                                    </a:cubicBezTo>
                                    <a:cubicBezTo>
                                      <a:pt x="1159" y="52588"/>
                                      <a:pt x="18133" y="40367"/>
                                      <a:pt x="45460" y="40367"/>
                                    </a:cubicBezTo>
                                    <a:cubicBezTo>
                                      <a:pt x="68101" y="40367"/>
                                      <a:pt x="89180" y="50644"/>
                                      <a:pt x="86446" y="72571"/>
                                    </a:cubicBezTo>
                                    <a:lnTo>
                                      <a:pt x="61852" y="74705"/>
                                    </a:lnTo>
                                    <a:cubicBezTo>
                                      <a:pt x="63224" y="64808"/>
                                      <a:pt x="56385" y="59188"/>
                                      <a:pt x="44879" y="59188"/>
                                    </a:cubicBezTo>
                                    <a:cubicBezTo>
                                      <a:pt x="34144" y="59188"/>
                                      <a:pt x="28286" y="63456"/>
                                      <a:pt x="28286" y="69085"/>
                                    </a:cubicBezTo>
                                    <a:cubicBezTo>
                                      <a:pt x="28286" y="75095"/>
                                      <a:pt x="33754" y="78400"/>
                                      <a:pt x="53461" y="83058"/>
                                    </a:cubicBezTo>
                                    <a:cubicBezTo>
                                      <a:pt x="81760" y="89840"/>
                                      <a:pt x="91913" y="101679"/>
                                      <a:pt x="91913" y="116624"/>
                                    </a:cubicBezTo>
                                    <a:moveTo>
                                      <a:pt x="56585" y="33376"/>
                                    </a:moveTo>
                                    <a:lnTo>
                                      <a:pt x="35116" y="33376"/>
                                    </a:lnTo>
                                    <a:lnTo>
                                      <a:pt x="7989" y="0"/>
                                    </a:lnTo>
                                    <a:lnTo>
                                      <a:pt x="29648" y="0"/>
                                    </a:lnTo>
                                    <a:lnTo>
                                      <a:pt x="45850" y="16878"/>
                                    </a:lnTo>
                                    <a:lnTo>
                                      <a:pt x="61852" y="0"/>
                                    </a:lnTo>
                                    <a:lnTo>
                                      <a:pt x="83522" y="0"/>
                                    </a:lnTo>
                                    <a:lnTo>
                                      <a:pt x="56585" y="333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Volný tvar: obrazec 4"/>
                            <wps:cNvSpPr/>
                            <wps:spPr>
                              <a:xfrm>
                                <a:off x="243925" y="246535"/>
                                <a:ext cx="75333" cy="142046"/>
                              </a:xfrm>
                              <a:custGeom>
                                <a:avLst/>
                                <a:gdLst>
                                  <a:gd name="connsiteX0" fmla="*/ 0 w 75333"/>
                                  <a:gd name="connsiteY0" fmla="*/ 57245 h 142046"/>
                                  <a:gd name="connsiteX1" fmla="*/ 0 w 75333"/>
                                  <a:gd name="connsiteY1" fmla="*/ 38033 h 142046"/>
                                  <a:gd name="connsiteX2" fmla="*/ 17564 w 75333"/>
                                  <a:gd name="connsiteY2" fmla="*/ 38033 h 142046"/>
                                  <a:gd name="connsiteX3" fmla="*/ 17564 w 75333"/>
                                  <a:gd name="connsiteY3" fmla="*/ 7953 h 142046"/>
                                  <a:gd name="connsiteX4" fmla="*/ 45282 w 75333"/>
                                  <a:gd name="connsiteY4" fmla="*/ 0 h 142046"/>
                                  <a:gd name="connsiteX5" fmla="*/ 45282 w 75333"/>
                                  <a:gd name="connsiteY5" fmla="*/ 38033 h 142046"/>
                                  <a:gd name="connsiteX6" fmla="*/ 75333 w 75333"/>
                                  <a:gd name="connsiteY6" fmla="*/ 38033 h 142046"/>
                                  <a:gd name="connsiteX7" fmla="*/ 75333 w 75333"/>
                                  <a:gd name="connsiteY7" fmla="*/ 57245 h 142046"/>
                                  <a:gd name="connsiteX8" fmla="*/ 45282 w 75333"/>
                                  <a:gd name="connsiteY8" fmla="*/ 57245 h 142046"/>
                                  <a:gd name="connsiteX9" fmla="*/ 45282 w 75333"/>
                                  <a:gd name="connsiteY9" fmla="*/ 107118 h 142046"/>
                                  <a:gd name="connsiteX10" fmla="*/ 57379 w 75333"/>
                                  <a:gd name="connsiteY10" fmla="*/ 120120 h 142046"/>
                                  <a:gd name="connsiteX11" fmla="*/ 71237 w 75333"/>
                                  <a:gd name="connsiteY11" fmla="*/ 116824 h 142046"/>
                                  <a:gd name="connsiteX12" fmla="*/ 73000 w 75333"/>
                                  <a:gd name="connsiteY12" fmla="*/ 136417 h 142046"/>
                                  <a:gd name="connsiteX13" fmla="*/ 48206 w 75333"/>
                                  <a:gd name="connsiteY13" fmla="*/ 142046 h 142046"/>
                                  <a:gd name="connsiteX14" fmla="*/ 17564 w 75333"/>
                                  <a:gd name="connsiteY14" fmla="*/ 110614 h 142046"/>
                                  <a:gd name="connsiteX15" fmla="*/ 17564 w 75333"/>
                                  <a:gd name="connsiteY15" fmla="*/ 57245 h 142046"/>
                                  <a:gd name="connsiteX16" fmla="*/ 0 w 75333"/>
                                  <a:gd name="connsiteY16" fmla="*/ 57245 h 142046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</a:cxnLst>
                                <a:rect l="l" t="t" r="r" b="b"/>
                                <a:pathLst>
                                  <a:path w="75333" h="142046">
                                    <a:moveTo>
                                      <a:pt x="0" y="57245"/>
                                    </a:moveTo>
                                    <a:lnTo>
                                      <a:pt x="0" y="38033"/>
                                    </a:lnTo>
                                    <a:lnTo>
                                      <a:pt x="17564" y="38033"/>
                                    </a:lnTo>
                                    <a:lnTo>
                                      <a:pt x="17564" y="7953"/>
                                    </a:lnTo>
                                    <a:lnTo>
                                      <a:pt x="45282" y="0"/>
                                    </a:lnTo>
                                    <a:lnTo>
                                      <a:pt x="45282" y="38033"/>
                                    </a:lnTo>
                                    <a:lnTo>
                                      <a:pt x="75333" y="38033"/>
                                    </a:lnTo>
                                    <a:lnTo>
                                      <a:pt x="75333" y="57245"/>
                                    </a:lnTo>
                                    <a:lnTo>
                                      <a:pt x="45282" y="57245"/>
                                    </a:lnTo>
                                    <a:lnTo>
                                      <a:pt x="45282" y="107118"/>
                                    </a:lnTo>
                                    <a:cubicBezTo>
                                      <a:pt x="45282" y="115462"/>
                                      <a:pt x="49768" y="120120"/>
                                      <a:pt x="57379" y="120120"/>
                                    </a:cubicBezTo>
                                    <a:cubicBezTo>
                                      <a:pt x="62065" y="120120"/>
                                      <a:pt x="67142" y="118758"/>
                                      <a:pt x="71237" y="116824"/>
                                    </a:cubicBezTo>
                                    <a:lnTo>
                                      <a:pt x="73000" y="136417"/>
                                    </a:lnTo>
                                    <a:cubicBezTo>
                                      <a:pt x="66751" y="139522"/>
                                      <a:pt x="58941" y="142046"/>
                                      <a:pt x="48206" y="142046"/>
                                    </a:cubicBezTo>
                                    <a:cubicBezTo>
                                      <a:pt x="31232" y="142046"/>
                                      <a:pt x="17564" y="133512"/>
                                      <a:pt x="17564" y="110614"/>
                                    </a:cubicBezTo>
                                    <a:lnTo>
                                      <a:pt x="17564" y="57245"/>
                                    </a:lnTo>
                                    <a:lnTo>
                                      <a:pt x="0" y="5724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" name="Volný tvar: obrazec 5"/>
                            <wps:cNvSpPr/>
                            <wps:spPr>
                              <a:xfrm>
                                <a:off x="327269" y="240706"/>
                                <a:ext cx="101584" cy="147875"/>
                              </a:xfrm>
                              <a:custGeom>
                                <a:avLst/>
                                <a:gdLst>
                                  <a:gd name="connsiteX0" fmla="*/ 100708 w 101584"/>
                                  <a:gd name="connsiteY0" fmla="*/ 101689 h 147875"/>
                                  <a:gd name="connsiteX1" fmla="*/ 28889 w 101584"/>
                                  <a:gd name="connsiteY1" fmla="*/ 101689 h 147875"/>
                                  <a:gd name="connsiteX2" fmla="*/ 52502 w 101584"/>
                                  <a:gd name="connsiteY2" fmla="*/ 128664 h 147875"/>
                                  <a:gd name="connsiteX3" fmla="*/ 71428 w 101584"/>
                                  <a:gd name="connsiteY3" fmla="*/ 112947 h 147875"/>
                                  <a:gd name="connsiteX4" fmla="*/ 98955 w 101584"/>
                                  <a:gd name="connsiteY4" fmla="*/ 115081 h 147875"/>
                                  <a:gd name="connsiteX5" fmla="*/ 52502 w 101584"/>
                                  <a:gd name="connsiteY5" fmla="*/ 147876 h 147875"/>
                                  <a:gd name="connsiteX6" fmla="*/ 0 w 101584"/>
                                  <a:gd name="connsiteY6" fmla="*/ 93926 h 147875"/>
                                  <a:gd name="connsiteX7" fmla="*/ 51911 w 101584"/>
                                  <a:gd name="connsiteY7" fmla="*/ 40367 h 147875"/>
                                  <a:gd name="connsiteX8" fmla="*/ 100708 w 101584"/>
                                  <a:gd name="connsiteY8" fmla="*/ 101689 h 147875"/>
                                  <a:gd name="connsiteX9" fmla="*/ 62646 w 101584"/>
                                  <a:gd name="connsiteY9" fmla="*/ 33385 h 147875"/>
                                  <a:gd name="connsiteX10" fmla="*/ 41186 w 101584"/>
                                  <a:gd name="connsiteY10" fmla="*/ 33385 h 147875"/>
                                  <a:gd name="connsiteX11" fmla="*/ 14049 w 101584"/>
                                  <a:gd name="connsiteY11" fmla="*/ 0 h 147875"/>
                                  <a:gd name="connsiteX12" fmla="*/ 35719 w 101584"/>
                                  <a:gd name="connsiteY12" fmla="*/ 0 h 147875"/>
                                  <a:gd name="connsiteX13" fmla="*/ 51911 w 101584"/>
                                  <a:gd name="connsiteY13" fmla="*/ 16888 h 147875"/>
                                  <a:gd name="connsiteX14" fmla="*/ 67923 w 101584"/>
                                  <a:gd name="connsiteY14" fmla="*/ 0 h 147875"/>
                                  <a:gd name="connsiteX15" fmla="*/ 89583 w 101584"/>
                                  <a:gd name="connsiteY15" fmla="*/ 0 h 147875"/>
                                  <a:gd name="connsiteX16" fmla="*/ 62646 w 101584"/>
                                  <a:gd name="connsiteY16" fmla="*/ 33385 h 147875"/>
                                  <a:gd name="connsiteX17" fmla="*/ 29080 w 101584"/>
                                  <a:gd name="connsiteY17" fmla="*/ 84030 h 147875"/>
                                  <a:gd name="connsiteX18" fmla="*/ 73971 w 101584"/>
                                  <a:gd name="connsiteY18" fmla="*/ 84030 h 147875"/>
                                  <a:gd name="connsiteX19" fmla="*/ 52502 w 101584"/>
                                  <a:gd name="connsiteY19" fmla="*/ 59579 h 147875"/>
                                  <a:gd name="connsiteX20" fmla="*/ 29080 w 101584"/>
                                  <a:gd name="connsiteY20" fmla="*/ 84030 h 14787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</a:cxnLst>
                                <a:rect l="l" t="t" r="r" b="b"/>
                                <a:pathLst>
                                  <a:path w="101584" h="147875">
                                    <a:moveTo>
                                      <a:pt x="100708" y="101689"/>
                                    </a:moveTo>
                                    <a:lnTo>
                                      <a:pt x="28889" y="101689"/>
                                    </a:lnTo>
                                    <a:cubicBezTo>
                                      <a:pt x="30642" y="120510"/>
                                      <a:pt x="39233" y="128664"/>
                                      <a:pt x="52502" y="128664"/>
                                    </a:cubicBezTo>
                                    <a:cubicBezTo>
                                      <a:pt x="63817" y="128664"/>
                                      <a:pt x="70656" y="123034"/>
                                      <a:pt x="71428" y="112947"/>
                                    </a:cubicBezTo>
                                    <a:lnTo>
                                      <a:pt x="98955" y="115081"/>
                                    </a:lnTo>
                                    <a:cubicBezTo>
                                      <a:pt x="95631" y="134093"/>
                                      <a:pt x="80020" y="147876"/>
                                      <a:pt x="52502" y="147876"/>
                                    </a:cubicBezTo>
                                    <a:cubicBezTo>
                                      <a:pt x="20879" y="147876"/>
                                      <a:pt x="0" y="126530"/>
                                      <a:pt x="0" y="93926"/>
                                    </a:cubicBezTo>
                                    <a:cubicBezTo>
                                      <a:pt x="0" y="63075"/>
                                      <a:pt x="20107" y="40367"/>
                                      <a:pt x="51911" y="40367"/>
                                    </a:cubicBezTo>
                                    <a:cubicBezTo>
                                      <a:pt x="87239" y="40367"/>
                                      <a:pt x="105975" y="68504"/>
                                      <a:pt x="100708" y="101689"/>
                                    </a:cubicBezTo>
                                    <a:moveTo>
                                      <a:pt x="62646" y="33385"/>
                                    </a:moveTo>
                                    <a:lnTo>
                                      <a:pt x="41186" y="33385"/>
                                    </a:lnTo>
                                    <a:lnTo>
                                      <a:pt x="14049" y="0"/>
                                    </a:lnTo>
                                    <a:lnTo>
                                      <a:pt x="35719" y="0"/>
                                    </a:lnTo>
                                    <a:lnTo>
                                      <a:pt x="51911" y="16888"/>
                                    </a:lnTo>
                                    <a:lnTo>
                                      <a:pt x="67923" y="0"/>
                                    </a:lnTo>
                                    <a:lnTo>
                                      <a:pt x="89583" y="0"/>
                                    </a:lnTo>
                                    <a:lnTo>
                                      <a:pt x="62646" y="33385"/>
                                    </a:lnTo>
                                    <a:close/>
                                    <a:moveTo>
                                      <a:pt x="29080" y="84030"/>
                                    </a:moveTo>
                                    <a:lnTo>
                                      <a:pt x="73971" y="84030"/>
                                    </a:lnTo>
                                    <a:cubicBezTo>
                                      <a:pt x="73971" y="68894"/>
                                      <a:pt x="66551" y="59579"/>
                                      <a:pt x="52502" y="59579"/>
                                    </a:cubicBezTo>
                                    <a:cubicBezTo>
                                      <a:pt x="40205" y="59579"/>
                                      <a:pt x="31613" y="67532"/>
                                      <a:pt x="29080" y="8403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7" name="Volný tvar: obrazec 7"/>
                            <wps:cNvSpPr/>
                            <wps:spPr>
                              <a:xfrm>
                                <a:off x="446122" y="240715"/>
                                <a:ext cx="100117" cy="144370"/>
                              </a:xfrm>
                              <a:custGeom>
                                <a:avLst/>
                                <a:gdLst>
                                  <a:gd name="connsiteX0" fmla="*/ 67332 w 100117"/>
                                  <a:gd name="connsiteY0" fmla="*/ 144370 h 144370"/>
                                  <a:gd name="connsiteX1" fmla="*/ 38833 w 100117"/>
                                  <a:gd name="connsiteY1" fmla="*/ 105366 h 144370"/>
                                  <a:gd name="connsiteX2" fmla="*/ 27908 w 100117"/>
                                  <a:gd name="connsiteY2" fmla="*/ 116624 h 144370"/>
                                  <a:gd name="connsiteX3" fmla="*/ 27908 w 100117"/>
                                  <a:gd name="connsiteY3" fmla="*/ 144370 h 144370"/>
                                  <a:gd name="connsiteX4" fmla="*/ 0 w 100117"/>
                                  <a:gd name="connsiteY4" fmla="*/ 144370 h 144370"/>
                                  <a:gd name="connsiteX5" fmla="*/ 0 w 100117"/>
                                  <a:gd name="connsiteY5" fmla="*/ 0 h 144370"/>
                                  <a:gd name="connsiteX6" fmla="*/ 27908 w 100117"/>
                                  <a:gd name="connsiteY6" fmla="*/ 0 h 144370"/>
                                  <a:gd name="connsiteX7" fmla="*/ 27908 w 100117"/>
                                  <a:gd name="connsiteY7" fmla="*/ 85963 h 144370"/>
                                  <a:gd name="connsiteX8" fmla="*/ 66551 w 100117"/>
                                  <a:gd name="connsiteY8" fmla="*/ 43853 h 144370"/>
                                  <a:gd name="connsiteX9" fmla="*/ 98755 w 100117"/>
                                  <a:gd name="connsiteY9" fmla="*/ 43853 h 144370"/>
                                  <a:gd name="connsiteX10" fmla="*/ 55626 w 100117"/>
                                  <a:gd name="connsiteY10" fmla="*/ 88097 h 144370"/>
                                  <a:gd name="connsiteX11" fmla="*/ 100117 w 100117"/>
                                  <a:gd name="connsiteY11" fmla="*/ 144370 h 14437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</a:cxnLst>
                                <a:rect l="l" t="t" r="r" b="b"/>
                                <a:pathLst>
                                  <a:path w="100117" h="144370">
                                    <a:moveTo>
                                      <a:pt x="67332" y="144370"/>
                                    </a:moveTo>
                                    <a:lnTo>
                                      <a:pt x="38833" y="105366"/>
                                    </a:lnTo>
                                    <a:lnTo>
                                      <a:pt x="27908" y="116624"/>
                                    </a:lnTo>
                                    <a:lnTo>
                                      <a:pt x="27908" y="144370"/>
                                    </a:lnTo>
                                    <a:lnTo>
                                      <a:pt x="0" y="14437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27908" y="0"/>
                                    </a:lnTo>
                                    <a:lnTo>
                                      <a:pt x="27908" y="85963"/>
                                    </a:lnTo>
                                    <a:lnTo>
                                      <a:pt x="66551" y="43853"/>
                                    </a:lnTo>
                                    <a:lnTo>
                                      <a:pt x="98755" y="43853"/>
                                    </a:lnTo>
                                    <a:lnTo>
                                      <a:pt x="55626" y="88097"/>
                                    </a:lnTo>
                                    <a:lnTo>
                                      <a:pt x="100117" y="1443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8" name="Volný tvar: obrazec 8"/>
                            <wps:cNvSpPr/>
                            <wps:spPr>
                              <a:xfrm>
                                <a:off x="0" y="0"/>
                                <a:ext cx="547068" cy="169897"/>
                              </a:xfrm>
                              <a:custGeom>
                                <a:avLst/>
                                <a:gdLst>
                                  <a:gd name="connsiteX0" fmla="*/ 449056 w 547068"/>
                                  <a:gd name="connsiteY0" fmla="*/ 124 h 169897"/>
                                  <a:gd name="connsiteX1" fmla="*/ 448989 w 547068"/>
                                  <a:gd name="connsiteY1" fmla="*/ 0 h 169897"/>
                                  <a:gd name="connsiteX2" fmla="*/ 361159 w 547068"/>
                                  <a:gd name="connsiteY2" fmla="*/ 152257 h 169897"/>
                                  <a:gd name="connsiteX3" fmla="*/ 273339 w 547068"/>
                                  <a:gd name="connsiteY3" fmla="*/ 124 h 169897"/>
                                  <a:gd name="connsiteX4" fmla="*/ 273272 w 547068"/>
                                  <a:gd name="connsiteY4" fmla="*/ 0 h 169897"/>
                                  <a:gd name="connsiteX5" fmla="*/ 185671 w 547068"/>
                                  <a:gd name="connsiteY5" fmla="*/ 151857 h 169897"/>
                                  <a:gd name="connsiteX6" fmla="*/ 98069 w 547068"/>
                                  <a:gd name="connsiteY6" fmla="*/ 124 h 169897"/>
                                  <a:gd name="connsiteX7" fmla="*/ 98003 w 547068"/>
                                  <a:gd name="connsiteY7" fmla="*/ 0 h 169897"/>
                                  <a:gd name="connsiteX8" fmla="*/ 67 w 547068"/>
                                  <a:gd name="connsiteY8" fmla="*/ 169774 h 169897"/>
                                  <a:gd name="connsiteX9" fmla="*/ 0 w 547068"/>
                                  <a:gd name="connsiteY9" fmla="*/ 169897 h 169897"/>
                                  <a:gd name="connsiteX10" fmla="*/ 547068 w 547068"/>
                                  <a:gd name="connsiteY10" fmla="*/ 169897 h 169897"/>
                                  <a:gd name="connsiteX11" fmla="*/ 449056 w 547068"/>
                                  <a:gd name="connsiteY11" fmla="*/ 124 h 169897"/>
                                  <a:gd name="connsiteX12" fmla="*/ 422148 w 547068"/>
                                  <a:gd name="connsiteY12" fmla="*/ 69866 h 169897"/>
                                  <a:gd name="connsiteX13" fmla="*/ 448999 w 547068"/>
                                  <a:gd name="connsiteY13" fmla="*/ 23327 h 169897"/>
                                  <a:gd name="connsiteX14" fmla="*/ 475859 w 547068"/>
                                  <a:gd name="connsiteY14" fmla="*/ 69866 h 169897"/>
                                  <a:gd name="connsiteX15" fmla="*/ 422148 w 547068"/>
                                  <a:gd name="connsiteY15" fmla="*/ 69866 h 169897"/>
                                  <a:gd name="connsiteX16" fmla="*/ 482594 w 547068"/>
                                  <a:gd name="connsiteY16" fmla="*/ 81524 h 169897"/>
                                  <a:gd name="connsiteX17" fmla="*/ 501615 w 547068"/>
                                  <a:gd name="connsiteY17" fmla="*/ 114481 h 169897"/>
                                  <a:gd name="connsiteX18" fmla="*/ 396411 w 547068"/>
                                  <a:gd name="connsiteY18" fmla="*/ 114481 h 169897"/>
                                  <a:gd name="connsiteX19" fmla="*/ 415423 w 547068"/>
                                  <a:gd name="connsiteY19" fmla="*/ 81524 h 169897"/>
                                  <a:gd name="connsiteX20" fmla="*/ 482594 w 547068"/>
                                  <a:gd name="connsiteY20" fmla="*/ 81524 h 169897"/>
                                  <a:gd name="connsiteX21" fmla="*/ 508349 w 547068"/>
                                  <a:gd name="connsiteY21" fmla="*/ 126130 h 169897"/>
                                  <a:gd name="connsiteX22" fmla="*/ 526885 w 547068"/>
                                  <a:gd name="connsiteY22" fmla="*/ 158239 h 169897"/>
                                  <a:gd name="connsiteX23" fmla="*/ 371170 w 547068"/>
                                  <a:gd name="connsiteY23" fmla="*/ 158239 h 169897"/>
                                  <a:gd name="connsiteX24" fmla="*/ 389687 w 547068"/>
                                  <a:gd name="connsiteY24" fmla="*/ 126130 h 169897"/>
                                  <a:gd name="connsiteX25" fmla="*/ 508349 w 547068"/>
                                  <a:gd name="connsiteY25" fmla="*/ 126130 h 169897"/>
                                  <a:gd name="connsiteX26" fmla="*/ 304629 w 547068"/>
                                  <a:gd name="connsiteY26" fmla="*/ 148666 h 169897"/>
                                  <a:gd name="connsiteX27" fmla="*/ 280102 w 547068"/>
                                  <a:gd name="connsiteY27" fmla="*/ 108318 h 169897"/>
                                  <a:gd name="connsiteX28" fmla="*/ 301771 w 547068"/>
                                  <a:gd name="connsiteY28" fmla="*/ 72676 h 169897"/>
                                  <a:gd name="connsiteX29" fmla="*/ 325660 w 547068"/>
                                  <a:gd name="connsiteY29" fmla="*/ 114071 h 169897"/>
                                  <a:gd name="connsiteX30" fmla="*/ 304629 w 547068"/>
                                  <a:gd name="connsiteY30" fmla="*/ 148666 h 169897"/>
                                  <a:gd name="connsiteX31" fmla="*/ 273282 w 547068"/>
                                  <a:gd name="connsiteY31" fmla="*/ 97098 h 169897"/>
                                  <a:gd name="connsiteX32" fmla="*/ 251441 w 547068"/>
                                  <a:gd name="connsiteY32" fmla="*/ 61179 h 169897"/>
                                  <a:gd name="connsiteX33" fmla="*/ 273272 w 547068"/>
                                  <a:gd name="connsiteY33" fmla="*/ 23327 h 169897"/>
                                  <a:gd name="connsiteX34" fmla="*/ 295123 w 547068"/>
                                  <a:gd name="connsiteY34" fmla="*/ 61170 h 169897"/>
                                  <a:gd name="connsiteX35" fmla="*/ 273282 w 547068"/>
                                  <a:gd name="connsiteY35" fmla="*/ 97098 h 169897"/>
                                  <a:gd name="connsiteX36" fmla="*/ 266462 w 547068"/>
                                  <a:gd name="connsiteY36" fmla="*/ 108318 h 169897"/>
                                  <a:gd name="connsiteX37" fmla="*/ 241935 w 547068"/>
                                  <a:gd name="connsiteY37" fmla="*/ 148666 h 169897"/>
                                  <a:gd name="connsiteX38" fmla="*/ 220913 w 547068"/>
                                  <a:gd name="connsiteY38" fmla="*/ 114090 h 169897"/>
                                  <a:gd name="connsiteX39" fmla="*/ 244802 w 547068"/>
                                  <a:gd name="connsiteY39" fmla="*/ 72685 h 169897"/>
                                  <a:gd name="connsiteX40" fmla="*/ 266462 w 547068"/>
                                  <a:gd name="connsiteY40" fmla="*/ 108318 h 169897"/>
                                  <a:gd name="connsiteX41" fmla="*/ 234115 w 547068"/>
                                  <a:gd name="connsiteY41" fmla="*/ 158239 h 169897"/>
                                  <a:gd name="connsiteX42" fmla="*/ 195443 w 547068"/>
                                  <a:gd name="connsiteY42" fmla="*/ 158239 h 169897"/>
                                  <a:gd name="connsiteX43" fmla="*/ 214274 w 547068"/>
                                  <a:gd name="connsiteY43" fmla="*/ 125606 h 169897"/>
                                  <a:gd name="connsiteX44" fmla="*/ 234115 w 547068"/>
                                  <a:gd name="connsiteY44" fmla="*/ 158239 h 169897"/>
                                  <a:gd name="connsiteX45" fmla="*/ 273282 w 547068"/>
                                  <a:gd name="connsiteY45" fmla="*/ 119539 h 169897"/>
                                  <a:gd name="connsiteX46" fmla="*/ 296809 w 547068"/>
                                  <a:gd name="connsiteY46" fmla="*/ 158239 h 169897"/>
                                  <a:gd name="connsiteX47" fmla="*/ 249755 w 547068"/>
                                  <a:gd name="connsiteY47" fmla="*/ 158239 h 169897"/>
                                  <a:gd name="connsiteX48" fmla="*/ 273282 w 547068"/>
                                  <a:gd name="connsiteY48" fmla="*/ 119539 h 169897"/>
                                  <a:gd name="connsiteX49" fmla="*/ 332308 w 547068"/>
                                  <a:gd name="connsiteY49" fmla="*/ 125578 h 169897"/>
                                  <a:gd name="connsiteX50" fmla="*/ 351158 w 547068"/>
                                  <a:gd name="connsiteY50" fmla="*/ 158239 h 169897"/>
                                  <a:gd name="connsiteX51" fmla="*/ 312449 w 547068"/>
                                  <a:gd name="connsiteY51" fmla="*/ 158239 h 169897"/>
                                  <a:gd name="connsiteX52" fmla="*/ 332308 w 547068"/>
                                  <a:gd name="connsiteY52" fmla="*/ 125578 h 169897"/>
                                  <a:gd name="connsiteX53" fmla="*/ 47996 w 547068"/>
                                  <a:gd name="connsiteY53" fmla="*/ 110023 h 169897"/>
                                  <a:gd name="connsiteX54" fmla="*/ 47996 w 547068"/>
                                  <a:gd name="connsiteY54" fmla="*/ 158239 h 169897"/>
                                  <a:gd name="connsiteX55" fmla="*/ 20183 w 547068"/>
                                  <a:gd name="connsiteY55" fmla="*/ 158239 h 169897"/>
                                  <a:gd name="connsiteX56" fmla="*/ 47996 w 547068"/>
                                  <a:gd name="connsiteY56" fmla="*/ 110023 h 169897"/>
                                  <a:gd name="connsiteX57" fmla="*/ 59646 w 547068"/>
                                  <a:gd name="connsiteY57" fmla="*/ 89821 h 169897"/>
                                  <a:gd name="connsiteX58" fmla="*/ 92202 w 547068"/>
                                  <a:gd name="connsiteY58" fmla="*/ 33385 h 169897"/>
                                  <a:gd name="connsiteX59" fmla="*/ 92202 w 547068"/>
                                  <a:gd name="connsiteY59" fmla="*/ 158239 h 169897"/>
                                  <a:gd name="connsiteX60" fmla="*/ 59646 w 547068"/>
                                  <a:gd name="connsiteY60" fmla="*/ 158239 h 169897"/>
                                  <a:gd name="connsiteX61" fmla="*/ 59646 w 547068"/>
                                  <a:gd name="connsiteY61" fmla="*/ 89821 h 169897"/>
                                  <a:gd name="connsiteX62" fmla="*/ 103861 w 547068"/>
                                  <a:gd name="connsiteY62" fmla="*/ 33461 h 169897"/>
                                  <a:gd name="connsiteX63" fmla="*/ 136941 w 547068"/>
                                  <a:gd name="connsiteY63" fmla="*/ 90764 h 169897"/>
                                  <a:gd name="connsiteX64" fmla="*/ 136427 w 547068"/>
                                  <a:gd name="connsiteY64" fmla="*/ 90764 h 169897"/>
                                  <a:gd name="connsiteX65" fmla="*/ 136427 w 547068"/>
                                  <a:gd name="connsiteY65" fmla="*/ 158239 h 169897"/>
                                  <a:gd name="connsiteX66" fmla="*/ 103861 w 547068"/>
                                  <a:gd name="connsiteY66" fmla="*/ 158239 h 169897"/>
                                  <a:gd name="connsiteX67" fmla="*/ 103861 w 547068"/>
                                  <a:gd name="connsiteY67" fmla="*/ 33461 h 169897"/>
                                  <a:gd name="connsiteX68" fmla="*/ 148085 w 547068"/>
                                  <a:gd name="connsiteY68" fmla="*/ 110071 h 169897"/>
                                  <a:gd name="connsiteX69" fmla="*/ 175889 w 547068"/>
                                  <a:gd name="connsiteY69" fmla="*/ 158239 h 169897"/>
                                  <a:gd name="connsiteX70" fmla="*/ 148085 w 547068"/>
                                  <a:gd name="connsiteY70" fmla="*/ 158239 h 169897"/>
                                  <a:gd name="connsiteX71" fmla="*/ 148085 w 547068"/>
                                  <a:gd name="connsiteY71" fmla="*/ 110071 h 16989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  <a:cxn ang="0">
                                    <a:pos x="connsiteX64" y="connsiteY64"/>
                                  </a:cxn>
                                  <a:cxn ang="0">
                                    <a:pos x="connsiteX65" y="connsiteY65"/>
                                  </a:cxn>
                                  <a:cxn ang="0">
                                    <a:pos x="connsiteX66" y="connsiteY66"/>
                                  </a:cxn>
                                  <a:cxn ang="0">
                                    <a:pos x="connsiteX67" y="connsiteY67"/>
                                  </a:cxn>
                                  <a:cxn ang="0">
                                    <a:pos x="connsiteX68" y="connsiteY68"/>
                                  </a:cxn>
                                  <a:cxn ang="0">
                                    <a:pos x="connsiteX69" y="connsiteY69"/>
                                  </a:cxn>
                                  <a:cxn ang="0">
                                    <a:pos x="connsiteX70" y="connsiteY70"/>
                                  </a:cxn>
                                  <a:cxn ang="0">
                                    <a:pos x="connsiteX71" y="connsiteY71"/>
                                  </a:cxn>
                                </a:cxnLst>
                                <a:rect l="l" t="t" r="r" b="b"/>
                                <a:pathLst>
                                  <a:path w="547068" h="169897">
                                    <a:moveTo>
                                      <a:pt x="449056" y="124"/>
                                    </a:moveTo>
                                    <a:lnTo>
                                      <a:pt x="448989" y="0"/>
                                    </a:lnTo>
                                    <a:lnTo>
                                      <a:pt x="361159" y="152257"/>
                                    </a:lnTo>
                                    <a:lnTo>
                                      <a:pt x="273339" y="124"/>
                                    </a:lnTo>
                                    <a:lnTo>
                                      <a:pt x="273272" y="0"/>
                                    </a:lnTo>
                                    <a:lnTo>
                                      <a:pt x="185671" y="151857"/>
                                    </a:lnTo>
                                    <a:lnTo>
                                      <a:pt x="98069" y="124"/>
                                    </a:lnTo>
                                    <a:lnTo>
                                      <a:pt x="98003" y="0"/>
                                    </a:lnTo>
                                    <a:lnTo>
                                      <a:pt x="67" y="169774"/>
                                    </a:lnTo>
                                    <a:lnTo>
                                      <a:pt x="0" y="169897"/>
                                    </a:lnTo>
                                    <a:lnTo>
                                      <a:pt x="547068" y="169897"/>
                                    </a:lnTo>
                                    <a:lnTo>
                                      <a:pt x="449056" y="124"/>
                                    </a:lnTo>
                                    <a:close/>
                                    <a:moveTo>
                                      <a:pt x="422148" y="69866"/>
                                    </a:moveTo>
                                    <a:lnTo>
                                      <a:pt x="448999" y="23327"/>
                                    </a:lnTo>
                                    <a:lnTo>
                                      <a:pt x="475859" y="69866"/>
                                    </a:lnTo>
                                    <a:lnTo>
                                      <a:pt x="422148" y="69866"/>
                                    </a:lnTo>
                                    <a:close/>
                                    <a:moveTo>
                                      <a:pt x="482594" y="81524"/>
                                    </a:moveTo>
                                    <a:lnTo>
                                      <a:pt x="501615" y="114481"/>
                                    </a:lnTo>
                                    <a:lnTo>
                                      <a:pt x="396411" y="114481"/>
                                    </a:lnTo>
                                    <a:lnTo>
                                      <a:pt x="415423" y="81524"/>
                                    </a:lnTo>
                                    <a:lnTo>
                                      <a:pt x="482594" y="81524"/>
                                    </a:lnTo>
                                    <a:close/>
                                    <a:moveTo>
                                      <a:pt x="508349" y="126130"/>
                                    </a:moveTo>
                                    <a:lnTo>
                                      <a:pt x="526885" y="158239"/>
                                    </a:lnTo>
                                    <a:lnTo>
                                      <a:pt x="371170" y="158239"/>
                                    </a:lnTo>
                                    <a:lnTo>
                                      <a:pt x="389687" y="126130"/>
                                    </a:lnTo>
                                    <a:lnTo>
                                      <a:pt x="508349" y="126130"/>
                                    </a:lnTo>
                                    <a:close/>
                                    <a:moveTo>
                                      <a:pt x="304629" y="148666"/>
                                    </a:moveTo>
                                    <a:lnTo>
                                      <a:pt x="280102" y="108318"/>
                                    </a:lnTo>
                                    <a:lnTo>
                                      <a:pt x="301771" y="72676"/>
                                    </a:lnTo>
                                    <a:lnTo>
                                      <a:pt x="325660" y="114071"/>
                                    </a:lnTo>
                                    <a:lnTo>
                                      <a:pt x="304629" y="148666"/>
                                    </a:lnTo>
                                    <a:close/>
                                    <a:moveTo>
                                      <a:pt x="273282" y="97098"/>
                                    </a:moveTo>
                                    <a:lnTo>
                                      <a:pt x="251441" y="61179"/>
                                    </a:lnTo>
                                    <a:lnTo>
                                      <a:pt x="273272" y="23327"/>
                                    </a:lnTo>
                                    <a:lnTo>
                                      <a:pt x="295123" y="61170"/>
                                    </a:lnTo>
                                    <a:lnTo>
                                      <a:pt x="273282" y="97098"/>
                                    </a:lnTo>
                                    <a:close/>
                                    <a:moveTo>
                                      <a:pt x="266462" y="108318"/>
                                    </a:moveTo>
                                    <a:lnTo>
                                      <a:pt x="241935" y="148666"/>
                                    </a:lnTo>
                                    <a:lnTo>
                                      <a:pt x="220913" y="114090"/>
                                    </a:lnTo>
                                    <a:lnTo>
                                      <a:pt x="244802" y="72685"/>
                                    </a:lnTo>
                                    <a:lnTo>
                                      <a:pt x="266462" y="108318"/>
                                    </a:lnTo>
                                    <a:close/>
                                    <a:moveTo>
                                      <a:pt x="234115" y="158239"/>
                                    </a:moveTo>
                                    <a:lnTo>
                                      <a:pt x="195443" y="158239"/>
                                    </a:lnTo>
                                    <a:lnTo>
                                      <a:pt x="214274" y="125606"/>
                                    </a:lnTo>
                                    <a:lnTo>
                                      <a:pt x="234115" y="158239"/>
                                    </a:lnTo>
                                    <a:close/>
                                    <a:moveTo>
                                      <a:pt x="273282" y="119539"/>
                                    </a:moveTo>
                                    <a:lnTo>
                                      <a:pt x="296809" y="158239"/>
                                    </a:lnTo>
                                    <a:lnTo>
                                      <a:pt x="249755" y="158239"/>
                                    </a:lnTo>
                                    <a:lnTo>
                                      <a:pt x="273282" y="119539"/>
                                    </a:lnTo>
                                    <a:close/>
                                    <a:moveTo>
                                      <a:pt x="332308" y="125578"/>
                                    </a:moveTo>
                                    <a:lnTo>
                                      <a:pt x="351158" y="158239"/>
                                    </a:lnTo>
                                    <a:lnTo>
                                      <a:pt x="312449" y="158239"/>
                                    </a:lnTo>
                                    <a:lnTo>
                                      <a:pt x="332308" y="125578"/>
                                    </a:lnTo>
                                    <a:close/>
                                    <a:moveTo>
                                      <a:pt x="47996" y="110023"/>
                                    </a:moveTo>
                                    <a:lnTo>
                                      <a:pt x="47996" y="158239"/>
                                    </a:lnTo>
                                    <a:lnTo>
                                      <a:pt x="20183" y="158239"/>
                                    </a:lnTo>
                                    <a:lnTo>
                                      <a:pt x="47996" y="110023"/>
                                    </a:lnTo>
                                    <a:close/>
                                    <a:moveTo>
                                      <a:pt x="59646" y="89821"/>
                                    </a:moveTo>
                                    <a:lnTo>
                                      <a:pt x="92202" y="33385"/>
                                    </a:lnTo>
                                    <a:lnTo>
                                      <a:pt x="92202" y="158239"/>
                                    </a:lnTo>
                                    <a:lnTo>
                                      <a:pt x="59646" y="158239"/>
                                    </a:lnTo>
                                    <a:lnTo>
                                      <a:pt x="59646" y="89821"/>
                                    </a:lnTo>
                                    <a:close/>
                                    <a:moveTo>
                                      <a:pt x="103861" y="33461"/>
                                    </a:moveTo>
                                    <a:lnTo>
                                      <a:pt x="136941" y="90764"/>
                                    </a:lnTo>
                                    <a:lnTo>
                                      <a:pt x="136427" y="90764"/>
                                    </a:lnTo>
                                    <a:lnTo>
                                      <a:pt x="136427" y="158239"/>
                                    </a:lnTo>
                                    <a:lnTo>
                                      <a:pt x="103861" y="158239"/>
                                    </a:lnTo>
                                    <a:lnTo>
                                      <a:pt x="103861" y="33461"/>
                                    </a:lnTo>
                                    <a:close/>
                                    <a:moveTo>
                                      <a:pt x="148085" y="110071"/>
                                    </a:moveTo>
                                    <a:lnTo>
                                      <a:pt x="175889" y="158239"/>
                                    </a:lnTo>
                                    <a:lnTo>
                                      <a:pt x="148085" y="158239"/>
                                    </a:lnTo>
                                    <a:lnTo>
                                      <a:pt x="148085" y="11007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62425"/>
                              </a:solidFill>
                              <a:ln w="9525" cap="flat">
                                <a:noFill/>
                                <a:prstDash val="solid"/>
                                <a:miter/>
                              </a:ln>
                            </wps:spPr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B0D4A90" id="Logo Úštěk rgb (z SVG)" o:spid="_x0000_s1026" style="width:57.85pt;height:41.1pt;mso-position-horizontal-relative:char;mso-position-vertical-relative:line" coordsize="5470,3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">
                    <o:lock v:ext="edit" aspectratio="t"/>
                    <v:shape id="Volný tvar: obrazec 2" o:spid="_x0000_s1027" style="position:absolute;left:97;top:2114;width:1188;height:1771;visibility:visible;mso-wrap-style:square;v-text-anchor:middle" coordsize="118862,177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" path="m,119139l,43653r29280,l29280,123215v,20965,10535,32023,30051,32023c78848,155238,89583,144180,89583,123215r,-79562l118862,43653r,75486c118862,156982,98365,177165,59331,177165,20298,177165,,156982,,119139m34157,20564l89392,r6630,21336l39424,37452,34157,20564xe" fillcolor="#262425" stroked="f">
                      <v:stroke joinstyle="miter"/>
                      <v:path arrowok="t" o:connecttype="custom" o:connectlocs="0,119139;0,43653;29280,43653;29280,123215;59331,155238;89583,123215;89583,43653;118862,43653;118862,119139;59331,177165;0,119139;34157,20564;89392,0;96022,21336;39424,37452;34157,20564" o:connectangles="0,0,0,0,0,0,0,0,0,0,0,0,0,0,0,0"/>
                    </v:shape>
                    <v:shape id="Volný tvar: obrazec 3" o:spid="_x0000_s1028" style="position:absolute;left:1461;top:2407;width:919;height:1478;visibility:visible;mso-wrap-style:square;v-text-anchor:middle" coordsize="91913,147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" path="m91913,116624v,18240,-15421,31242,-45672,31242c19895,147866,-4699,136998,769,112547r26146,-2133c24191,122444,33554,129045,47212,129045v11126,,16984,-4077,16984,-10478c64196,112357,59319,108090,38040,102651,10522,95469,1159,85192,1159,70637v,-18049,16974,-30270,44301,-30270c68101,40367,89180,50644,86446,72571l61852,74705c63224,64808,56385,59188,44879,59188v-10735,,-16593,4268,-16593,9897c28286,75095,33754,78400,53461,83058v28299,6782,38452,18621,38452,33566m56585,33376r-21469,l7989,,29648,,45850,16878,61852,,83522,,56585,33376xe" fillcolor="#262425" stroked="f">
                      <v:stroke joinstyle="miter"/>
                      <v:path arrowok="t" o:connecttype="custom" o:connectlocs="91913,116624;46241,147866;769,112547;26915,110414;47212,129045;64196,118567;38040,102651;1159,70637;45460,40367;86446,72571;61852,74705;44879,59188;28286,69085;53461,83058;91913,116624;56585,33376;35116,33376;7989,0;29648,0;45850,16878;61852,0;83522,0;56585,33376" o:connectangles="0,0,0,0,0,0,0,0,0,0,0,0,0,0,0,0,0,0,0,0,0,0,0"/>
                    </v:shape>
                    <v:shape id="Volný tvar: obrazec 4" o:spid="_x0000_s1029" style="position:absolute;left:2439;top:2465;width:753;height:1420;visibility:visible;mso-wrap-style:square;v-text-anchor:middle" coordsize="75333,142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" path="m,57245l,38033r17564,l17564,7953,45282,r,38033l75333,38033r,19212l45282,57245r,49873c45282,115462,49768,120120,57379,120120v4686,,9763,-1362,13858,-3296l73000,136417v-6249,3105,-14059,5629,-24794,5629c31232,142046,17564,133512,17564,110614r,-53369l,57245xe" fillcolor="#262425" stroked="f">
                      <v:stroke joinstyle="miter"/>
                      <v:path arrowok="t" o:connecttype="custom" o:connectlocs="0,57245;0,38033;17564,38033;17564,7953;45282,0;45282,38033;75333,38033;75333,57245;45282,57245;45282,107118;57379,120120;71237,116824;73000,136417;48206,142046;17564,110614;17564,57245;0,57245" o:connectangles="0,0,0,0,0,0,0,0,0,0,0,0,0,0,0,0,0"/>
                    </v:shape>
                    <v:shape id="Volný tvar: obrazec 5" o:spid="_x0000_s1030" style="position:absolute;left:3272;top:2407;width:1016;height:1478;visibility:visible;mso-wrap-style:square;v-text-anchor:middle" coordsize="101584,147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" path="m100708,101689r-71819,c30642,120510,39233,128664,52502,128664v11315,,18154,-5630,18926,-15717l98955,115081v-3324,19012,-18935,32795,-46453,32795c20879,147876,,126530,,93926,,63075,20107,40367,51911,40367v35328,,54064,28137,48797,61322m62646,33385r-21460,l14049,,35719,,51911,16888,67923,,89583,,62646,33385xm29080,84030r44891,c73971,68894,66551,59579,52502,59579v-12297,,-20889,7953,-23422,24451e" fillcolor="#262425" stroked="f">
                      <v:stroke joinstyle="miter"/>
                      <v:path arrowok="t" o:connecttype="custom" o:connectlocs="100708,101689;28889,101689;52502,128664;71428,112947;98955,115081;52502,147876;0,93926;51911,40367;100708,101689;62646,33385;41186,33385;14049,0;35719,0;51911,16888;67923,0;89583,0;62646,33385;29080,84030;73971,84030;52502,59579;29080,84030" o:connectangles="0,0,0,0,0,0,0,0,0,0,0,0,0,0,0,0,0,0,0,0,0"/>
                    </v:shape>
                    <v:shape id="Volný tvar: obrazec 7" o:spid="_x0000_s1031" style="position:absolute;left:4461;top:2407;width:1001;height:1443;visibility:visible;mso-wrap-style:square;v-text-anchor:middle" coordsize="100117,144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" path="m67332,144370l38833,105366,27908,116624r,27746l,144370,,,27908,r,85963l66551,43853r32204,l55626,88097r44491,56273l67332,144370xe" fillcolor="#262425" stroked="f">
                      <v:stroke joinstyle="miter"/>
                      <v:path arrowok="t" o:connecttype="custom" o:connectlocs="67332,144370;38833,105366;27908,116624;27908,144370;0,144370;0,0;27908,0;27908,85963;66551,43853;98755,43853;55626,88097;100117,144370" o:connectangles="0,0,0,0,0,0,0,0,0,0,0,0"/>
                    </v:shape>
                    <v:shape id="Volný tvar: obrazec 8" o:spid="_x0000_s1032" style="position:absolute;width:5470;height:1698;visibility:visible;mso-wrap-style:square;v-text-anchor:middle" coordsize="547068,169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" path="m449056,124l448989,,361159,152257,273339,124,273272,,185671,151857,98069,124,98003,,67,169774,,169897r547068,l449056,124xm422148,69866l448999,23327r26860,46539l422148,69866xm482594,81524r19021,32957l396411,114481,415423,81524r67171,xm508349,126130r18536,32109l371170,158239r18517,-32109l508349,126130xm304629,148666l280102,108318,301771,72676r23889,41395l304629,148666xm273282,97098l251441,61179,273272,23327r21851,37843l273282,97098xm266462,108318r-24527,40348l220913,114090,244802,72685r21660,35633xm234115,158239r-38672,l214274,125606r19841,32633xm273282,119539r23527,38700l249755,158239r23527,-38700xm332308,125578r18850,32661l312449,158239r19859,-32661xm47996,110023r,48216l20183,158239,47996,110023xm59646,89821l92202,33385r,124854l59646,158239r,-68418xm103861,33461r33080,57303l136427,90764r,67475l103861,158239r,-124778xm148085,110071r27804,48168l148085,158239r,-48168xe" fillcolor="#262425" stroked="f">
                      <v:stroke joinstyle="miter"/>
                      <v:path arrowok="t" o:connecttype="custom" o:connectlocs="449056,124;448989,0;361159,152257;273339,124;273272,0;185671,151857;98069,124;98003,0;67,169774;0,169897;547068,169897;449056,124;422148,69866;448999,23327;475859,69866;422148,69866;482594,81524;501615,114481;396411,114481;415423,81524;482594,81524;508349,126130;526885,158239;371170,158239;389687,126130;508349,126130;304629,148666;280102,108318;301771,72676;325660,114071;304629,148666;273282,97098;251441,61179;273272,23327;295123,61170;273282,97098;266462,108318;241935,148666;220913,114090;244802,72685;266462,108318;234115,158239;195443,158239;214274,125606;234115,158239;273282,119539;296809,158239;249755,158239;273282,119539;332308,125578;351158,158239;312449,158239;332308,125578;47996,110023;47996,158239;20183,158239;47996,110023;59646,89821;92202,33385;92202,158239;59646,158239;59646,89821;103861,33461;136941,90764;136427,90764;136427,158239;103861,158239;103861,33461;148085,110071;175889,158239;148085,158239;148085,110071" o:connectangles="0,0,0,0,0,0,0,0,0,0,0,0,0,0,0,0,0,0,0,0,0,0,0,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4820" w:type="dxa"/>
        </w:tcPr>
        <w:p w14:paraId="169846A0" w14:textId="126552E9" w:rsidR="005551B1" w:rsidRDefault="00BE5012" w:rsidP="005551B1">
          <w:pPr>
            <w:pStyle w:val="Zhlav"/>
            <w:jc w:val="center"/>
          </w:pPr>
          <w:r>
            <w:t xml:space="preserve">Příloha č. </w:t>
          </w:r>
          <w:r w:rsidR="00701E3D">
            <w:t>2</w:t>
          </w:r>
        </w:p>
      </w:tc>
    </w:tr>
  </w:tbl>
  <w:p w14:paraId="4FBD2DF3" w14:textId="77777777" w:rsidR="00DC329C" w:rsidRPr="00B5192D" w:rsidRDefault="006D4C72" w:rsidP="00B5192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3C26AD2" wp14:editId="2488C6A5">
              <wp:simplePos x="0" y="0"/>
              <wp:positionH relativeFrom="page">
                <wp:posOffset>5220970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51" name="Adresa X 1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273F0B" id="Adresa X 14,5 cm" o:spid="_x0000_s1026" style="position:absolute;z-index:25167872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11.1pt,0" to="411.1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" strokecolor="#00b050" strokeweight=".5pt">
              <v:stroke joinstyle="miter"/>
              <w10:wrap anchorx="page" anchory="page"/>
            </v:line>
          </w:pict>
        </mc:Fallback>
      </mc:AlternateContent>
    </w:r>
    <w:r w:rsidR="00D303F9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8975" behindDoc="0" locked="0" layoutInCell="1" allowOverlap="1" wp14:anchorId="2E395EF1" wp14:editId="69FC0376">
              <wp:simplePos x="0" y="0"/>
              <wp:positionH relativeFrom="page">
                <wp:posOffset>3780790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9" name="Střed X 10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27C300" id="Střed X 10,5 cm" o:spid="_x0000_s1026" style="position:absolute;z-index:251678975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97.7pt,0" to="297.7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" strokecolor="red" strokeweight=".5pt">
              <v:stroke joinstyle="miter"/>
              <w10:wrap anchorx="page" anchory="page"/>
            </v:line>
          </w:pict>
        </mc:Fallback>
      </mc:AlternateContent>
    </w:r>
    <w:r w:rsidR="00CC1C8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41DC3C0" wp14:editId="04EB5639">
              <wp:simplePos x="0" y="0"/>
              <wp:positionH relativeFrom="page">
                <wp:posOffset>0</wp:posOffset>
              </wp:positionH>
              <wp:positionV relativeFrom="page">
                <wp:posOffset>2448560</wp:posOffset>
              </wp:positionV>
              <wp:extent cx="7560000" cy="0"/>
              <wp:effectExtent l="0" t="0" r="0" b="0"/>
              <wp:wrapNone/>
              <wp:docPr id="23" name="Název úč. Y 6,8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6A0ABC" id="Název úč. Y 6,8 cm" o:spid="_x0000_s1026" style="position:absolute;z-index:2516746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2.8pt" to="595.3pt,1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CC1C8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6671" behindDoc="0" locked="0" layoutInCell="1" allowOverlap="1" wp14:anchorId="53578865" wp14:editId="601873AA">
              <wp:simplePos x="0" y="0"/>
              <wp:positionH relativeFrom="page">
                <wp:posOffset>0</wp:posOffset>
              </wp:positionH>
              <wp:positionV relativeFrom="page">
                <wp:posOffset>1991360</wp:posOffset>
              </wp:positionV>
              <wp:extent cx="7560000" cy="0"/>
              <wp:effectExtent l="0" t="0" r="0" b="0"/>
              <wp:wrapNone/>
              <wp:docPr id="22" name="V Úštěku dne 1. ř. úč. Y 5,5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EE5183B" id="V Úštěku dne 1. ř. úč. Y 5,53 cm" o:spid="_x0000_s1026" style="position:absolute;z-index:251676671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56.8pt" to="595.3pt,1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AP/wKi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CC1C8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51A2CF5" wp14:editId="783B7191">
              <wp:simplePos x="0" y="0"/>
              <wp:positionH relativeFrom="page">
                <wp:posOffset>0</wp:posOffset>
              </wp:positionH>
              <wp:positionV relativeFrom="page">
                <wp:posOffset>720090</wp:posOffset>
              </wp:positionV>
              <wp:extent cx="7560000" cy="0"/>
              <wp:effectExtent l="0" t="0" r="0" b="0"/>
              <wp:wrapNone/>
              <wp:docPr id="21" name="Logo shora Y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974943" id="Logo shora Y 2 cm" o:spid="_x0000_s1026" style="position:absolute;z-index:251680768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6.7pt" to="595.3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46tgz2gAAAAk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B80BB38" wp14:editId="349B0A6B">
              <wp:simplePos x="0" y="0"/>
              <wp:positionH relativeFrom="page">
                <wp:posOffset>0</wp:posOffset>
              </wp:positionH>
              <wp:positionV relativeFrom="page">
                <wp:posOffset>9973310</wp:posOffset>
              </wp:positionV>
              <wp:extent cx="7560000" cy="0"/>
              <wp:effectExtent l="0" t="0" r="0" b="0"/>
              <wp:wrapNone/>
              <wp:docPr id="20" name="Zápatí úč. Y 27,7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DA0602" id="Zápatí úč. Y 27,7 cm" o:spid="_x0000_s1026" style="position:absolute;z-index:25166848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85.3pt" to="595.3pt,7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AEB71C1" wp14:editId="7577CC81">
              <wp:simplePos x="0" y="0"/>
              <wp:positionH relativeFrom="page">
                <wp:posOffset>3283585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9" name="Zápatí 3. sl. X 9,1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9CE3F1" id="Zápatí 3. sl. X 9,12 cm" o:spid="_x0000_s1026" style="position:absolute;z-index:25166745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58.55pt,0" to="258.5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E3vLGr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711" behindDoc="0" locked="0" layoutInCell="1" allowOverlap="1" wp14:anchorId="0FED7770" wp14:editId="240BBFDB">
              <wp:simplePos x="0" y="0"/>
              <wp:positionH relativeFrom="page">
                <wp:posOffset>1871980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8" name="Zápatí 2. sl. X 5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749D5F" id="Zápatí 2. sl. X 5,2 cm" o:spid="_x0000_s1026" style="position:absolute;z-index:251667711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47.4pt,0" to="147.4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" strokecolor="#00b0f0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7967" behindDoc="0" locked="0" layoutInCell="1" allowOverlap="1" wp14:anchorId="71CC08ED" wp14:editId="3B7F5A2B">
              <wp:simplePos x="0" y="0"/>
              <wp:positionH relativeFrom="page">
                <wp:posOffset>720090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Zápatí X 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00B0F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C5BA0D" id="Zápatí X 2 cm" o:spid="_x0000_s1026" style="position:absolute;z-index:251667967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6.7pt,0" to="56.7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" strokecolor="#00b0f0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9231" behindDoc="0" locked="0" layoutInCell="1" allowOverlap="1" wp14:anchorId="1FB2F705" wp14:editId="2FBB34AA">
              <wp:simplePos x="0" y="0"/>
              <wp:positionH relativeFrom="page">
                <wp:posOffset>6840855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 cm X 1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87FA38" id="P okraj 2 cm X 19 cm" o:spid="_x0000_s1026" style="position:absolute;z-index:251679231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38.65pt,0" to="538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" strokecolor="red" strokeweight=".5pt">
              <v:stroke joinstyle="miter"/>
              <w10:wrap anchorx="page" anchory="page"/>
            </v:line>
          </w:pict>
        </mc:Fallback>
      </mc:AlternateContent>
    </w:r>
    <w:r w:rsidR="00B5192D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BE019ED" wp14:editId="1F4F6D78">
              <wp:simplePos x="0" y="0"/>
              <wp:positionH relativeFrom="page">
                <wp:posOffset>1440180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5" name="L okraj X 4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F4493D" id="L okraj X 4 cm" o:spid="_x0000_s1026" style="position:absolute;z-index:25167974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13.4pt,0" to="113.4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" strokecolor="red" strokeweight="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63CC236"/>
    <w:lvl w:ilvl="0">
      <w:start w:val="1"/>
      <w:numFmt w:val="bullet"/>
      <w:pStyle w:val="Seznamsodrkami"/>
      <w:lvlText w:val=""/>
      <w:lvlJc w:val="left"/>
      <w:pPr>
        <w:tabs>
          <w:tab w:val="num" w:pos="340"/>
        </w:tabs>
        <w:ind w:left="340" w:hanging="340"/>
      </w:pPr>
      <w:rPr>
        <w:rFonts w:ascii="Wingdings 3" w:hAnsi="Wingdings 3" w:hint="default"/>
        <w:sz w:val="16"/>
      </w:rPr>
    </w:lvl>
  </w:abstractNum>
  <w:abstractNum w:abstractNumId="1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1D0F44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1D0F44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1D0F44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287767">
    <w:abstractNumId w:val="1"/>
  </w:num>
  <w:num w:numId="2" w16cid:durableId="2099055777">
    <w:abstractNumId w:val="4"/>
  </w:num>
  <w:num w:numId="3" w16cid:durableId="295721103">
    <w:abstractNumId w:val="3"/>
  </w:num>
  <w:num w:numId="4" w16cid:durableId="168326408">
    <w:abstractNumId w:val="2"/>
  </w:num>
  <w:num w:numId="5" w16cid:durableId="1923948768">
    <w:abstractNumId w:val="2"/>
  </w:num>
  <w:num w:numId="6" w16cid:durableId="403382095">
    <w:abstractNumId w:val="2"/>
  </w:num>
  <w:num w:numId="7" w16cid:durableId="773014449">
    <w:abstractNumId w:val="0"/>
  </w:num>
  <w:num w:numId="8" w16cid:durableId="1936668191">
    <w:abstractNumId w:val="0"/>
    <w:lvlOverride w:ilvl="0">
      <w:startOverride w:val="1"/>
    </w:lvlOverride>
  </w:num>
  <w:num w:numId="9" w16cid:durableId="1060979791">
    <w:abstractNumId w:val="0"/>
    <w:lvlOverride w:ilvl="0">
      <w:startOverride w:val="1"/>
    </w:lvlOverride>
  </w:num>
  <w:num w:numId="10" w16cid:durableId="1687367278">
    <w:abstractNumId w:val="0"/>
    <w:lvlOverride w:ilvl="0">
      <w:startOverride w:val="1"/>
    </w:lvlOverride>
  </w:num>
  <w:num w:numId="11" w16cid:durableId="2052462348">
    <w:abstractNumId w:val="0"/>
    <w:lvlOverride w:ilvl="0">
      <w:startOverride w:val="1"/>
    </w:lvlOverride>
  </w:num>
  <w:num w:numId="12" w16cid:durableId="145740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6012"/>
    <w:rsid w:val="00013404"/>
    <w:rsid w:val="000154B9"/>
    <w:rsid w:val="00016C9E"/>
    <w:rsid w:val="000246B8"/>
    <w:rsid w:val="00026F5C"/>
    <w:rsid w:val="00030B42"/>
    <w:rsid w:val="000310FC"/>
    <w:rsid w:val="000354EA"/>
    <w:rsid w:val="000363D8"/>
    <w:rsid w:val="00037BF0"/>
    <w:rsid w:val="00044BB9"/>
    <w:rsid w:val="00060922"/>
    <w:rsid w:val="00063127"/>
    <w:rsid w:val="00072D8E"/>
    <w:rsid w:val="00083F9C"/>
    <w:rsid w:val="0009124F"/>
    <w:rsid w:val="0009307D"/>
    <w:rsid w:val="000931DC"/>
    <w:rsid w:val="000945D6"/>
    <w:rsid w:val="00096553"/>
    <w:rsid w:val="000A076F"/>
    <w:rsid w:val="000B2EA0"/>
    <w:rsid w:val="000B3204"/>
    <w:rsid w:val="000B4008"/>
    <w:rsid w:val="000B460D"/>
    <w:rsid w:val="000C1969"/>
    <w:rsid w:val="000E246A"/>
    <w:rsid w:val="000E61FC"/>
    <w:rsid w:val="000F104D"/>
    <w:rsid w:val="00116764"/>
    <w:rsid w:val="0011705C"/>
    <w:rsid w:val="00121C88"/>
    <w:rsid w:val="001225E7"/>
    <w:rsid w:val="00125F2F"/>
    <w:rsid w:val="00127695"/>
    <w:rsid w:val="00127D6A"/>
    <w:rsid w:val="001321CF"/>
    <w:rsid w:val="0013583A"/>
    <w:rsid w:val="001377BD"/>
    <w:rsid w:val="0014134A"/>
    <w:rsid w:val="001416D1"/>
    <w:rsid w:val="00171559"/>
    <w:rsid w:val="00174382"/>
    <w:rsid w:val="00180A92"/>
    <w:rsid w:val="00182CA1"/>
    <w:rsid w:val="00187903"/>
    <w:rsid w:val="00197BC2"/>
    <w:rsid w:val="001A2B27"/>
    <w:rsid w:val="001B71B1"/>
    <w:rsid w:val="001C74EB"/>
    <w:rsid w:val="001D09BF"/>
    <w:rsid w:val="001D1097"/>
    <w:rsid w:val="001D6D50"/>
    <w:rsid w:val="001E2D7D"/>
    <w:rsid w:val="001E7071"/>
    <w:rsid w:val="001F0275"/>
    <w:rsid w:val="001F38C4"/>
    <w:rsid w:val="002006E6"/>
    <w:rsid w:val="0020390B"/>
    <w:rsid w:val="00204A10"/>
    <w:rsid w:val="00211009"/>
    <w:rsid w:val="00226A27"/>
    <w:rsid w:val="00231928"/>
    <w:rsid w:val="002360A7"/>
    <w:rsid w:val="00240D8C"/>
    <w:rsid w:val="00241967"/>
    <w:rsid w:val="002479D6"/>
    <w:rsid w:val="002653B9"/>
    <w:rsid w:val="00265AD1"/>
    <w:rsid w:val="0027095A"/>
    <w:rsid w:val="0027329E"/>
    <w:rsid w:val="002742BF"/>
    <w:rsid w:val="0027612B"/>
    <w:rsid w:val="002762F1"/>
    <w:rsid w:val="00284DEC"/>
    <w:rsid w:val="00295707"/>
    <w:rsid w:val="00297CFC"/>
    <w:rsid w:val="002A058B"/>
    <w:rsid w:val="002A19AD"/>
    <w:rsid w:val="002B3A17"/>
    <w:rsid w:val="002B54F6"/>
    <w:rsid w:val="002B6BCC"/>
    <w:rsid w:val="002C210D"/>
    <w:rsid w:val="002C3AC4"/>
    <w:rsid w:val="002C408E"/>
    <w:rsid w:val="002D0DD2"/>
    <w:rsid w:val="002D6326"/>
    <w:rsid w:val="002D77AA"/>
    <w:rsid w:val="002E0D3A"/>
    <w:rsid w:val="002F68D4"/>
    <w:rsid w:val="003025DF"/>
    <w:rsid w:val="0030535E"/>
    <w:rsid w:val="00306012"/>
    <w:rsid w:val="00315342"/>
    <w:rsid w:val="00317A23"/>
    <w:rsid w:val="003372BE"/>
    <w:rsid w:val="003379CE"/>
    <w:rsid w:val="00344582"/>
    <w:rsid w:val="00351E46"/>
    <w:rsid w:val="00380076"/>
    <w:rsid w:val="0038339F"/>
    <w:rsid w:val="00386011"/>
    <w:rsid w:val="00387082"/>
    <w:rsid w:val="00390E54"/>
    <w:rsid w:val="003A18C8"/>
    <w:rsid w:val="003A2C1C"/>
    <w:rsid w:val="003A36B8"/>
    <w:rsid w:val="003A396B"/>
    <w:rsid w:val="003B4122"/>
    <w:rsid w:val="003C11E5"/>
    <w:rsid w:val="003C3D0E"/>
    <w:rsid w:val="003C6218"/>
    <w:rsid w:val="003D0AC2"/>
    <w:rsid w:val="003D622D"/>
    <w:rsid w:val="003E0DFC"/>
    <w:rsid w:val="003E0E55"/>
    <w:rsid w:val="003E2A00"/>
    <w:rsid w:val="003E7840"/>
    <w:rsid w:val="003F403C"/>
    <w:rsid w:val="003F6C3A"/>
    <w:rsid w:val="00404F14"/>
    <w:rsid w:val="004136B2"/>
    <w:rsid w:val="00430D06"/>
    <w:rsid w:val="004333DE"/>
    <w:rsid w:val="00433D9C"/>
    <w:rsid w:val="00442E33"/>
    <w:rsid w:val="00450E9F"/>
    <w:rsid w:val="00465529"/>
    <w:rsid w:val="0047346F"/>
    <w:rsid w:val="00487128"/>
    <w:rsid w:val="00487B44"/>
    <w:rsid w:val="00495130"/>
    <w:rsid w:val="0049627E"/>
    <w:rsid w:val="004A7E6E"/>
    <w:rsid w:val="004C36C8"/>
    <w:rsid w:val="004C4831"/>
    <w:rsid w:val="004D5521"/>
    <w:rsid w:val="004D6836"/>
    <w:rsid w:val="004E0F69"/>
    <w:rsid w:val="004E4EF8"/>
    <w:rsid w:val="005005E0"/>
    <w:rsid w:val="00500CC5"/>
    <w:rsid w:val="005018D6"/>
    <w:rsid w:val="00503A97"/>
    <w:rsid w:val="0050508E"/>
    <w:rsid w:val="005058F0"/>
    <w:rsid w:val="00515B20"/>
    <w:rsid w:val="0052257C"/>
    <w:rsid w:val="0052517A"/>
    <w:rsid w:val="0052541A"/>
    <w:rsid w:val="0053155E"/>
    <w:rsid w:val="00535AFB"/>
    <w:rsid w:val="00536932"/>
    <w:rsid w:val="00547A4A"/>
    <w:rsid w:val="005551B1"/>
    <w:rsid w:val="005653C1"/>
    <w:rsid w:val="00567889"/>
    <w:rsid w:val="005803F4"/>
    <w:rsid w:val="00590A92"/>
    <w:rsid w:val="00591D86"/>
    <w:rsid w:val="00596AB7"/>
    <w:rsid w:val="005A4F91"/>
    <w:rsid w:val="005D0BA9"/>
    <w:rsid w:val="005D6879"/>
    <w:rsid w:val="005E01DE"/>
    <w:rsid w:val="005E516C"/>
    <w:rsid w:val="005F0BB2"/>
    <w:rsid w:val="005F5EA8"/>
    <w:rsid w:val="006041C3"/>
    <w:rsid w:val="00606D02"/>
    <w:rsid w:val="00613E55"/>
    <w:rsid w:val="00615DF6"/>
    <w:rsid w:val="00630C42"/>
    <w:rsid w:val="00630CDB"/>
    <w:rsid w:val="00634848"/>
    <w:rsid w:val="00657026"/>
    <w:rsid w:val="00663219"/>
    <w:rsid w:val="00670E9A"/>
    <w:rsid w:val="006756F4"/>
    <w:rsid w:val="006817AE"/>
    <w:rsid w:val="00682E83"/>
    <w:rsid w:val="006859B5"/>
    <w:rsid w:val="006875F9"/>
    <w:rsid w:val="006A0C58"/>
    <w:rsid w:val="006A0E0A"/>
    <w:rsid w:val="006A4E7B"/>
    <w:rsid w:val="006B10B5"/>
    <w:rsid w:val="006B7184"/>
    <w:rsid w:val="006B7FF8"/>
    <w:rsid w:val="006D4A8E"/>
    <w:rsid w:val="006D4C72"/>
    <w:rsid w:val="006D6B59"/>
    <w:rsid w:val="006E07A9"/>
    <w:rsid w:val="006F0DEA"/>
    <w:rsid w:val="00701E3D"/>
    <w:rsid w:val="00705156"/>
    <w:rsid w:val="007071F6"/>
    <w:rsid w:val="00720C71"/>
    <w:rsid w:val="00721F0C"/>
    <w:rsid w:val="00722664"/>
    <w:rsid w:val="00723508"/>
    <w:rsid w:val="00725386"/>
    <w:rsid w:val="0073367B"/>
    <w:rsid w:val="00733F6C"/>
    <w:rsid w:val="00735377"/>
    <w:rsid w:val="00762948"/>
    <w:rsid w:val="00763948"/>
    <w:rsid w:val="00763ADC"/>
    <w:rsid w:val="00765686"/>
    <w:rsid w:val="00776A21"/>
    <w:rsid w:val="0078592E"/>
    <w:rsid w:val="007868A6"/>
    <w:rsid w:val="007917CF"/>
    <w:rsid w:val="00793286"/>
    <w:rsid w:val="007A28E6"/>
    <w:rsid w:val="007C009D"/>
    <w:rsid w:val="007C16BD"/>
    <w:rsid w:val="007C2095"/>
    <w:rsid w:val="007C71BD"/>
    <w:rsid w:val="007D18C8"/>
    <w:rsid w:val="007E43E4"/>
    <w:rsid w:val="007F31AC"/>
    <w:rsid w:val="007F5D9C"/>
    <w:rsid w:val="00800BBA"/>
    <w:rsid w:val="00801343"/>
    <w:rsid w:val="008029C7"/>
    <w:rsid w:val="00812A6F"/>
    <w:rsid w:val="008135C3"/>
    <w:rsid w:val="008212BF"/>
    <w:rsid w:val="008214B9"/>
    <w:rsid w:val="00841A91"/>
    <w:rsid w:val="00842930"/>
    <w:rsid w:val="00845FAA"/>
    <w:rsid w:val="00860CBD"/>
    <w:rsid w:val="008725F7"/>
    <w:rsid w:val="0088681E"/>
    <w:rsid w:val="00890741"/>
    <w:rsid w:val="008B0C57"/>
    <w:rsid w:val="008B6BCA"/>
    <w:rsid w:val="008D1416"/>
    <w:rsid w:val="008D7C11"/>
    <w:rsid w:val="008E023B"/>
    <w:rsid w:val="008E1D7F"/>
    <w:rsid w:val="008E2D2D"/>
    <w:rsid w:val="008F0D4F"/>
    <w:rsid w:val="008F5F85"/>
    <w:rsid w:val="009128DA"/>
    <w:rsid w:val="0092051D"/>
    <w:rsid w:val="00921838"/>
    <w:rsid w:val="00924D92"/>
    <w:rsid w:val="009267B0"/>
    <w:rsid w:val="009334AB"/>
    <w:rsid w:val="009371D1"/>
    <w:rsid w:val="0094298A"/>
    <w:rsid w:val="00944FFE"/>
    <w:rsid w:val="00965344"/>
    <w:rsid w:val="00967021"/>
    <w:rsid w:val="00972885"/>
    <w:rsid w:val="00973509"/>
    <w:rsid w:val="0097488B"/>
    <w:rsid w:val="00980A28"/>
    <w:rsid w:val="00995B8B"/>
    <w:rsid w:val="009A15B8"/>
    <w:rsid w:val="009A49E4"/>
    <w:rsid w:val="009B4D29"/>
    <w:rsid w:val="009D2C7C"/>
    <w:rsid w:val="009E6761"/>
    <w:rsid w:val="009F0F81"/>
    <w:rsid w:val="009F3FE0"/>
    <w:rsid w:val="00A17DA3"/>
    <w:rsid w:val="00A2071E"/>
    <w:rsid w:val="00A229CD"/>
    <w:rsid w:val="00A34B36"/>
    <w:rsid w:val="00A34D0A"/>
    <w:rsid w:val="00A41233"/>
    <w:rsid w:val="00A43FEB"/>
    <w:rsid w:val="00A5084A"/>
    <w:rsid w:val="00A50C14"/>
    <w:rsid w:val="00A51903"/>
    <w:rsid w:val="00A559E4"/>
    <w:rsid w:val="00A562D2"/>
    <w:rsid w:val="00A93975"/>
    <w:rsid w:val="00A93EFC"/>
    <w:rsid w:val="00A95DCD"/>
    <w:rsid w:val="00AB77E7"/>
    <w:rsid w:val="00AC4DD4"/>
    <w:rsid w:val="00AE065A"/>
    <w:rsid w:val="00AE62E5"/>
    <w:rsid w:val="00B0211B"/>
    <w:rsid w:val="00B0228A"/>
    <w:rsid w:val="00B11C15"/>
    <w:rsid w:val="00B21C17"/>
    <w:rsid w:val="00B2512C"/>
    <w:rsid w:val="00B26DD3"/>
    <w:rsid w:val="00B31562"/>
    <w:rsid w:val="00B34180"/>
    <w:rsid w:val="00B43AE2"/>
    <w:rsid w:val="00B43E6D"/>
    <w:rsid w:val="00B448B6"/>
    <w:rsid w:val="00B47612"/>
    <w:rsid w:val="00B5192D"/>
    <w:rsid w:val="00B579CF"/>
    <w:rsid w:val="00B61820"/>
    <w:rsid w:val="00B63637"/>
    <w:rsid w:val="00B727D5"/>
    <w:rsid w:val="00B7282E"/>
    <w:rsid w:val="00B83F96"/>
    <w:rsid w:val="00B900D2"/>
    <w:rsid w:val="00BA2CE9"/>
    <w:rsid w:val="00BA38D5"/>
    <w:rsid w:val="00BA4D0A"/>
    <w:rsid w:val="00BB45C1"/>
    <w:rsid w:val="00BC3768"/>
    <w:rsid w:val="00BC4BE6"/>
    <w:rsid w:val="00BD67C2"/>
    <w:rsid w:val="00BE243B"/>
    <w:rsid w:val="00BE5012"/>
    <w:rsid w:val="00BE7EDE"/>
    <w:rsid w:val="00BF6346"/>
    <w:rsid w:val="00C10DC2"/>
    <w:rsid w:val="00C16757"/>
    <w:rsid w:val="00C201FC"/>
    <w:rsid w:val="00C32473"/>
    <w:rsid w:val="00C438F0"/>
    <w:rsid w:val="00C44F53"/>
    <w:rsid w:val="00C65FA1"/>
    <w:rsid w:val="00C7022D"/>
    <w:rsid w:val="00C80578"/>
    <w:rsid w:val="00C82E85"/>
    <w:rsid w:val="00C84E4C"/>
    <w:rsid w:val="00C87073"/>
    <w:rsid w:val="00CC1C8E"/>
    <w:rsid w:val="00CD1FEA"/>
    <w:rsid w:val="00CD26BE"/>
    <w:rsid w:val="00CD2D06"/>
    <w:rsid w:val="00CE6B4F"/>
    <w:rsid w:val="00CF40F1"/>
    <w:rsid w:val="00CF5B47"/>
    <w:rsid w:val="00D06A6B"/>
    <w:rsid w:val="00D1612E"/>
    <w:rsid w:val="00D16DBE"/>
    <w:rsid w:val="00D241E3"/>
    <w:rsid w:val="00D303F9"/>
    <w:rsid w:val="00D32D2C"/>
    <w:rsid w:val="00D5563C"/>
    <w:rsid w:val="00D57DDD"/>
    <w:rsid w:val="00D57F98"/>
    <w:rsid w:val="00D63E74"/>
    <w:rsid w:val="00D6607C"/>
    <w:rsid w:val="00D6657B"/>
    <w:rsid w:val="00D72000"/>
    <w:rsid w:val="00D725B1"/>
    <w:rsid w:val="00D8159D"/>
    <w:rsid w:val="00D94A47"/>
    <w:rsid w:val="00D953B5"/>
    <w:rsid w:val="00DC329C"/>
    <w:rsid w:val="00DC7716"/>
    <w:rsid w:val="00DD5768"/>
    <w:rsid w:val="00DD75B3"/>
    <w:rsid w:val="00DE7E1A"/>
    <w:rsid w:val="00DF0B89"/>
    <w:rsid w:val="00E0094F"/>
    <w:rsid w:val="00E03503"/>
    <w:rsid w:val="00E13382"/>
    <w:rsid w:val="00E148CE"/>
    <w:rsid w:val="00E35246"/>
    <w:rsid w:val="00E42F0C"/>
    <w:rsid w:val="00E4733B"/>
    <w:rsid w:val="00E50985"/>
    <w:rsid w:val="00E51F60"/>
    <w:rsid w:val="00E55E33"/>
    <w:rsid w:val="00E64D95"/>
    <w:rsid w:val="00E72165"/>
    <w:rsid w:val="00E74A3C"/>
    <w:rsid w:val="00E779A6"/>
    <w:rsid w:val="00E77C68"/>
    <w:rsid w:val="00E90ED4"/>
    <w:rsid w:val="00EC1529"/>
    <w:rsid w:val="00EC1D7D"/>
    <w:rsid w:val="00EE17EB"/>
    <w:rsid w:val="00EE4E24"/>
    <w:rsid w:val="00F045DA"/>
    <w:rsid w:val="00F05F92"/>
    <w:rsid w:val="00F11C6A"/>
    <w:rsid w:val="00F25FE5"/>
    <w:rsid w:val="00F32E42"/>
    <w:rsid w:val="00F46882"/>
    <w:rsid w:val="00F518B7"/>
    <w:rsid w:val="00F52A0B"/>
    <w:rsid w:val="00F54FEC"/>
    <w:rsid w:val="00F7016E"/>
    <w:rsid w:val="00F70F56"/>
    <w:rsid w:val="00F7606D"/>
    <w:rsid w:val="00FA0324"/>
    <w:rsid w:val="00FA43B9"/>
    <w:rsid w:val="00FA5E5B"/>
    <w:rsid w:val="00FB60F3"/>
    <w:rsid w:val="00FB66E1"/>
    <w:rsid w:val="00FB7689"/>
    <w:rsid w:val="00FB7FE2"/>
    <w:rsid w:val="00FC01F6"/>
    <w:rsid w:val="00FD192D"/>
    <w:rsid w:val="00FD704A"/>
    <w:rsid w:val="00FE1B36"/>
    <w:rsid w:val="00FE57E2"/>
    <w:rsid w:val="00FE7B48"/>
    <w:rsid w:val="00FF1E74"/>
    <w:rsid w:val="00FF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24AB4"/>
  <w15:docId w15:val="{05F96E7E-60E5-49B7-8326-58B733B51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17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16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6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6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2"/>
    <w:qFormat/>
    <w:rsid w:val="00E42F0C"/>
    <w:pPr>
      <w:spacing w:after="220" w:line="240" w:lineRule="auto"/>
      <w:jc w:val="both"/>
    </w:pPr>
    <w:rPr>
      <w:kern w:val="12"/>
      <w14:ligatures w14:val="standard"/>
    </w:rPr>
  </w:style>
  <w:style w:type="paragraph" w:styleId="Nadpis1">
    <w:name w:val="heading 1"/>
    <w:basedOn w:val="Normln"/>
    <w:next w:val="Normln"/>
    <w:link w:val="Nadpis1Char"/>
    <w:uiPriority w:val="9"/>
    <w:qFormat/>
    <w:rsid w:val="001C74EB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1C74EB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1C74EB"/>
    <w:pPr>
      <w:keepNext/>
      <w:keepLines/>
      <w:spacing w:before="22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303F9"/>
    <w:pPr>
      <w:tabs>
        <w:tab w:val="center" w:pos="4536"/>
        <w:tab w:val="right" w:pos="9072"/>
      </w:tabs>
      <w:spacing w:after="0"/>
      <w:contextualSpacing/>
      <w:jc w:val="right"/>
    </w:pPr>
    <w:rPr>
      <w:b/>
      <w:sz w:val="24"/>
    </w:rPr>
  </w:style>
  <w:style w:type="character" w:customStyle="1" w:styleId="ZhlavChar">
    <w:name w:val="Záhlaví Char"/>
    <w:basedOn w:val="Standardnpsmoodstavce"/>
    <w:link w:val="Zhlav"/>
    <w:uiPriority w:val="99"/>
    <w:rsid w:val="00D303F9"/>
    <w:rPr>
      <w:b/>
      <w:sz w:val="24"/>
    </w:rPr>
  </w:style>
  <w:style w:type="paragraph" w:styleId="Zpat">
    <w:name w:val="footer"/>
    <w:basedOn w:val="Normln"/>
    <w:link w:val="ZpatChar"/>
    <w:uiPriority w:val="99"/>
    <w:unhideWhenUsed/>
    <w:rsid w:val="00D303F9"/>
    <w:pPr>
      <w:tabs>
        <w:tab w:val="center" w:pos="4536"/>
        <w:tab w:val="right" w:pos="9072"/>
      </w:tabs>
      <w:spacing w:after="0"/>
      <w:contextualSpacing/>
      <w:jc w:val="left"/>
    </w:pPr>
    <w:rPr>
      <w:b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D303F9"/>
    <w:rPr>
      <w:b/>
      <w:sz w:val="16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1C74EB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C74EB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131313" w:themeColor="text2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E42F0C"/>
    <w:pPr>
      <w:spacing w:before="220"/>
      <w:contextualSpacing/>
    </w:pPr>
    <w:rPr>
      <w:rFonts w:asciiTheme="majorHAnsi" w:eastAsiaTheme="majorEastAsia" w:hAnsiTheme="majorHAnsi" w:cstheme="majorBidi"/>
      <w:b/>
      <w:sz w:val="38"/>
      <w:szCs w:val="52"/>
    </w:rPr>
  </w:style>
  <w:style w:type="character" w:customStyle="1" w:styleId="NzevChar">
    <w:name w:val="Název Char"/>
    <w:basedOn w:val="Standardnpsmoodstavce"/>
    <w:link w:val="Nzev"/>
    <w:rsid w:val="00E42F0C"/>
    <w:rPr>
      <w:rFonts w:asciiTheme="majorHAnsi" w:eastAsiaTheme="majorEastAsia" w:hAnsiTheme="majorHAnsi" w:cstheme="majorBidi"/>
      <w:b/>
      <w:kern w:val="12"/>
      <w:sz w:val="38"/>
      <w:szCs w:val="52"/>
      <w14:ligatures w14:val="standard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"/>
    <w:qFormat/>
    <w:rsid w:val="001C74EB"/>
    <w:pPr>
      <w:numPr>
        <w:ilvl w:val="1"/>
      </w:numPr>
      <w:spacing w:before="220"/>
      <w:contextualSpacing/>
    </w:pPr>
    <w:rPr>
      <w:rFonts w:asciiTheme="majorHAnsi" w:eastAsiaTheme="majorEastAsia" w:hAnsiTheme="majorHAnsi" w:cstheme="majorBidi"/>
      <w:b/>
      <w:iCs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"/>
    <w:rsid w:val="00E42F0C"/>
    <w:rPr>
      <w:rFonts w:asciiTheme="majorHAnsi" w:eastAsiaTheme="majorEastAsia" w:hAnsiTheme="majorHAnsi" w:cstheme="majorBidi"/>
      <w:b/>
      <w:iCs/>
      <w:kern w:val="12"/>
      <w:sz w:val="28"/>
      <w:szCs w:val="24"/>
      <w14:ligatures w14:val="standard"/>
    </w:rPr>
  </w:style>
  <w:style w:type="character" w:styleId="Zdraznnintenzivn">
    <w:name w:val="Intense Emphasis"/>
    <w:basedOn w:val="Standardnpsmoodstavce"/>
    <w:uiPriority w:val="6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9F3FE0"/>
    <w:rPr>
      <w:color w:val="000000" w:themeColor="hyperlink"/>
      <w:u w:val="none"/>
    </w:rPr>
  </w:style>
  <w:style w:type="character" w:customStyle="1" w:styleId="Nadpis3Char">
    <w:name w:val="Nadpis 3 Char"/>
    <w:basedOn w:val="Standardnpsmoodstavce"/>
    <w:link w:val="Nadpis3"/>
    <w:uiPriority w:val="9"/>
    <w:rsid w:val="001C74EB"/>
    <w:rPr>
      <w:rFonts w:asciiTheme="majorHAnsi" w:eastAsiaTheme="majorEastAsia" w:hAnsiTheme="majorHAnsi" w:cstheme="majorBidi"/>
      <w:b/>
      <w:bCs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Zmnka2">
    <w:name w:val="Zmínka2"/>
    <w:basedOn w:val="Standardnpsmoodstavce"/>
    <w:uiPriority w:val="99"/>
    <w:semiHidden/>
    <w:unhideWhenUsed/>
    <w:rsid w:val="00763948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32473"/>
    <w:rPr>
      <w:color w:val="808080"/>
      <w:shd w:val="clear" w:color="auto" w:fill="E6E6E6"/>
    </w:rPr>
  </w:style>
  <w:style w:type="character" w:styleId="Siln">
    <w:name w:val="Strong"/>
    <w:basedOn w:val="Standardnpsmoodstavce"/>
    <w:uiPriority w:val="5"/>
    <w:qFormat/>
    <w:rsid w:val="00630C42"/>
    <w:rPr>
      <w:b/>
      <w:bCs/>
    </w:rPr>
  </w:style>
  <w:style w:type="paragraph" w:styleId="Bezmezer">
    <w:name w:val="No Spacing"/>
    <w:uiPriority w:val="3"/>
    <w:qFormat/>
    <w:rsid w:val="007071F6"/>
    <w:pPr>
      <w:spacing w:after="0" w:line="240" w:lineRule="auto"/>
      <w:contextualSpacing/>
    </w:pPr>
  </w:style>
  <w:style w:type="paragraph" w:styleId="Adresanaoblku">
    <w:name w:val="envelope address"/>
    <w:aliases w:val="Adresa"/>
    <w:basedOn w:val="Normln"/>
    <w:uiPriority w:val="14"/>
    <w:rsid w:val="001D6D50"/>
    <w:pPr>
      <w:spacing w:after="480"/>
      <w:contextualSpacing/>
      <w:jc w:val="left"/>
    </w:pPr>
    <w:rPr>
      <w:rFonts w:eastAsiaTheme="majorEastAsia" w:cstheme="majorBidi"/>
      <w:szCs w:val="24"/>
    </w:rPr>
  </w:style>
  <w:style w:type="paragraph" w:styleId="Osloven">
    <w:name w:val="Salutation"/>
    <w:basedOn w:val="Normln"/>
    <w:next w:val="Normln"/>
    <w:link w:val="OslovenChar"/>
    <w:uiPriority w:val="16"/>
    <w:rsid w:val="007071F6"/>
    <w:pPr>
      <w:spacing w:before="220"/>
      <w:contextualSpacing/>
    </w:pPr>
  </w:style>
  <w:style w:type="character" w:customStyle="1" w:styleId="OslovenChar">
    <w:name w:val="Oslovení Char"/>
    <w:basedOn w:val="Standardnpsmoodstavce"/>
    <w:link w:val="Osloven"/>
    <w:uiPriority w:val="16"/>
    <w:rsid w:val="007071F6"/>
  </w:style>
  <w:style w:type="paragraph" w:styleId="Podpis">
    <w:name w:val="Signature"/>
    <w:basedOn w:val="Normln"/>
    <w:next w:val="Bezmezer"/>
    <w:link w:val="PodpisChar"/>
    <w:uiPriority w:val="17"/>
    <w:rsid w:val="00765686"/>
    <w:pPr>
      <w:spacing w:after="0"/>
      <w:contextualSpacing/>
    </w:pPr>
    <w:rPr>
      <w:b/>
    </w:rPr>
  </w:style>
  <w:style w:type="character" w:customStyle="1" w:styleId="PodpisChar">
    <w:name w:val="Podpis Char"/>
    <w:basedOn w:val="Standardnpsmoodstavce"/>
    <w:link w:val="Podpis"/>
    <w:uiPriority w:val="17"/>
    <w:rsid w:val="00404F14"/>
    <w:rPr>
      <w:b/>
      <w:sz w:val="20"/>
    </w:rPr>
  </w:style>
  <w:style w:type="paragraph" w:styleId="Datum">
    <w:name w:val="Date"/>
    <w:basedOn w:val="Normln"/>
    <w:next w:val="Normln"/>
    <w:link w:val="DatumChar"/>
    <w:uiPriority w:val="15"/>
    <w:rsid w:val="001C74EB"/>
    <w:pPr>
      <w:contextualSpacing/>
      <w:jc w:val="right"/>
    </w:pPr>
  </w:style>
  <w:style w:type="character" w:customStyle="1" w:styleId="DatumChar">
    <w:name w:val="Datum Char"/>
    <w:basedOn w:val="Standardnpsmoodstavce"/>
    <w:link w:val="Datum"/>
    <w:uiPriority w:val="15"/>
    <w:rsid w:val="001C74EB"/>
  </w:style>
  <w:style w:type="paragraph" w:customStyle="1" w:styleId="Pozdrav">
    <w:name w:val="Pozdrav"/>
    <w:basedOn w:val="Normln"/>
    <w:next w:val="Normln"/>
    <w:link w:val="PozdravChar"/>
    <w:uiPriority w:val="17"/>
    <w:rsid w:val="00765686"/>
    <w:pPr>
      <w:spacing w:before="240" w:after="960"/>
      <w:contextualSpacing/>
    </w:pPr>
  </w:style>
  <w:style w:type="character" w:customStyle="1" w:styleId="PozdravChar">
    <w:name w:val="Pozdrav Char"/>
    <w:basedOn w:val="Standardnpsmoodstavce"/>
    <w:link w:val="Pozdrav"/>
    <w:uiPriority w:val="17"/>
    <w:rsid w:val="00404F14"/>
    <w:rPr>
      <w:sz w:val="20"/>
    </w:rPr>
  </w:style>
  <w:style w:type="paragraph" w:customStyle="1" w:styleId="Plohy">
    <w:name w:val="Přílohy"/>
    <w:basedOn w:val="Normln"/>
    <w:next w:val="Bezmezer"/>
    <w:link w:val="PlohyChar"/>
    <w:uiPriority w:val="18"/>
    <w:rsid w:val="00B448B6"/>
    <w:pPr>
      <w:spacing w:before="960" w:after="0"/>
      <w:contextualSpacing/>
    </w:pPr>
    <w:rPr>
      <w:b/>
      <w:bCs/>
    </w:rPr>
  </w:style>
  <w:style w:type="paragraph" w:customStyle="1" w:styleId="Navdom">
    <w:name w:val="Na vědomí"/>
    <w:basedOn w:val="Normln"/>
    <w:next w:val="Bezmezer"/>
    <w:link w:val="NavdomChar"/>
    <w:uiPriority w:val="19"/>
    <w:rsid w:val="00B448B6"/>
    <w:pPr>
      <w:spacing w:before="240" w:after="0"/>
      <w:contextualSpacing/>
    </w:pPr>
    <w:rPr>
      <w:b/>
      <w:bCs/>
    </w:rPr>
  </w:style>
  <w:style w:type="character" w:customStyle="1" w:styleId="PlohyChar">
    <w:name w:val="Přílohy Char"/>
    <w:basedOn w:val="Standardnpsmoodstavce"/>
    <w:link w:val="Plohy"/>
    <w:uiPriority w:val="18"/>
    <w:rsid w:val="00B448B6"/>
    <w:rPr>
      <w:b/>
      <w:bCs/>
      <w:sz w:val="20"/>
    </w:rPr>
  </w:style>
  <w:style w:type="character" w:customStyle="1" w:styleId="NavdomChar">
    <w:name w:val="Na vědomí Char"/>
    <w:basedOn w:val="Standardnpsmoodstavce"/>
    <w:link w:val="Navdom"/>
    <w:uiPriority w:val="19"/>
    <w:rsid w:val="00B448B6"/>
    <w:rPr>
      <w:b/>
      <w:bCs/>
      <w:sz w:val="20"/>
    </w:rPr>
  </w:style>
  <w:style w:type="paragraph" w:styleId="Seznamsodrkami">
    <w:name w:val="List Bullet"/>
    <w:basedOn w:val="Normln"/>
    <w:uiPriority w:val="5"/>
    <w:qFormat/>
    <w:rsid w:val="001C74EB"/>
    <w:pPr>
      <w:numPr>
        <w:numId w:val="12"/>
      </w:num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svg"/><Relationship Id="rId2" Type="http://schemas.openxmlformats.org/officeDocument/2006/relationships/image" Target="media/image1.png"/><Relationship Id="rId1" Type="http://schemas.openxmlformats.org/officeDocument/2006/relationships/hyperlink" Target="http://www.mesto-ustek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uchova\Desktop\P&#205;SMO,%20&#352;ABLONY%20a%20manu&#225;l%20pro%20M&#218;\6_3_A4_&#250;&#345;edn&#237;_dopis_ustek%202.dotx" TargetMode="External"/></Relationships>
</file>

<file path=word/theme/theme1.xml><?xml version="1.0" encoding="utf-8"?>
<a:theme xmlns:a="http://schemas.openxmlformats.org/drawingml/2006/main" name="Motiv Office">
  <a:themeElements>
    <a:clrScheme name="Úštěk">
      <a:dk1>
        <a:srgbClr val="000000"/>
      </a:dk1>
      <a:lt1>
        <a:sysClr val="window" lastClr="FFFFFF"/>
      </a:lt1>
      <a:dk2>
        <a:srgbClr val="131313"/>
      </a:dk2>
      <a:lt2>
        <a:srgbClr val="EAEAEA"/>
      </a:lt2>
      <a:accent1>
        <a:srgbClr val="1D0F44"/>
      </a:accent1>
      <a:accent2>
        <a:srgbClr val="BCE4FA"/>
      </a:accent2>
      <a:accent3>
        <a:srgbClr val="FFF48C"/>
      </a:accent3>
      <a:accent4>
        <a:srgbClr val="4A4A49"/>
      </a:accent4>
      <a:accent5>
        <a:srgbClr val="131313"/>
      </a:accent5>
      <a:accent6>
        <a:srgbClr val="EFB5D2"/>
      </a:accent6>
      <a:hlink>
        <a:srgbClr val="000000"/>
      </a:hlink>
      <a:folHlink>
        <a:srgbClr val="000000"/>
      </a:folHlink>
    </a:clrScheme>
    <a:fontScheme name="Struna Úštěk - Struna Úštěk">
      <a:majorFont>
        <a:latin typeface="Struna Ustek"/>
        <a:ea typeface=""/>
        <a:cs typeface=""/>
      </a:majorFont>
      <a:minorFont>
        <a:latin typeface="Struna Ustek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6_3_A4_úřední_dopis_ustek 2</Template>
  <TotalTime>64</TotalTime>
  <Pages>2</Pages>
  <Words>304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Buchová</dc:creator>
  <cp:lastModifiedBy>Jana Buchová</cp:lastModifiedBy>
  <cp:revision>42</cp:revision>
  <cp:lastPrinted>2025-08-04T06:10:00Z</cp:lastPrinted>
  <dcterms:created xsi:type="dcterms:W3CDTF">2021-03-16T12:51:00Z</dcterms:created>
  <dcterms:modified xsi:type="dcterms:W3CDTF">2026-02-16T15:17:00Z</dcterms:modified>
</cp:coreProperties>
</file>