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FB9DD" w14:textId="77777777" w:rsidR="001313A1" w:rsidRPr="00801D8D" w:rsidRDefault="001313A1" w:rsidP="009813FE">
      <w:pPr>
        <w:ind w:left="-142"/>
        <w:rPr>
          <w:rFonts w:ascii="Arial" w:hAnsi="Arial"/>
          <w:b/>
          <w:sz w:val="22"/>
          <w:szCs w:val="22"/>
        </w:rPr>
      </w:pPr>
    </w:p>
    <w:p w14:paraId="768A2148" w14:textId="77777777" w:rsidR="001313A1" w:rsidRPr="00E06701" w:rsidRDefault="001313A1" w:rsidP="007740E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EEAF6"/>
        <w:jc w:val="center"/>
        <w:rPr>
          <w:rFonts w:ascii="Arial Black" w:hAnsi="Arial Black"/>
          <w:b/>
          <w:sz w:val="40"/>
        </w:rPr>
      </w:pPr>
      <w:r w:rsidRPr="00E06701">
        <w:rPr>
          <w:rFonts w:ascii="Arial Black" w:hAnsi="Arial Black"/>
          <w:b/>
          <w:sz w:val="40"/>
        </w:rPr>
        <w:t>KRYCÍ LIST NABÍDKY</w:t>
      </w:r>
    </w:p>
    <w:p w14:paraId="2C2BCABB" w14:textId="77777777" w:rsidR="00F872DD" w:rsidRDefault="001313A1" w:rsidP="00F872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AEEF3"/>
        <w:spacing w:after="120"/>
        <w:jc w:val="center"/>
        <w:rPr>
          <w:rFonts w:ascii="Arial" w:hAnsi="Arial"/>
          <w:sz w:val="24"/>
          <w:szCs w:val="24"/>
        </w:rPr>
      </w:pPr>
      <w:r w:rsidRPr="00AA2017">
        <w:rPr>
          <w:rFonts w:ascii="Arial" w:hAnsi="Arial"/>
          <w:sz w:val="24"/>
          <w:szCs w:val="24"/>
        </w:rPr>
        <w:t>pro veřejnou zakázku</w:t>
      </w:r>
    </w:p>
    <w:p w14:paraId="270D4047" w14:textId="631CFCDE" w:rsidR="00F872DD" w:rsidRPr="00F5381A" w:rsidRDefault="00F5381A" w:rsidP="00F872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AEEF3"/>
        <w:spacing w:after="120"/>
        <w:jc w:val="center"/>
        <w:rPr>
          <w:rFonts w:ascii="Arial" w:hAnsi="Arial"/>
          <w:spacing w:val="46"/>
          <w:sz w:val="24"/>
          <w:szCs w:val="24"/>
        </w:rPr>
      </w:pPr>
      <w:r w:rsidRPr="00F5381A">
        <w:rPr>
          <w:rFonts w:ascii="Arial Black" w:hAnsi="Arial Black"/>
          <w:b/>
          <w:bCs/>
          <w:spacing w:val="46"/>
          <w:sz w:val="22"/>
          <w:szCs w:val="22"/>
        </w:rPr>
        <w:t>Dopravní terminál Želetava</w:t>
      </w:r>
    </w:p>
    <w:p w14:paraId="42679D30" w14:textId="77777777" w:rsidR="007740ED" w:rsidRDefault="007740ED" w:rsidP="00E06701">
      <w:pPr>
        <w:rPr>
          <w:rFonts w:ascii="Arial" w:hAnsi="Arial"/>
          <w:b/>
          <w:sz w:val="24"/>
          <w:szCs w:val="24"/>
        </w:rPr>
      </w:pPr>
    </w:p>
    <w:p w14:paraId="1C061986" w14:textId="77777777" w:rsidR="00686CFE" w:rsidRPr="00E06701" w:rsidRDefault="00686CFE" w:rsidP="00E06701">
      <w:pPr>
        <w:rPr>
          <w:rFonts w:ascii="Arial" w:hAnsi="Arial"/>
          <w:b/>
          <w:sz w:val="24"/>
          <w:szCs w:val="24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1984"/>
        <w:gridCol w:w="1276"/>
        <w:gridCol w:w="4678"/>
      </w:tblGrid>
      <w:tr w:rsidR="001E5CB5" w14:paraId="17CE51A5" w14:textId="77777777" w:rsidTr="009813FE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DF06A" w14:textId="77777777" w:rsidR="001E5CB5" w:rsidRDefault="001E5CB5" w:rsidP="00E06701">
            <w:pPr>
              <w:jc w:val="center"/>
              <w:rPr>
                <w:rFonts w:ascii="Arial" w:hAnsi="Arial"/>
                <w:b/>
                <w:color w:val="808080"/>
                <w:sz w:val="24"/>
              </w:rPr>
            </w:pPr>
            <w:r>
              <w:rPr>
                <w:rFonts w:ascii="Arial" w:hAnsi="Arial"/>
                <w:b/>
                <w:color w:val="808080"/>
                <w:sz w:val="24"/>
              </w:rPr>
              <w:t>UCHAZEČ</w:t>
            </w:r>
          </w:p>
          <w:p w14:paraId="7ECCD7F6" w14:textId="77777777" w:rsidR="001E5CB5" w:rsidRDefault="001E5CB5" w:rsidP="00E06701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(obchodní firma nebo název)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072F" w14:textId="77777777" w:rsidR="001E5CB5" w:rsidRDefault="001E5CB5" w:rsidP="00E06701"/>
        </w:tc>
      </w:tr>
      <w:tr w:rsidR="001E5CB5" w14:paraId="19BCD7B3" w14:textId="77777777" w:rsidTr="009813FE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EE9ED" w14:textId="77777777" w:rsidR="001E5CB5" w:rsidRDefault="001E5CB5" w:rsidP="00E06701">
            <w:pPr>
              <w:jc w:val="center"/>
              <w:rPr>
                <w:rFonts w:ascii="Arial" w:hAnsi="Arial"/>
                <w:b/>
                <w:color w:val="808080"/>
                <w:sz w:val="24"/>
              </w:rPr>
            </w:pPr>
          </w:p>
          <w:p w14:paraId="7A0111C5" w14:textId="77777777" w:rsidR="001E5CB5" w:rsidRDefault="001E5CB5" w:rsidP="00E06701">
            <w:pPr>
              <w:jc w:val="center"/>
              <w:rPr>
                <w:rFonts w:ascii="Arial" w:hAnsi="Arial"/>
                <w:b/>
                <w:color w:val="808080"/>
                <w:sz w:val="24"/>
              </w:rPr>
            </w:pPr>
            <w:r>
              <w:rPr>
                <w:rFonts w:ascii="Arial" w:hAnsi="Arial"/>
                <w:b/>
                <w:color w:val="808080"/>
                <w:sz w:val="24"/>
              </w:rPr>
              <w:t>Sídlo</w:t>
            </w:r>
          </w:p>
          <w:p w14:paraId="1613A941" w14:textId="77777777" w:rsidR="001E5CB5" w:rsidRDefault="001E5CB5" w:rsidP="00E06701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(celá adresa včetně PSČ)</w:t>
            </w:r>
          </w:p>
          <w:p w14:paraId="0B50F1AB" w14:textId="77777777" w:rsidR="001E5CB5" w:rsidRDefault="001E5CB5" w:rsidP="00E06701">
            <w:pPr>
              <w:rPr>
                <w:rFonts w:ascii="Arial" w:hAnsi="Arial"/>
                <w:b/>
                <w:color w:val="808080"/>
                <w:sz w:val="24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D270" w14:textId="77777777" w:rsidR="001E5CB5" w:rsidRDefault="001E5CB5" w:rsidP="00E06701"/>
        </w:tc>
      </w:tr>
      <w:tr w:rsidR="001E5CB5" w14:paraId="7074B933" w14:textId="77777777" w:rsidTr="009813FE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BACAA" w14:textId="77777777" w:rsidR="001E5CB5" w:rsidRDefault="001E5CB5" w:rsidP="00E06701">
            <w:pPr>
              <w:jc w:val="center"/>
              <w:rPr>
                <w:rFonts w:ascii="Arial" w:hAnsi="Arial"/>
                <w:b/>
                <w:color w:val="808080"/>
                <w:sz w:val="24"/>
              </w:rPr>
            </w:pPr>
            <w:r>
              <w:rPr>
                <w:rFonts w:ascii="Arial" w:hAnsi="Arial"/>
                <w:b/>
                <w:color w:val="808080"/>
                <w:sz w:val="24"/>
              </w:rPr>
              <w:t>Právní forma</w:t>
            </w:r>
          </w:p>
          <w:p w14:paraId="610BF044" w14:textId="77777777" w:rsidR="001E5CB5" w:rsidRDefault="001E5CB5" w:rsidP="00E06701">
            <w:pPr>
              <w:jc w:val="center"/>
              <w:rPr>
                <w:rFonts w:ascii="Arial" w:hAnsi="Arial"/>
                <w:b/>
                <w:color w:val="808080"/>
                <w:sz w:val="24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39F2" w14:textId="77777777" w:rsidR="001E5CB5" w:rsidRDefault="001E5CB5" w:rsidP="00E06701"/>
        </w:tc>
      </w:tr>
      <w:tr w:rsidR="001E5CB5" w14:paraId="5B278E54" w14:textId="77777777" w:rsidTr="009813FE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1D3E3" w14:textId="77777777" w:rsidR="001E5CB5" w:rsidRDefault="001E5CB5" w:rsidP="00E06701">
            <w:pPr>
              <w:jc w:val="center"/>
              <w:rPr>
                <w:rFonts w:ascii="Arial" w:hAnsi="Arial"/>
                <w:b/>
                <w:color w:val="808080"/>
                <w:sz w:val="24"/>
              </w:rPr>
            </w:pPr>
            <w:r>
              <w:rPr>
                <w:rFonts w:ascii="Arial" w:hAnsi="Arial"/>
                <w:b/>
                <w:color w:val="808080"/>
                <w:sz w:val="24"/>
              </w:rPr>
              <w:t>Identifikační číslo</w:t>
            </w:r>
          </w:p>
          <w:p w14:paraId="005A76C6" w14:textId="77777777" w:rsidR="001E5CB5" w:rsidRDefault="001E5CB5" w:rsidP="00E06701">
            <w:pPr>
              <w:jc w:val="center"/>
              <w:rPr>
                <w:rFonts w:ascii="Arial" w:hAnsi="Arial"/>
                <w:b/>
                <w:color w:val="808080"/>
                <w:sz w:val="24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2C19" w14:textId="77777777" w:rsidR="001E5CB5" w:rsidRDefault="001E5CB5" w:rsidP="00E06701"/>
        </w:tc>
      </w:tr>
      <w:tr w:rsidR="001E5CB5" w14:paraId="6B635D5F" w14:textId="77777777" w:rsidTr="009813FE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C0D2D" w14:textId="77777777" w:rsidR="001E5CB5" w:rsidRDefault="001E5CB5" w:rsidP="00E06701">
            <w:pPr>
              <w:jc w:val="center"/>
              <w:rPr>
                <w:rFonts w:ascii="Arial" w:hAnsi="Arial"/>
                <w:b/>
                <w:color w:val="808080"/>
                <w:sz w:val="24"/>
              </w:rPr>
            </w:pPr>
            <w:r>
              <w:rPr>
                <w:rFonts w:ascii="Arial" w:hAnsi="Arial"/>
                <w:b/>
                <w:color w:val="808080"/>
                <w:sz w:val="24"/>
              </w:rPr>
              <w:t>Daňové identifikační číslo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36F6" w14:textId="77777777" w:rsidR="001E5CB5" w:rsidRDefault="001E5CB5" w:rsidP="00E06701"/>
        </w:tc>
      </w:tr>
      <w:tr w:rsidR="001E5CB5" w14:paraId="27DF539C" w14:textId="77777777" w:rsidTr="009813FE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1F5D4" w14:textId="77777777" w:rsidR="001E5CB5" w:rsidRDefault="001E5CB5" w:rsidP="00E06701">
            <w:pPr>
              <w:jc w:val="center"/>
              <w:rPr>
                <w:rFonts w:ascii="Arial" w:hAnsi="Arial"/>
                <w:b/>
                <w:color w:val="808080"/>
                <w:sz w:val="24"/>
              </w:rPr>
            </w:pPr>
            <w:r>
              <w:rPr>
                <w:rFonts w:ascii="Arial" w:hAnsi="Arial"/>
                <w:b/>
                <w:color w:val="808080"/>
                <w:sz w:val="24"/>
              </w:rPr>
              <w:t>Kontaktní osoba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0AAA6" w14:textId="77777777" w:rsidR="001E5CB5" w:rsidRDefault="001E5CB5" w:rsidP="00E06701"/>
        </w:tc>
      </w:tr>
      <w:tr w:rsidR="001E5CB5" w14:paraId="2C7A8ABF" w14:textId="77777777" w:rsidTr="009813FE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74F14" w14:textId="77777777" w:rsidR="001E5CB5" w:rsidRPr="00A54E63" w:rsidRDefault="001E5CB5" w:rsidP="00E06701">
            <w:pPr>
              <w:rPr>
                <w:rFonts w:ascii="Arial" w:hAnsi="Arial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b/>
                <w:color w:val="808080"/>
                <w:sz w:val="24"/>
              </w:rPr>
              <w:t>Tel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19013" w14:textId="77777777" w:rsidR="001E5CB5" w:rsidRPr="00A54E63" w:rsidRDefault="001E5CB5" w:rsidP="00E06701">
            <w:pPr>
              <w:rPr>
                <w:rFonts w:ascii="Arial" w:hAnsi="Arial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112A0" w14:textId="77777777" w:rsidR="001E5CB5" w:rsidRPr="00A54E63" w:rsidRDefault="001E5CB5" w:rsidP="00E06701">
            <w:pPr>
              <w:rPr>
                <w:rFonts w:ascii="Arial" w:hAnsi="Arial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b/>
                <w:color w:val="808080"/>
                <w:sz w:val="24"/>
              </w:rPr>
              <w:t>Email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4695B" w14:textId="77777777" w:rsidR="001E5CB5" w:rsidRDefault="001E5CB5" w:rsidP="00E06701"/>
        </w:tc>
      </w:tr>
    </w:tbl>
    <w:p w14:paraId="74298E2F" w14:textId="77777777" w:rsidR="001E5CB5" w:rsidRPr="001313A1" w:rsidRDefault="001E5CB5">
      <w:pPr>
        <w:jc w:val="center"/>
        <w:rPr>
          <w:rFonts w:ascii="Arial" w:hAnsi="Arial"/>
          <w:sz w:val="32"/>
          <w:szCs w:val="32"/>
          <w:u w:val="single"/>
        </w:rPr>
      </w:pPr>
    </w:p>
    <w:p w14:paraId="7940A83E" w14:textId="77777777" w:rsidR="001E5CB5" w:rsidRPr="00A54E63" w:rsidRDefault="001E5CB5">
      <w:pPr>
        <w:rPr>
          <w:rFonts w:ascii="Arial" w:hAnsi="Arial" w:cs="Arial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A54E63">
        <w:rPr>
          <w:rFonts w:ascii="Arial" w:hAnsi="Arial" w:cs="Arial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KOMUNIKAČNÍ ADRESA PRO VZÁJEMNÝ STYK MEZI ZADAVATELEM A UCHAZEČEM </w:t>
      </w:r>
    </w:p>
    <w:p w14:paraId="40834670" w14:textId="77777777" w:rsidR="001E5CB5" w:rsidRPr="00A54E63" w:rsidRDefault="001E5CB5">
      <w:pPr>
        <w:rPr>
          <w:rFonts w:ascii="Arial" w:hAnsi="Arial" w:cs="Arial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A54E63">
        <w:rPr>
          <w:rFonts w:ascii="Arial" w:hAnsi="Arial" w:cs="Arial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(pouze pro případ, že komunikační adresa se liší od adresy sídla uchazeče)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5954"/>
      </w:tblGrid>
      <w:tr w:rsidR="001E5CB5" w14:paraId="6A1031DE" w14:textId="77777777" w:rsidTr="009813FE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21088" w14:textId="77777777" w:rsidR="001E5CB5" w:rsidRDefault="001E5CB5">
            <w:pPr>
              <w:rPr>
                <w:rFonts w:ascii="Arial" w:hAnsi="Arial" w:cs="Arial"/>
                <w:b/>
                <w:bCs/>
                <w:color w:val="808080"/>
                <w:sz w:val="22"/>
              </w:rPr>
            </w:pPr>
            <w:r>
              <w:rPr>
                <w:rFonts w:ascii="Arial" w:hAnsi="Arial" w:cs="Arial"/>
                <w:b/>
                <w:bCs/>
                <w:color w:val="808080"/>
                <w:sz w:val="22"/>
              </w:rPr>
              <w:t>Obchodní firma nebo jméno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DCB7" w14:textId="77777777" w:rsidR="001E5CB5" w:rsidRDefault="001E5CB5" w:rsidP="00A62852"/>
        </w:tc>
      </w:tr>
      <w:tr w:rsidR="001E5CB5" w14:paraId="46A5317B" w14:textId="77777777" w:rsidTr="009813FE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6063E" w14:textId="77777777" w:rsidR="001E5CB5" w:rsidRDefault="001E5CB5">
            <w:pPr>
              <w:jc w:val="center"/>
              <w:rPr>
                <w:rFonts w:ascii="Arial" w:hAnsi="Arial" w:cs="Arial"/>
                <w:b/>
                <w:bCs/>
                <w:color w:val="808080"/>
                <w:sz w:val="22"/>
              </w:rPr>
            </w:pPr>
          </w:p>
          <w:p w14:paraId="213A1DEA" w14:textId="77777777" w:rsidR="001E5CB5" w:rsidRDefault="001E5CB5">
            <w:pPr>
              <w:rPr>
                <w:rFonts w:ascii="Arial" w:hAnsi="Arial" w:cs="Arial"/>
                <w:b/>
                <w:bCs/>
                <w:color w:val="808080"/>
                <w:sz w:val="22"/>
              </w:rPr>
            </w:pPr>
            <w:r>
              <w:rPr>
                <w:rFonts w:ascii="Arial" w:hAnsi="Arial" w:cs="Arial"/>
                <w:b/>
                <w:bCs/>
                <w:color w:val="808080"/>
                <w:sz w:val="22"/>
              </w:rPr>
              <w:t>Poštovní adresa včetně PSČ</w:t>
            </w:r>
          </w:p>
          <w:p w14:paraId="4D9A65FC" w14:textId="77777777" w:rsidR="001E5CB5" w:rsidRDefault="001E5CB5">
            <w:pPr>
              <w:rPr>
                <w:rFonts w:ascii="Arial" w:hAnsi="Arial" w:cs="Arial"/>
                <w:b/>
                <w:bCs/>
                <w:color w:val="808080"/>
                <w:sz w:val="22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556E" w14:textId="77777777" w:rsidR="001E5CB5" w:rsidRDefault="001E5CB5" w:rsidP="00A62852"/>
        </w:tc>
      </w:tr>
      <w:tr w:rsidR="00C86DEB" w14:paraId="27043736" w14:textId="77777777" w:rsidTr="00F54109">
        <w:trPr>
          <w:trHeight w:val="35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81154" w14:textId="77777777" w:rsidR="00C86DEB" w:rsidRDefault="00C86DEB">
            <w:pPr>
              <w:rPr>
                <w:rFonts w:ascii="Arial" w:hAnsi="Arial" w:cs="Arial"/>
                <w:b/>
                <w:color w:val="808080"/>
                <w:sz w:val="22"/>
              </w:rPr>
            </w:pPr>
            <w:r>
              <w:rPr>
                <w:rFonts w:ascii="Arial" w:hAnsi="Arial" w:cs="Arial"/>
                <w:b/>
                <w:color w:val="808080"/>
                <w:sz w:val="22"/>
              </w:rPr>
              <w:t>Datová schránka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8E99" w14:textId="77777777" w:rsidR="00C86DEB" w:rsidRDefault="00C86DEB" w:rsidP="00A62852"/>
        </w:tc>
      </w:tr>
      <w:tr w:rsidR="001E5CB5" w14:paraId="003BA74E" w14:textId="77777777" w:rsidTr="00F54109">
        <w:trPr>
          <w:trHeight w:val="35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6CBDC" w14:textId="77777777" w:rsidR="001E5CB5" w:rsidRDefault="001E5CB5">
            <w:pPr>
              <w:rPr>
                <w:rFonts w:ascii="Arial" w:hAnsi="Arial" w:cs="Arial"/>
                <w:b/>
                <w:color w:val="808080"/>
                <w:sz w:val="22"/>
              </w:rPr>
            </w:pPr>
            <w:r>
              <w:rPr>
                <w:rFonts w:ascii="Arial" w:hAnsi="Arial" w:cs="Arial"/>
                <w:b/>
                <w:color w:val="808080"/>
                <w:sz w:val="22"/>
              </w:rPr>
              <w:t>Elektronická adresa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AE6F" w14:textId="77777777" w:rsidR="001E5CB5" w:rsidRDefault="001E5CB5" w:rsidP="00A62852"/>
        </w:tc>
      </w:tr>
      <w:tr w:rsidR="001E5CB5" w14:paraId="6CED2765" w14:textId="77777777" w:rsidTr="009813FE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DF9AF" w14:textId="77777777" w:rsidR="001E5CB5" w:rsidRDefault="001E5CB5">
            <w:pPr>
              <w:rPr>
                <w:rFonts w:ascii="Arial" w:hAnsi="Arial" w:cs="Arial"/>
                <w:b/>
                <w:color w:val="808080"/>
                <w:sz w:val="22"/>
              </w:rPr>
            </w:pPr>
            <w:r>
              <w:rPr>
                <w:rFonts w:ascii="Arial" w:hAnsi="Arial" w:cs="Arial"/>
                <w:b/>
                <w:color w:val="808080"/>
                <w:sz w:val="22"/>
              </w:rPr>
              <w:t>Upozornění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77B4" w14:textId="77777777" w:rsidR="001E5CB5" w:rsidRPr="00F54109" w:rsidRDefault="001E5CB5" w:rsidP="00363EB6">
            <w:pPr>
              <w:jc w:val="both"/>
              <w:rPr>
                <w:rFonts w:ascii="Arial" w:hAnsi="Arial" w:cs="Arial"/>
              </w:rPr>
            </w:pPr>
            <w:r w:rsidRPr="00F54109">
              <w:rPr>
                <w:rFonts w:ascii="Arial" w:hAnsi="Arial" w:cs="Arial"/>
              </w:rPr>
              <w:t xml:space="preserve">Doručení písemnosti na uvedenou adresu se považuje za doručení uchazeči, který podal nabídku. </w:t>
            </w:r>
          </w:p>
        </w:tc>
      </w:tr>
    </w:tbl>
    <w:p w14:paraId="610D37A3" w14:textId="77777777" w:rsidR="001E5CB5" w:rsidRPr="001313A1" w:rsidRDefault="001E5CB5">
      <w:pPr>
        <w:rPr>
          <w:rFonts w:ascii="Arial" w:hAnsi="Arial"/>
          <w:sz w:val="32"/>
          <w:szCs w:val="32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7"/>
        <w:gridCol w:w="3402"/>
      </w:tblGrid>
      <w:tr w:rsidR="001E5CB5" w14:paraId="190D70A3" w14:textId="77777777" w:rsidTr="009813FE">
        <w:tblPrEx>
          <w:tblCellMar>
            <w:top w:w="0" w:type="dxa"/>
            <w:bottom w:w="0" w:type="dxa"/>
          </w:tblCellMar>
        </w:tblPrEx>
        <w:trPr>
          <w:cantSplit/>
          <w:trHeight w:val="992"/>
        </w:trPr>
        <w:tc>
          <w:tcPr>
            <w:tcW w:w="5457" w:type="dxa"/>
            <w:vAlign w:val="center"/>
          </w:tcPr>
          <w:p w14:paraId="531C626C" w14:textId="77777777" w:rsidR="001E5CB5" w:rsidRPr="00C2433E" w:rsidRDefault="00AF299C" w:rsidP="0068320D">
            <w:pPr>
              <w:rPr>
                <w:rFonts w:ascii="Arial" w:hAnsi="Arial"/>
                <w:b/>
                <w:color w:val="808080"/>
                <w:sz w:val="24"/>
              </w:rPr>
            </w:pPr>
            <w:r>
              <w:rPr>
                <w:rFonts w:ascii="Arial" w:hAnsi="Arial" w:cs="Arial"/>
                <w:b/>
                <w:color w:val="808080"/>
                <w:sz w:val="24"/>
              </w:rPr>
              <w:t>Nabídková cena za splnění veřejné zakázky celkem</w:t>
            </w:r>
            <w:r>
              <w:rPr>
                <w:rFonts w:ascii="Arial" w:hAnsi="Arial"/>
                <w:b/>
                <w:color w:val="808080"/>
                <w:sz w:val="24"/>
              </w:rPr>
              <w:t xml:space="preserve"> v</w:t>
            </w:r>
            <w:r w:rsidR="001E5CB5">
              <w:rPr>
                <w:rFonts w:ascii="Arial" w:hAnsi="Arial"/>
                <w:b/>
                <w:color w:val="808080"/>
                <w:sz w:val="24"/>
              </w:rPr>
              <w:t> </w:t>
            </w:r>
            <w:r w:rsidR="001E5CB5" w:rsidRPr="00397A24">
              <w:rPr>
                <w:rFonts w:ascii="Arial" w:hAnsi="Arial"/>
                <w:b/>
                <w:color w:val="808080"/>
                <w:sz w:val="24"/>
              </w:rPr>
              <w:t xml:space="preserve">Kč </w:t>
            </w:r>
            <w:r w:rsidR="0068320D">
              <w:rPr>
                <w:rFonts w:ascii="Arial" w:hAnsi="Arial"/>
                <w:b/>
                <w:color w:val="808080"/>
                <w:sz w:val="24"/>
              </w:rPr>
              <w:t>bez</w:t>
            </w:r>
            <w:r w:rsidR="004F2B18">
              <w:rPr>
                <w:rFonts w:ascii="Arial" w:hAnsi="Arial"/>
                <w:b/>
                <w:color w:val="808080"/>
                <w:sz w:val="24"/>
              </w:rPr>
              <w:t xml:space="preserve"> </w:t>
            </w:r>
            <w:r w:rsidR="001E5CB5" w:rsidRPr="00397A24">
              <w:rPr>
                <w:rFonts w:ascii="Arial" w:hAnsi="Arial"/>
                <w:b/>
                <w:color w:val="808080"/>
                <w:sz w:val="24"/>
              </w:rPr>
              <w:t>DPH</w:t>
            </w:r>
          </w:p>
        </w:tc>
        <w:tc>
          <w:tcPr>
            <w:tcW w:w="3402" w:type="dxa"/>
            <w:vAlign w:val="center"/>
          </w:tcPr>
          <w:p w14:paraId="02F8ACE5" w14:textId="77777777" w:rsidR="001E5CB5" w:rsidRPr="00A62852" w:rsidRDefault="001E5CB5" w:rsidP="00A62852"/>
        </w:tc>
      </w:tr>
    </w:tbl>
    <w:p w14:paraId="33A6CD79" w14:textId="77777777" w:rsidR="00EC4514" w:rsidRDefault="00EC4514">
      <w:pPr>
        <w:rPr>
          <w:rFonts w:ascii="Arial" w:hAnsi="Arial"/>
          <w:sz w:val="24"/>
        </w:rPr>
      </w:pPr>
    </w:p>
    <w:p w14:paraId="2125648A" w14:textId="77777777" w:rsidR="00E06701" w:rsidRDefault="00E06701">
      <w:pPr>
        <w:rPr>
          <w:rFonts w:ascii="Arial" w:hAnsi="Arial"/>
          <w:sz w:val="24"/>
        </w:rPr>
      </w:pPr>
    </w:p>
    <w:p w14:paraId="328EC3D9" w14:textId="77777777" w:rsidR="001E5CB5" w:rsidRDefault="0070490F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V…………………….</w:t>
      </w:r>
      <w:r w:rsidR="001E5CB5">
        <w:rPr>
          <w:rFonts w:ascii="Arial" w:hAnsi="Arial"/>
          <w:sz w:val="24"/>
        </w:rPr>
        <w:t xml:space="preserve"> dne ……………………..</w:t>
      </w:r>
    </w:p>
    <w:p w14:paraId="29FC1AC6" w14:textId="77777777" w:rsidR="001E5CB5" w:rsidRDefault="001E5CB5">
      <w:pPr>
        <w:rPr>
          <w:rFonts w:ascii="Arial" w:hAnsi="Arial"/>
          <w:sz w:val="24"/>
        </w:rPr>
      </w:pPr>
    </w:p>
    <w:p w14:paraId="479BE796" w14:textId="77777777" w:rsidR="00801D8D" w:rsidRDefault="00801D8D">
      <w:pPr>
        <w:rPr>
          <w:rFonts w:ascii="Arial" w:hAnsi="Arial"/>
          <w:sz w:val="24"/>
        </w:rPr>
      </w:pPr>
    </w:p>
    <w:p w14:paraId="43102E2C" w14:textId="77777777" w:rsidR="001E5CB5" w:rsidRDefault="001E5CB5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………………………………</w:t>
      </w:r>
      <w:r w:rsidR="00A62852">
        <w:rPr>
          <w:rFonts w:ascii="Arial" w:hAnsi="Arial"/>
          <w:sz w:val="24"/>
        </w:rPr>
        <w:t>……..</w:t>
      </w:r>
    </w:p>
    <w:p w14:paraId="5EC82F2A" w14:textId="77777777" w:rsidR="001E5CB5" w:rsidRDefault="001E5CB5">
      <w:pPr>
        <w:rPr>
          <w:rFonts w:ascii="Arial" w:hAnsi="Arial"/>
          <w:sz w:val="18"/>
          <w:szCs w:val="18"/>
        </w:rPr>
      </w:pPr>
      <w:r w:rsidRPr="009375A8">
        <w:rPr>
          <w:rFonts w:ascii="Arial" w:hAnsi="Arial"/>
          <w:sz w:val="18"/>
          <w:szCs w:val="18"/>
        </w:rPr>
        <w:tab/>
      </w:r>
      <w:r w:rsidRPr="009375A8">
        <w:rPr>
          <w:rFonts w:ascii="Arial" w:hAnsi="Arial"/>
          <w:sz w:val="18"/>
          <w:szCs w:val="18"/>
        </w:rPr>
        <w:tab/>
      </w:r>
      <w:r w:rsidRPr="009375A8">
        <w:rPr>
          <w:rFonts w:ascii="Arial" w:hAnsi="Arial"/>
          <w:sz w:val="18"/>
          <w:szCs w:val="18"/>
        </w:rPr>
        <w:tab/>
      </w:r>
      <w:r w:rsidRPr="009375A8">
        <w:rPr>
          <w:rFonts w:ascii="Arial" w:hAnsi="Arial"/>
          <w:sz w:val="18"/>
          <w:szCs w:val="18"/>
        </w:rPr>
        <w:tab/>
      </w:r>
      <w:r w:rsidRPr="009375A8">
        <w:rPr>
          <w:rFonts w:ascii="Arial" w:hAnsi="Arial"/>
          <w:sz w:val="18"/>
          <w:szCs w:val="18"/>
        </w:rPr>
        <w:tab/>
      </w:r>
      <w:r w:rsidRPr="009375A8">
        <w:rPr>
          <w:rFonts w:ascii="Arial" w:hAnsi="Arial"/>
          <w:sz w:val="18"/>
          <w:szCs w:val="18"/>
        </w:rPr>
        <w:tab/>
      </w:r>
      <w:r w:rsidRPr="009375A8">
        <w:rPr>
          <w:rFonts w:ascii="Arial" w:hAnsi="Arial"/>
          <w:sz w:val="18"/>
          <w:szCs w:val="18"/>
        </w:rPr>
        <w:tab/>
        <w:t>Razítko a podpis uchazeče</w:t>
      </w:r>
    </w:p>
    <w:p w14:paraId="40C64EA7" w14:textId="77777777" w:rsidR="0066146E" w:rsidRPr="009375A8" w:rsidRDefault="0066146E" w:rsidP="0066146E">
      <w:pPr>
        <w:ind w:left="432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              </w:t>
      </w:r>
      <w:r w:rsidRPr="009375A8">
        <w:rPr>
          <w:rFonts w:ascii="Arial" w:hAnsi="Arial"/>
          <w:sz w:val="18"/>
          <w:szCs w:val="18"/>
        </w:rPr>
        <w:t xml:space="preserve">osoby oprávněné jednat jménem </w:t>
      </w:r>
      <w:r>
        <w:rPr>
          <w:rFonts w:ascii="Arial" w:hAnsi="Arial"/>
          <w:sz w:val="18"/>
          <w:szCs w:val="18"/>
        </w:rPr>
        <w:t>dodavatele</w:t>
      </w:r>
      <w:r w:rsidRPr="009375A8">
        <w:rPr>
          <w:rFonts w:ascii="Arial" w:hAnsi="Arial"/>
          <w:sz w:val="18"/>
          <w:szCs w:val="18"/>
        </w:rPr>
        <w:t xml:space="preserve"> </w:t>
      </w:r>
    </w:p>
    <w:p w14:paraId="12C421D4" w14:textId="77777777" w:rsidR="001313A1" w:rsidRDefault="001313A1">
      <w:pPr>
        <w:rPr>
          <w:rFonts w:ascii="Arial" w:hAnsi="Arial"/>
          <w:sz w:val="18"/>
          <w:szCs w:val="18"/>
        </w:rPr>
      </w:pPr>
    </w:p>
    <w:p w14:paraId="09528E99" w14:textId="77777777" w:rsidR="00405FB6" w:rsidRDefault="00405FB6">
      <w:pPr>
        <w:rPr>
          <w:rFonts w:ascii="Arial" w:hAnsi="Arial"/>
          <w:sz w:val="18"/>
          <w:szCs w:val="18"/>
        </w:rPr>
      </w:pPr>
    </w:p>
    <w:p w14:paraId="3F35291F" w14:textId="77777777" w:rsidR="00E06701" w:rsidRPr="00801D8D" w:rsidRDefault="00E06701" w:rsidP="00E06701">
      <w:pPr>
        <w:rPr>
          <w:rFonts w:ascii="Arial" w:hAnsi="Arial"/>
          <w:sz w:val="22"/>
          <w:szCs w:val="22"/>
        </w:rPr>
      </w:pPr>
    </w:p>
    <w:p w14:paraId="7577642C" w14:textId="77777777" w:rsidR="00E06701" w:rsidRPr="0026534F" w:rsidRDefault="00E06701" w:rsidP="005E63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EEAF6"/>
        <w:jc w:val="center"/>
        <w:rPr>
          <w:rFonts w:ascii="Arial" w:hAnsi="Arial"/>
          <w:b/>
          <w:sz w:val="10"/>
          <w:szCs w:val="10"/>
        </w:rPr>
      </w:pPr>
    </w:p>
    <w:p w14:paraId="004AEAFE" w14:textId="77777777" w:rsidR="008006E1" w:rsidRDefault="00E06701" w:rsidP="005E63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EEAF6"/>
        <w:tabs>
          <w:tab w:val="center" w:pos="4394"/>
        </w:tabs>
        <w:rPr>
          <w:rFonts w:ascii="Arial Black" w:hAnsi="Arial Black"/>
          <w:b/>
          <w:sz w:val="40"/>
        </w:rPr>
      </w:pPr>
      <w:r>
        <w:rPr>
          <w:rFonts w:ascii="Arial" w:hAnsi="Arial"/>
          <w:b/>
          <w:sz w:val="40"/>
        </w:rPr>
        <w:tab/>
      </w:r>
      <w:r w:rsidRPr="00E06701">
        <w:rPr>
          <w:rFonts w:ascii="Arial Black" w:hAnsi="Arial Black"/>
          <w:b/>
          <w:sz w:val="40"/>
        </w:rPr>
        <w:t>KRYCÍ LIST NABÍDKY</w:t>
      </w:r>
    </w:p>
    <w:p w14:paraId="5525C141" w14:textId="77777777" w:rsidR="00E06701" w:rsidRPr="008006E1" w:rsidRDefault="00E06701" w:rsidP="005E63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EEAF6"/>
        <w:tabs>
          <w:tab w:val="center" w:pos="4394"/>
        </w:tabs>
        <w:jc w:val="center"/>
        <w:rPr>
          <w:rFonts w:ascii="Arial Black" w:hAnsi="Arial Black"/>
          <w:b/>
          <w:sz w:val="40"/>
        </w:rPr>
      </w:pPr>
      <w:r w:rsidRPr="00A42DDC">
        <w:t xml:space="preserve">(pro nabídku podanou společně více dodavateli </w:t>
      </w:r>
      <w:r w:rsidR="008006E1">
        <w:t xml:space="preserve">– </w:t>
      </w:r>
      <w:r w:rsidRPr="00A42DDC">
        <w:t>předkládá se pouze v případě společné nabídky)</w:t>
      </w:r>
    </w:p>
    <w:p w14:paraId="2473B02F" w14:textId="77777777" w:rsidR="00F872DD" w:rsidRDefault="00E06701" w:rsidP="00F872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EEAF6"/>
        <w:jc w:val="center"/>
        <w:rPr>
          <w:rFonts w:ascii="Arial" w:hAnsi="Arial"/>
          <w:sz w:val="24"/>
          <w:szCs w:val="24"/>
        </w:rPr>
      </w:pPr>
      <w:r w:rsidRPr="00AA2017">
        <w:rPr>
          <w:rFonts w:ascii="Arial" w:hAnsi="Arial"/>
          <w:sz w:val="24"/>
          <w:szCs w:val="24"/>
        </w:rPr>
        <w:t>pro veřejnou zakázku</w:t>
      </w:r>
    </w:p>
    <w:p w14:paraId="053ACD93" w14:textId="20D12515" w:rsidR="00990F9C" w:rsidRPr="00990F9C" w:rsidRDefault="00B75872" w:rsidP="00F872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EEAF6"/>
        <w:jc w:val="center"/>
        <w:rPr>
          <w:rFonts w:ascii="Arial" w:hAnsi="Arial"/>
          <w:sz w:val="24"/>
          <w:szCs w:val="24"/>
        </w:rPr>
      </w:pPr>
      <w:r>
        <w:rPr>
          <w:rFonts w:ascii="Arial Black" w:hAnsi="Arial Black"/>
          <w:b/>
          <w:bCs/>
          <w:spacing w:val="26"/>
          <w:sz w:val="22"/>
          <w:szCs w:val="22"/>
        </w:rPr>
        <w:t xml:space="preserve">Dopravní terminál </w:t>
      </w:r>
      <w:r w:rsidR="00F872DD" w:rsidRPr="002A369E">
        <w:rPr>
          <w:rFonts w:ascii="Arial Black" w:hAnsi="Arial Black"/>
          <w:b/>
          <w:bCs/>
          <w:spacing w:val="26"/>
          <w:sz w:val="22"/>
          <w:szCs w:val="22"/>
        </w:rPr>
        <w:t>Želetava</w:t>
      </w:r>
    </w:p>
    <w:p w14:paraId="3BED335B" w14:textId="77777777" w:rsidR="007740ED" w:rsidRPr="00E06701" w:rsidRDefault="007740ED">
      <w:pPr>
        <w:rPr>
          <w:rFonts w:ascii="Arial" w:hAnsi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1984"/>
        <w:gridCol w:w="1276"/>
        <w:gridCol w:w="4678"/>
      </w:tblGrid>
      <w:tr w:rsidR="001E5CB5" w14:paraId="53154CCE" w14:textId="77777777" w:rsidTr="00E06701">
        <w:tblPrEx>
          <w:tblCellMar>
            <w:top w:w="0" w:type="dxa"/>
            <w:bottom w:w="0" w:type="dxa"/>
          </w:tblCellMar>
        </w:tblPrEx>
        <w:trPr>
          <w:trHeight w:val="1195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7F151" w14:textId="77777777" w:rsidR="001E5CB5" w:rsidRDefault="001E5CB5" w:rsidP="00B9116F">
            <w:pPr>
              <w:jc w:val="center"/>
              <w:rPr>
                <w:rFonts w:ascii="Arial" w:hAnsi="Arial"/>
                <w:b/>
                <w:color w:val="808080"/>
                <w:sz w:val="22"/>
              </w:rPr>
            </w:pPr>
            <w:r>
              <w:rPr>
                <w:rFonts w:ascii="Arial" w:hAnsi="Arial"/>
                <w:b/>
                <w:color w:val="808080"/>
                <w:sz w:val="22"/>
              </w:rPr>
              <w:t>1. DODAVATEL</w:t>
            </w:r>
          </w:p>
          <w:p w14:paraId="1851804D" w14:textId="77777777" w:rsidR="001E5CB5" w:rsidRDefault="001E5CB5" w:rsidP="00B9116F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(obchodní firma nebo název)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D594" w14:textId="77777777" w:rsidR="001E5CB5" w:rsidRPr="00A54E63" w:rsidRDefault="001E5CB5">
            <w:pPr>
              <w:rPr>
                <w:rFonts w:ascii="Arial" w:hAnsi="Arial"/>
                <w:sz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1E5CB5" w14:paraId="31F5567C" w14:textId="77777777" w:rsidTr="009813FE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063F5" w14:textId="77777777" w:rsidR="001E5CB5" w:rsidRDefault="001E5CB5" w:rsidP="00B9116F">
            <w:pPr>
              <w:jc w:val="center"/>
              <w:rPr>
                <w:rFonts w:ascii="Arial" w:hAnsi="Arial"/>
                <w:b/>
                <w:color w:val="808080"/>
                <w:sz w:val="22"/>
              </w:rPr>
            </w:pPr>
          </w:p>
          <w:p w14:paraId="2277A824" w14:textId="77777777" w:rsidR="001E5CB5" w:rsidRDefault="001E5CB5" w:rsidP="00B9116F">
            <w:pPr>
              <w:jc w:val="center"/>
              <w:rPr>
                <w:rFonts w:ascii="Arial" w:hAnsi="Arial"/>
                <w:b/>
                <w:color w:val="808080"/>
                <w:sz w:val="22"/>
              </w:rPr>
            </w:pPr>
            <w:r>
              <w:rPr>
                <w:rFonts w:ascii="Arial" w:hAnsi="Arial"/>
                <w:b/>
                <w:color w:val="808080"/>
                <w:sz w:val="22"/>
              </w:rPr>
              <w:t>Sídlo</w:t>
            </w:r>
          </w:p>
          <w:p w14:paraId="637A238D" w14:textId="77777777" w:rsidR="001E5CB5" w:rsidRDefault="001E5CB5" w:rsidP="00B9116F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(celá adresa včetně PSČ)</w:t>
            </w:r>
          </w:p>
          <w:p w14:paraId="5FB2B415" w14:textId="77777777" w:rsidR="001E5CB5" w:rsidRDefault="001E5CB5" w:rsidP="00B9116F">
            <w:pPr>
              <w:jc w:val="center"/>
              <w:rPr>
                <w:rFonts w:ascii="Arial" w:hAnsi="Arial"/>
                <w:b/>
                <w:color w:val="808080"/>
                <w:sz w:val="22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37DFE" w14:textId="77777777" w:rsidR="001E5CB5" w:rsidRPr="00A54E63" w:rsidRDefault="001E5CB5">
            <w:pPr>
              <w:rPr>
                <w:rFonts w:ascii="Arial" w:hAnsi="Arial"/>
                <w:sz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1E5CB5" w14:paraId="7273AFFA" w14:textId="77777777" w:rsidTr="009813FE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3AB64" w14:textId="77777777" w:rsidR="001E5CB5" w:rsidRDefault="001E5CB5">
            <w:pPr>
              <w:jc w:val="center"/>
              <w:rPr>
                <w:rFonts w:ascii="Arial" w:hAnsi="Arial"/>
                <w:b/>
                <w:color w:val="808080"/>
                <w:sz w:val="22"/>
              </w:rPr>
            </w:pPr>
            <w:r>
              <w:rPr>
                <w:rFonts w:ascii="Arial" w:hAnsi="Arial"/>
                <w:b/>
                <w:color w:val="808080"/>
                <w:sz w:val="22"/>
              </w:rPr>
              <w:t>Právní forma</w:t>
            </w:r>
          </w:p>
          <w:p w14:paraId="23D2D4BA" w14:textId="77777777" w:rsidR="001E5CB5" w:rsidRDefault="001E5CB5">
            <w:pPr>
              <w:jc w:val="center"/>
              <w:rPr>
                <w:rFonts w:ascii="Arial" w:hAnsi="Arial"/>
                <w:b/>
                <w:color w:val="808080"/>
                <w:sz w:val="22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9C4A" w14:textId="77777777" w:rsidR="001E5CB5" w:rsidRPr="00A54E63" w:rsidRDefault="001E5CB5">
            <w:pPr>
              <w:rPr>
                <w:rFonts w:ascii="Arial" w:hAnsi="Arial"/>
                <w:sz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1E5CB5" w14:paraId="76245074" w14:textId="77777777" w:rsidTr="009813FE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2F5A4" w14:textId="77777777" w:rsidR="001E5CB5" w:rsidRDefault="001E5CB5">
            <w:pPr>
              <w:jc w:val="center"/>
              <w:rPr>
                <w:rFonts w:ascii="Arial" w:hAnsi="Arial"/>
                <w:b/>
                <w:color w:val="808080"/>
                <w:sz w:val="22"/>
              </w:rPr>
            </w:pPr>
            <w:r>
              <w:rPr>
                <w:rFonts w:ascii="Arial" w:hAnsi="Arial"/>
                <w:b/>
                <w:color w:val="808080"/>
                <w:sz w:val="22"/>
              </w:rPr>
              <w:t>Identifikační číslo</w:t>
            </w:r>
          </w:p>
          <w:p w14:paraId="4D067D1A" w14:textId="77777777" w:rsidR="001E5CB5" w:rsidRDefault="001E5CB5">
            <w:pPr>
              <w:jc w:val="center"/>
              <w:rPr>
                <w:rFonts w:ascii="Arial" w:hAnsi="Arial"/>
                <w:b/>
                <w:color w:val="808080"/>
                <w:sz w:val="22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3733" w14:textId="77777777" w:rsidR="001E5CB5" w:rsidRPr="00A54E63" w:rsidRDefault="001E5CB5">
            <w:pPr>
              <w:rPr>
                <w:rFonts w:ascii="Arial" w:hAnsi="Arial"/>
                <w:sz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1E5CB5" w14:paraId="0B6BFBBB" w14:textId="77777777" w:rsidTr="009813FE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F636E" w14:textId="77777777" w:rsidR="001E5CB5" w:rsidRDefault="001E5CB5">
            <w:pPr>
              <w:jc w:val="center"/>
              <w:rPr>
                <w:rFonts w:ascii="Arial" w:hAnsi="Arial"/>
                <w:b/>
                <w:color w:val="808080"/>
                <w:sz w:val="24"/>
              </w:rPr>
            </w:pPr>
            <w:r>
              <w:rPr>
                <w:rFonts w:ascii="Arial" w:hAnsi="Arial"/>
                <w:b/>
                <w:color w:val="808080"/>
                <w:sz w:val="24"/>
              </w:rPr>
              <w:t>Daňové identifikační číslo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6561" w14:textId="77777777" w:rsidR="001E5CB5" w:rsidRPr="00A54E63" w:rsidRDefault="001E5CB5">
            <w:pPr>
              <w:rPr>
                <w:rFonts w:ascii="Arial" w:hAnsi="Arial"/>
                <w:sz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1E5CB5" w14:paraId="4B936E17" w14:textId="77777777" w:rsidTr="009813FE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4DEF8" w14:textId="77777777" w:rsidR="001E5CB5" w:rsidRDefault="001E5CB5">
            <w:pPr>
              <w:jc w:val="center"/>
              <w:rPr>
                <w:rFonts w:ascii="Arial" w:hAnsi="Arial"/>
                <w:b/>
                <w:color w:val="808080"/>
                <w:sz w:val="24"/>
              </w:rPr>
            </w:pPr>
            <w:r>
              <w:rPr>
                <w:rFonts w:ascii="Arial" w:hAnsi="Arial"/>
                <w:b/>
                <w:color w:val="808080"/>
                <w:sz w:val="24"/>
              </w:rPr>
              <w:t>Kontaktní osoba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AA61C" w14:textId="77777777" w:rsidR="001E5CB5" w:rsidRPr="00A54E63" w:rsidRDefault="001E5CB5">
            <w:pPr>
              <w:rPr>
                <w:rFonts w:ascii="Arial" w:hAnsi="Arial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1E5CB5" w14:paraId="2A2633DC" w14:textId="77777777" w:rsidTr="009813FE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3542D" w14:textId="77777777" w:rsidR="001E5CB5" w:rsidRPr="00A54E63" w:rsidRDefault="001E5CB5">
            <w:pPr>
              <w:rPr>
                <w:rFonts w:ascii="Arial" w:hAnsi="Arial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b/>
                <w:color w:val="808080"/>
                <w:sz w:val="24"/>
              </w:rPr>
              <w:t>Tel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12ACD" w14:textId="77777777" w:rsidR="001E5CB5" w:rsidRPr="00A54E63" w:rsidRDefault="001E5CB5">
            <w:pPr>
              <w:rPr>
                <w:rFonts w:ascii="Arial" w:hAnsi="Arial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3B60B" w14:textId="77777777" w:rsidR="001E5CB5" w:rsidRPr="00A54E63" w:rsidRDefault="001E5CB5">
            <w:pPr>
              <w:rPr>
                <w:rFonts w:ascii="Arial" w:hAnsi="Arial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b/>
                <w:color w:val="808080"/>
                <w:sz w:val="24"/>
              </w:rPr>
              <w:t>Email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B86FC" w14:textId="77777777" w:rsidR="001E5CB5" w:rsidRPr="00A54E63" w:rsidRDefault="001E5CB5">
            <w:pPr>
              <w:rPr>
                <w:rFonts w:ascii="Arial" w:hAnsi="Arial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</w:tbl>
    <w:p w14:paraId="16A04F3F" w14:textId="77777777" w:rsidR="001E5CB5" w:rsidRPr="00A54E63" w:rsidRDefault="001E5CB5">
      <w:pPr>
        <w:rPr>
          <w:rFonts w:ascii="Arial" w:hAnsi="Arial"/>
          <w:sz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1984"/>
        <w:gridCol w:w="1276"/>
        <w:gridCol w:w="4678"/>
      </w:tblGrid>
      <w:tr w:rsidR="001E5CB5" w14:paraId="1508630A" w14:textId="77777777" w:rsidTr="0026534F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CF2F0" w14:textId="77777777" w:rsidR="001E5CB5" w:rsidRDefault="001E5CB5">
            <w:pPr>
              <w:jc w:val="center"/>
              <w:rPr>
                <w:rFonts w:ascii="Arial" w:hAnsi="Arial"/>
                <w:b/>
                <w:color w:val="808080"/>
                <w:sz w:val="24"/>
              </w:rPr>
            </w:pPr>
            <w:r>
              <w:rPr>
                <w:rFonts w:ascii="Arial" w:hAnsi="Arial"/>
                <w:b/>
                <w:color w:val="808080"/>
                <w:sz w:val="24"/>
              </w:rPr>
              <w:t xml:space="preserve">2. DODAVATEL  </w:t>
            </w:r>
          </w:p>
          <w:p w14:paraId="4ED0ACDD" w14:textId="77777777" w:rsidR="001E5CB5" w:rsidRDefault="001E5CB5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(obchodní firma nebo název)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85A9" w14:textId="77777777" w:rsidR="001E5CB5" w:rsidRPr="00A54E63" w:rsidRDefault="001E5CB5">
            <w:pPr>
              <w:rPr>
                <w:rFonts w:ascii="Arial" w:hAnsi="Arial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1E5CB5" w14:paraId="05904472" w14:textId="77777777" w:rsidTr="0026534F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C2469" w14:textId="77777777" w:rsidR="001E5CB5" w:rsidRDefault="001E5CB5">
            <w:pPr>
              <w:jc w:val="center"/>
              <w:rPr>
                <w:rFonts w:ascii="Arial" w:hAnsi="Arial"/>
                <w:b/>
                <w:color w:val="808080"/>
                <w:sz w:val="24"/>
              </w:rPr>
            </w:pPr>
          </w:p>
          <w:p w14:paraId="1B9DCFAD" w14:textId="77777777" w:rsidR="001E5CB5" w:rsidRDefault="001E5CB5">
            <w:pPr>
              <w:jc w:val="center"/>
              <w:rPr>
                <w:rFonts w:ascii="Arial" w:hAnsi="Arial"/>
                <w:b/>
                <w:color w:val="808080"/>
                <w:sz w:val="24"/>
              </w:rPr>
            </w:pPr>
            <w:r>
              <w:rPr>
                <w:rFonts w:ascii="Arial" w:hAnsi="Arial"/>
                <w:b/>
                <w:color w:val="808080"/>
                <w:sz w:val="24"/>
              </w:rPr>
              <w:t>Sídlo</w:t>
            </w:r>
          </w:p>
          <w:p w14:paraId="1034D952" w14:textId="77777777" w:rsidR="001E5CB5" w:rsidRDefault="001E5CB5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(celá adresa včetně PSČ)</w:t>
            </w:r>
          </w:p>
          <w:p w14:paraId="5681DE7A" w14:textId="77777777" w:rsidR="001E5CB5" w:rsidRDefault="001E5CB5">
            <w:pPr>
              <w:rPr>
                <w:rFonts w:ascii="Arial" w:hAnsi="Arial"/>
                <w:b/>
                <w:color w:val="808080"/>
                <w:sz w:val="24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D74B" w14:textId="77777777" w:rsidR="001E5CB5" w:rsidRPr="00A54E63" w:rsidRDefault="001E5CB5">
            <w:pPr>
              <w:rPr>
                <w:rFonts w:ascii="Arial" w:hAnsi="Arial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1E5CB5" w14:paraId="64E22A23" w14:textId="77777777" w:rsidTr="0026534F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E87FC" w14:textId="77777777" w:rsidR="001E5CB5" w:rsidRDefault="001E5CB5">
            <w:pPr>
              <w:jc w:val="center"/>
              <w:rPr>
                <w:rFonts w:ascii="Arial" w:hAnsi="Arial"/>
                <w:b/>
                <w:color w:val="808080"/>
                <w:sz w:val="24"/>
              </w:rPr>
            </w:pPr>
            <w:r>
              <w:rPr>
                <w:rFonts w:ascii="Arial" w:hAnsi="Arial"/>
                <w:b/>
                <w:color w:val="808080"/>
                <w:sz w:val="24"/>
              </w:rPr>
              <w:t>Právní forma</w:t>
            </w:r>
          </w:p>
          <w:p w14:paraId="7ED3755B" w14:textId="77777777" w:rsidR="001E5CB5" w:rsidRDefault="001E5CB5">
            <w:pPr>
              <w:jc w:val="center"/>
              <w:rPr>
                <w:rFonts w:ascii="Arial" w:hAnsi="Arial"/>
                <w:b/>
                <w:color w:val="808080"/>
                <w:sz w:val="24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27B6" w14:textId="77777777" w:rsidR="001E5CB5" w:rsidRPr="00A54E63" w:rsidRDefault="001E5CB5">
            <w:pPr>
              <w:rPr>
                <w:rFonts w:ascii="Arial" w:hAnsi="Arial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1E5CB5" w14:paraId="032B981A" w14:textId="77777777" w:rsidTr="0026534F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76352" w14:textId="77777777" w:rsidR="001E5CB5" w:rsidRDefault="001E5CB5">
            <w:pPr>
              <w:jc w:val="center"/>
              <w:rPr>
                <w:rFonts w:ascii="Arial" w:hAnsi="Arial"/>
                <w:b/>
                <w:color w:val="808080"/>
                <w:sz w:val="24"/>
              </w:rPr>
            </w:pPr>
            <w:r>
              <w:rPr>
                <w:rFonts w:ascii="Arial" w:hAnsi="Arial"/>
                <w:b/>
                <w:color w:val="808080"/>
                <w:sz w:val="24"/>
              </w:rPr>
              <w:t>Identifikační číslo</w:t>
            </w:r>
          </w:p>
          <w:p w14:paraId="262A1C21" w14:textId="77777777" w:rsidR="001E5CB5" w:rsidRDefault="001E5CB5">
            <w:pPr>
              <w:jc w:val="center"/>
              <w:rPr>
                <w:rFonts w:ascii="Arial" w:hAnsi="Arial"/>
                <w:b/>
                <w:color w:val="808080"/>
                <w:sz w:val="24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E193" w14:textId="77777777" w:rsidR="001E5CB5" w:rsidRPr="00A54E63" w:rsidRDefault="001E5CB5">
            <w:pPr>
              <w:rPr>
                <w:rFonts w:ascii="Arial" w:hAnsi="Arial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1E5CB5" w14:paraId="40502930" w14:textId="77777777" w:rsidTr="0026534F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6CCCD" w14:textId="77777777" w:rsidR="001E5CB5" w:rsidRDefault="001E5CB5">
            <w:pPr>
              <w:jc w:val="center"/>
              <w:rPr>
                <w:rFonts w:ascii="Arial" w:hAnsi="Arial"/>
                <w:b/>
                <w:color w:val="808080"/>
                <w:sz w:val="24"/>
              </w:rPr>
            </w:pPr>
            <w:r>
              <w:rPr>
                <w:rFonts w:ascii="Arial" w:hAnsi="Arial"/>
                <w:b/>
                <w:color w:val="808080"/>
                <w:sz w:val="24"/>
              </w:rPr>
              <w:t>Daňové identifikační číslo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A685" w14:textId="77777777" w:rsidR="001E5CB5" w:rsidRPr="00A54E63" w:rsidRDefault="001E5CB5">
            <w:pPr>
              <w:rPr>
                <w:rFonts w:ascii="Arial" w:hAnsi="Arial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1E5CB5" w14:paraId="0002E7C7" w14:textId="77777777" w:rsidTr="0026534F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8ED6D" w14:textId="77777777" w:rsidR="001E5CB5" w:rsidRDefault="001E5CB5">
            <w:pPr>
              <w:jc w:val="center"/>
              <w:rPr>
                <w:rFonts w:ascii="Arial" w:hAnsi="Arial"/>
                <w:b/>
                <w:color w:val="808080"/>
                <w:sz w:val="24"/>
              </w:rPr>
            </w:pPr>
            <w:r>
              <w:rPr>
                <w:rFonts w:ascii="Arial" w:hAnsi="Arial"/>
                <w:b/>
                <w:color w:val="808080"/>
                <w:sz w:val="24"/>
              </w:rPr>
              <w:t>Kontaktní osoba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96A61" w14:textId="77777777" w:rsidR="001E5CB5" w:rsidRPr="00A54E63" w:rsidRDefault="001E5CB5">
            <w:pPr>
              <w:rPr>
                <w:rFonts w:ascii="Arial" w:hAnsi="Arial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1E5CB5" w14:paraId="7DC5E33B" w14:textId="77777777" w:rsidTr="0026534F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27D49" w14:textId="77777777" w:rsidR="001E5CB5" w:rsidRPr="00A54E63" w:rsidRDefault="001E5CB5">
            <w:pPr>
              <w:rPr>
                <w:rFonts w:ascii="Arial" w:hAnsi="Arial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b/>
                <w:color w:val="808080"/>
                <w:sz w:val="24"/>
              </w:rPr>
              <w:t>Tel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D11A4" w14:textId="77777777" w:rsidR="001E5CB5" w:rsidRPr="00A54E63" w:rsidRDefault="001E5CB5">
            <w:pPr>
              <w:rPr>
                <w:rFonts w:ascii="Arial" w:hAnsi="Arial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AAA20" w14:textId="77777777" w:rsidR="001E5CB5" w:rsidRPr="00A54E63" w:rsidRDefault="001E5CB5">
            <w:pPr>
              <w:rPr>
                <w:rFonts w:ascii="Arial" w:hAnsi="Arial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b/>
                <w:color w:val="808080"/>
                <w:sz w:val="24"/>
              </w:rPr>
              <w:t>Email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D5D6C" w14:textId="77777777" w:rsidR="001E5CB5" w:rsidRPr="00A54E63" w:rsidRDefault="001E5CB5">
            <w:pPr>
              <w:rPr>
                <w:rFonts w:ascii="Arial" w:hAnsi="Arial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</w:tbl>
    <w:p w14:paraId="2BAB36F6" w14:textId="77777777" w:rsidR="001E5CB5" w:rsidRPr="00A54E63" w:rsidRDefault="001E5CB5">
      <w:pPr>
        <w:rPr>
          <w:rFonts w:ascii="Arial" w:hAnsi="Arial"/>
          <w:sz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62683DD4" w14:textId="77777777" w:rsidR="001313A1" w:rsidRPr="00A54E63" w:rsidRDefault="001313A1">
      <w:pPr>
        <w:rPr>
          <w:rFonts w:ascii="Arial" w:hAnsi="Arial"/>
          <w:sz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5418CC46" w14:textId="77777777" w:rsidR="00327479" w:rsidRPr="0068320D" w:rsidRDefault="001E5CB5" w:rsidP="00327479">
      <w:pPr>
        <w:pStyle w:val="Titulek"/>
        <w:rPr>
          <w:b w:val="0"/>
          <w:sz w:val="18"/>
          <w:szCs w:val="18"/>
        </w:rPr>
      </w:pPr>
      <w:r w:rsidRPr="0068320D">
        <w:rPr>
          <w:b w:val="0"/>
          <w:sz w:val="18"/>
          <w:szCs w:val="18"/>
        </w:rPr>
        <w:t xml:space="preserve">Upozornění: </w:t>
      </w:r>
    </w:p>
    <w:p w14:paraId="56618699" w14:textId="77777777" w:rsidR="001E5CB5" w:rsidRPr="0068320D" w:rsidRDefault="001E5CB5" w:rsidP="00327479">
      <w:pPr>
        <w:pStyle w:val="Titulek"/>
        <w:rPr>
          <w:b w:val="0"/>
          <w:sz w:val="18"/>
          <w:szCs w:val="18"/>
        </w:rPr>
      </w:pPr>
      <w:r w:rsidRPr="0068320D">
        <w:rPr>
          <w:b w:val="0"/>
          <w:sz w:val="18"/>
          <w:szCs w:val="18"/>
        </w:rPr>
        <w:t>počet dodavatelů v tabulce bude upraven podle</w:t>
      </w:r>
      <w:r w:rsidR="00327479" w:rsidRPr="0068320D">
        <w:rPr>
          <w:b w:val="0"/>
          <w:sz w:val="18"/>
          <w:szCs w:val="18"/>
        </w:rPr>
        <w:t xml:space="preserve"> </w:t>
      </w:r>
      <w:r w:rsidRPr="0068320D">
        <w:rPr>
          <w:b w:val="0"/>
          <w:sz w:val="18"/>
          <w:szCs w:val="18"/>
        </w:rPr>
        <w:t>skutečného počtu dodavatelů společné nabídky</w:t>
      </w:r>
    </w:p>
    <w:p w14:paraId="76758E5F" w14:textId="77777777" w:rsidR="001E5CB5" w:rsidRPr="00327479" w:rsidRDefault="001E5CB5">
      <w:pPr>
        <w:rPr>
          <w:rFonts w:ascii="Arial" w:hAnsi="Arial"/>
          <w:b/>
          <w:i/>
          <w:u w:val="single"/>
        </w:rPr>
      </w:pPr>
    </w:p>
    <w:p w14:paraId="16E3B6D8" w14:textId="77777777" w:rsidR="001E5CB5" w:rsidRDefault="001E5CB5">
      <w:pPr>
        <w:jc w:val="center"/>
        <w:rPr>
          <w:rFonts w:ascii="Arial" w:hAnsi="Arial"/>
          <w:sz w:val="24"/>
          <w:u w:val="single"/>
        </w:rPr>
      </w:pPr>
    </w:p>
    <w:p w14:paraId="38EA3856" w14:textId="77777777" w:rsidR="001E5CB5" w:rsidRDefault="001E5CB5">
      <w:pPr>
        <w:jc w:val="center"/>
        <w:rPr>
          <w:rFonts w:ascii="Arial" w:hAnsi="Arial"/>
          <w:sz w:val="24"/>
          <w:u w:val="single"/>
        </w:rPr>
      </w:pPr>
    </w:p>
    <w:p w14:paraId="0C801A1B" w14:textId="77777777" w:rsidR="00657D96" w:rsidRDefault="00657D96">
      <w:pPr>
        <w:jc w:val="center"/>
        <w:rPr>
          <w:rFonts w:ascii="Arial" w:hAnsi="Arial"/>
          <w:sz w:val="24"/>
          <w:u w:val="single"/>
        </w:rPr>
      </w:pPr>
    </w:p>
    <w:p w14:paraId="29762FA3" w14:textId="77777777" w:rsidR="001E5CB5" w:rsidRDefault="001E5CB5">
      <w:pPr>
        <w:jc w:val="center"/>
        <w:rPr>
          <w:rFonts w:ascii="Arial" w:hAnsi="Arial"/>
          <w:sz w:val="24"/>
          <w:u w:val="single"/>
        </w:rPr>
      </w:pPr>
    </w:p>
    <w:p w14:paraId="360E520A" w14:textId="77777777" w:rsidR="00A62852" w:rsidRPr="00A54E63" w:rsidRDefault="00A62852" w:rsidP="00A62852">
      <w:pPr>
        <w:rPr>
          <w:rFonts w:ascii="Arial" w:hAnsi="Arial" w:cs="Arial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A54E63">
        <w:rPr>
          <w:rFonts w:ascii="Arial" w:hAnsi="Arial" w:cs="Arial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lastRenderedPageBreak/>
        <w:t xml:space="preserve">KOMUNIKAČNÍ ADRESA PRO VZÁJEMNÝ STYK MEZI ZADAVATELEM A ÚČASTNÍKY SPOLEČNÉ NABÍDKY </w:t>
      </w:r>
    </w:p>
    <w:p w14:paraId="5E6E0A98" w14:textId="77777777" w:rsidR="00A62852" w:rsidRPr="00A54E63" w:rsidRDefault="00A62852" w:rsidP="00A62852">
      <w:pPr>
        <w:rPr>
          <w:rFonts w:ascii="Arial" w:hAnsi="Arial" w:cs="Arial"/>
          <w:i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A54E63">
        <w:rPr>
          <w:rFonts w:ascii="Arial" w:hAnsi="Arial" w:cs="Arial"/>
          <w:i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(pouze pro případ, že komunikační adresa se liší od adresy sídla uchazeče)</w:t>
      </w:r>
    </w:p>
    <w:p w14:paraId="3E995591" w14:textId="77777777" w:rsidR="00A62852" w:rsidRPr="00A62852" w:rsidRDefault="00A62852">
      <w:pPr>
        <w:rPr>
          <w:rFonts w:ascii="Arial" w:hAnsi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5954"/>
      </w:tblGrid>
      <w:tr w:rsidR="001E5CB5" w14:paraId="738DA4F9" w14:textId="77777777" w:rsidTr="0026534F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4682E" w14:textId="77777777" w:rsidR="001E5CB5" w:rsidRDefault="001E5CB5">
            <w:pPr>
              <w:rPr>
                <w:rFonts w:ascii="Arial" w:hAnsi="Arial"/>
                <w:b/>
                <w:color w:val="808080"/>
                <w:sz w:val="22"/>
              </w:rPr>
            </w:pPr>
            <w:r>
              <w:rPr>
                <w:rFonts w:ascii="Arial" w:hAnsi="Arial"/>
                <w:b/>
                <w:color w:val="808080"/>
                <w:sz w:val="22"/>
              </w:rPr>
              <w:t>Obchodní firma nebo jméno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71A5" w14:textId="77777777" w:rsidR="001E5CB5" w:rsidRPr="00A54E63" w:rsidRDefault="001E5CB5">
            <w:pPr>
              <w:rPr>
                <w:rFonts w:ascii="Arial" w:hAnsi="Arial"/>
                <w:b/>
                <w:color w:val="808080"/>
                <w:sz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1E5CB5" w14:paraId="4673F154" w14:textId="77777777" w:rsidTr="0026534F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EE317" w14:textId="77777777" w:rsidR="001E5CB5" w:rsidRDefault="001E5CB5">
            <w:pPr>
              <w:jc w:val="center"/>
              <w:rPr>
                <w:rFonts w:ascii="Arial" w:hAnsi="Arial"/>
                <w:b/>
                <w:color w:val="808080"/>
                <w:sz w:val="22"/>
              </w:rPr>
            </w:pPr>
          </w:p>
          <w:p w14:paraId="1C5A9BEF" w14:textId="77777777" w:rsidR="001E5CB5" w:rsidRDefault="001E5CB5">
            <w:pPr>
              <w:rPr>
                <w:rFonts w:ascii="Arial" w:hAnsi="Arial"/>
                <w:b/>
                <w:color w:val="808080"/>
                <w:sz w:val="22"/>
              </w:rPr>
            </w:pPr>
            <w:r>
              <w:rPr>
                <w:rFonts w:ascii="Arial" w:hAnsi="Arial"/>
                <w:b/>
                <w:color w:val="808080"/>
                <w:sz w:val="22"/>
              </w:rPr>
              <w:t>Poštovní adresa včetně PSČ</w:t>
            </w:r>
          </w:p>
          <w:p w14:paraId="5B1CEA9A" w14:textId="77777777" w:rsidR="001E5CB5" w:rsidRDefault="001E5CB5">
            <w:pPr>
              <w:rPr>
                <w:rFonts w:ascii="Arial" w:hAnsi="Arial"/>
                <w:b/>
                <w:color w:val="808080"/>
                <w:sz w:val="22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FA6C" w14:textId="77777777" w:rsidR="001E5CB5" w:rsidRPr="00A54E63" w:rsidRDefault="001E5CB5">
            <w:pPr>
              <w:rPr>
                <w:rFonts w:ascii="Arial" w:hAnsi="Arial"/>
                <w:b/>
                <w:color w:val="808080"/>
                <w:sz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C86DEB" w14:paraId="01C96732" w14:textId="77777777" w:rsidTr="0068320D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DF32A" w14:textId="77777777" w:rsidR="00C86DEB" w:rsidRDefault="00C86DEB">
            <w:pPr>
              <w:rPr>
                <w:rFonts w:ascii="Arial" w:hAnsi="Arial"/>
                <w:b/>
                <w:color w:val="808080"/>
                <w:sz w:val="22"/>
              </w:rPr>
            </w:pPr>
            <w:r>
              <w:rPr>
                <w:rFonts w:ascii="Arial" w:hAnsi="Arial"/>
                <w:b/>
                <w:color w:val="808080"/>
                <w:sz w:val="22"/>
              </w:rPr>
              <w:t>Datová schránka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6F51" w14:textId="77777777" w:rsidR="00C86DEB" w:rsidRPr="00A54E63" w:rsidRDefault="00C86DEB">
            <w:pPr>
              <w:rPr>
                <w:rFonts w:ascii="Arial" w:hAnsi="Arial"/>
                <w:sz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1E5CB5" w14:paraId="5D5B4BDE" w14:textId="77777777" w:rsidTr="0068320D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8AAE1" w14:textId="77777777" w:rsidR="001E5CB5" w:rsidRDefault="001E5CB5">
            <w:pPr>
              <w:rPr>
                <w:rFonts w:ascii="Arial" w:hAnsi="Arial"/>
                <w:b/>
                <w:color w:val="808080"/>
                <w:sz w:val="22"/>
              </w:rPr>
            </w:pPr>
            <w:r>
              <w:rPr>
                <w:rFonts w:ascii="Arial" w:hAnsi="Arial"/>
                <w:b/>
                <w:color w:val="808080"/>
                <w:sz w:val="22"/>
              </w:rPr>
              <w:t>Elektronická adresa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38AE" w14:textId="77777777" w:rsidR="001E5CB5" w:rsidRPr="00A54E63" w:rsidRDefault="001E5CB5">
            <w:pPr>
              <w:rPr>
                <w:rFonts w:ascii="Arial" w:hAnsi="Arial"/>
                <w:sz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1E5CB5" w14:paraId="28BF3F4F" w14:textId="77777777" w:rsidTr="0026534F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A69A1" w14:textId="77777777" w:rsidR="001E5CB5" w:rsidRDefault="001E5CB5">
            <w:pPr>
              <w:rPr>
                <w:rFonts w:ascii="Arial" w:hAnsi="Arial"/>
                <w:b/>
                <w:color w:val="808080"/>
                <w:sz w:val="22"/>
              </w:rPr>
            </w:pPr>
            <w:r>
              <w:rPr>
                <w:rFonts w:ascii="Arial" w:hAnsi="Arial"/>
                <w:b/>
                <w:color w:val="808080"/>
                <w:sz w:val="22"/>
              </w:rPr>
              <w:t>Upozornění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0121" w14:textId="77777777" w:rsidR="001E5CB5" w:rsidRPr="0068320D" w:rsidRDefault="001E5CB5" w:rsidP="00363EB6">
            <w:pPr>
              <w:jc w:val="both"/>
              <w:rPr>
                <w:rFonts w:ascii="Arial" w:hAnsi="Arial"/>
              </w:rPr>
            </w:pPr>
            <w:r w:rsidRPr="0068320D">
              <w:rPr>
                <w:rFonts w:ascii="Arial" w:hAnsi="Arial"/>
              </w:rPr>
              <w:t>Doručení písemnosti na uvedenou adresu se považuje za doručení každému dodavateli, který podal společnou nabídku. Zadavatel je však oprávněn doručit každému dodavateli písemnost samostatně.</w:t>
            </w:r>
          </w:p>
        </w:tc>
      </w:tr>
    </w:tbl>
    <w:p w14:paraId="4BEC77F7" w14:textId="77777777" w:rsidR="001E5CB5" w:rsidRDefault="001E5CB5">
      <w:pPr>
        <w:jc w:val="center"/>
        <w:rPr>
          <w:rFonts w:ascii="Arial" w:hAnsi="Arial"/>
          <w:sz w:val="24"/>
          <w:u w:val="single"/>
        </w:rPr>
      </w:pPr>
    </w:p>
    <w:p w14:paraId="49C31665" w14:textId="77777777" w:rsidR="001E5CB5" w:rsidRDefault="001E5CB5">
      <w:pPr>
        <w:jc w:val="center"/>
        <w:rPr>
          <w:rFonts w:ascii="Arial" w:hAnsi="Arial"/>
          <w:sz w:val="24"/>
          <w:u w:val="single"/>
        </w:rPr>
      </w:pPr>
    </w:p>
    <w:p w14:paraId="5C3F0E76" w14:textId="77777777" w:rsidR="001E5CB5" w:rsidRDefault="001E5CB5">
      <w:pPr>
        <w:rPr>
          <w:rFonts w:ascii="Arial" w:hAnsi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7"/>
        <w:gridCol w:w="3402"/>
      </w:tblGrid>
      <w:tr w:rsidR="00B17A00" w14:paraId="2285B645" w14:textId="77777777" w:rsidTr="0026534F">
        <w:tblPrEx>
          <w:tblCellMar>
            <w:top w:w="0" w:type="dxa"/>
            <w:bottom w:w="0" w:type="dxa"/>
          </w:tblCellMar>
        </w:tblPrEx>
        <w:trPr>
          <w:cantSplit/>
          <w:trHeight w:val="1105"/>
        </w:trPr>
        <w:tc>
          <w:tcPr>
            <w:tcW w:w="5457" w:type="dxa"/>
            <w:vAlign w:val="center"/>
          </w:tcPr>
          <w:p w14:paraId="7A1AA2AD" w14:textId="77777777" w:rsidR="00B17A00" w:rsidRPr="00C2433E" w:rsidRDefault="00AF299C" w:rsidP="0068320D">
            <w:pPr>
              <w:rPr>
                <w:rFonts w:ascii="Arial" w:hAnsi="Arial"/>
                <w:b/>
                <w:color w:val="808080"/>
                <w:sz w:val="24"/>
              </w:rPr>
            </w:pPr>
            <w:r>
              <w:rPr>
                <w:rFonts w:ascii="Arial" w:hAnsi="Arial" w:cs="Arial"/>
                <w:b/>
                <w:color w:val="808080"/>
                <w:sz w:val="24"/>
              </w:rPr>
              <w:t>Nabídková cena za splnění veřejné zakázky celkem</w:t>
            </w:r>
            <w:r>
              <w:rPr>
                <w:rFonts w:ascii="Arial" w:hAnsi="Arial"/>
                <w:b/>
                <w:color w:val="808080"/>
                <w:sz w:val="24"/>
              </w:rPr>
              <w:t xml:space="preserve"> v </w:t>
            </w:r>
            <w:r w:rsidRPr="00397A24">
              <w:rPr>
                <w:rFonts w:ascii="Arial" w:hAnsi="Arial"/>
                <w:b/>
                <w:color w:val="808080"/>
                <w:sz w:val="24"/>
              </w:rPr>
              <w:t xml:space="preserve">Kč </w:t>
            </w:r>
            <w:r w:rsidR="0068320D">
              <w:rPr>
                <w:rFonts w:ascii="Arial" w:hAnsi="Arial"/>
                <w:b/>
                <w:color w:val="808080"/>
                <w:sz w:val="24"/>
              </w:rPr>
              <w:t>bez</w:t>
            </w:r>
            <w:r>
              <w:rPr>
                <w:rFonts w:ascii="Arial" w:hAnsi="Arial"/>
                <w:b/>
                <w:color w:val="808080"/>
                <w:sz w:val="24"/>
              </w:rPr>
              <w:t xml:space="preserve"> </w:t>
            </w:r>
            <w:r w:rsidRPr="00397A24">
              <w:rPr>
                <w:rFonts w:ascii="Arial" w:hAnsi="Arial"/>
                <w:b/>
                <w:color w:val="808080"/>
                <w:sz w:val="24"/>
              </w:rPr>
              <w:t>DPH</w:t>
            </w:r>
            <w:r w:rsidR="00946C09">
              <w:rPr>
                <w:rFonts w:ascii="Arial" w:hAnsi="Arial"/>
                <w:b/>
                <w:color w:val="808080"/>
                <w:sz w:val="24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6ADFB092" w14:textId="77777777" w:rsidR="00B17A00" w:rsidRPr="00A62852" w:rsidRDefault="00B17A00" w:rsidP="00B17A00"/>
        </w:tc>
      </w:tr>
    </w:tbl>
    <w:p w14:paraId="7EAE37D3" w14:textId="77777777" w:rsidR="00397A24" w:rsidRDefault="00397A24">
      <w:pPr>
        <w:rPr>
          <w:rFonts w:ascii="Arial" w:hAnsi="Arial"/>
          <w:sz w:val="24"/>
        </w:rPr>
      </w:pPr>
    </w:p>
    <w:p w14:paraId="7CA093C8" w14:textId="77777777" w:rsidR="001E5CB5" w:rsidRDefault="001E5CB5">
      <w:pPr>
        <w:rPr>
          <w:rFonts w:ascii="Arial" w:hAnsi="Arial"/>
          <w:sz w:val="24"/>
        </w:rPr>
      </w:pPr>
    </w:p>
    <w:p w14:paraId="375262DB" w14:textId="77777777" w:rsidR="001E5CB5" w:rsidRDefault="0070490F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V…………………….</w:t>
      </w:r>
      <w:r w:rsidR="001E5CB5">
        <w:rPr>
          <w:rFonts w:ascii="Arial" w:hAnsi="Arial"/>
          <w:sz w:val="24"/>
        </w:rPr>
        <w:t xml:space="preserve"> dne ……………………..</w:t>
      </w:r>
    </w:p>
    <w:p w14:paraId="6EA7477E" w14:textId="77777777" w:rsidR="001E5CB5" w:rsidRDefault="001E5CB5">
      <w:pPr>
        <w:rPr>
          <w:rFonts w:ascii="Arial" w:hAnsi="Arial"/>
          <w:sz w:val="24"/>
        </w:rPr>
      </w:pPr>
    </w:p>
    <w:p w14:paraId="226EA81C" w14:textId="77777777" w:rsidR="001E5CB5" w:rsidRDefault="001E5CB5">
      <w:pPr>
        <w:rPr>
          <w:rFonts w:ascii="Arial" w:hAnsi="Arial"/>
          <w:sz w:val="24"/>
        </w:rPr>
      </w:pPr>
    </w:p>
    <w:p w14:paraId="0A33ED0D" w14:textId="77777777" w:rsidR="001E5CB5" w:rsidRDefault="001E5CB5">
      <w:pPr>
        <w:rPr>
          <w:rFonts w:ascii="Arial" w:hAnsi="Arial"/>
          <w:sz w:val="24"/>
        </w:rPr>
      </w:pPr>
    </w:p>
    <w:p w14:paraId="0519CC04" w14:textId="77777777" w:rsidR="001E5CB5" w:rsidRDefault="001E5CB5">
      <w:pPr>
        <w:rPr>
          <w:rFonts w:ascii="Arial" w:hAnsi="Arial"/>
          <w:sz w:val="24"/>
        </w:rPr>
      </w:pPr>
    </w:p>
    <w:p w14:paraId="49B46316" w14:textId="77777777" w:rsidR="001E5CB5" w:rsidRDefault="001E5CB5">
      <w:pPr>
        <w:pStyle w:val="Normln0"/>
        <w:widowControl/>
        <w:rPr>
          <w:rFonts w:ascii="Arial" w:hAnsi="Arial"/>
          <w:noProof w:val="0"/>
        </w:rPr>
      </w:pPr>
      <w:r>
        <w:rPr>
          <w:rFonts w:ascii="Arial" w:hAnsi="Arial"/>
          <w:noProof w:val="0"/>
        </w:rPr>
        <w:tab/>
      </w:r>
      <w:r>
        <w:rPr>
          <w:rFonts w:ascii="Arial" w:hAnsi="Arial"/>
          <w:noProof w:val="0"/>
        </w:rPr>
        <w:tab/>
      </w:r>
      <w:r>
        <w:rPr>
          <w:rFonts w:ascii="Arial" w:hAnsi="Arial"/>
          <w:noProof w:val="0"/>
        </w:rPr>
        <w:tab/>
      </w:r>
      <w:r>
        <w:rPr>
          <w:rFonts w:ascii="Arial" w:hAnsi="Arial"/>
          <w:noProof w:val="0"/>
        </w:rPr>
        <w:tab/>
      </w:r>
      <w:r>
        <w:rPr>
          <w:rFonts w:ascii="Arial" w:hAnsi="Arial"/>
          <w:noProof w:val="0"/>
        </w:rPr>
        <w:tab/>
      </w:r>
      <w:r>
        <w:rPr>
          <w:rFonts w:ascii="Arial" w:hAnsi="Arial"/>
          <w:noProof w:val="0"/>
        </w:rPr>
        <w:tab/>
        <w:t>………………………………</w:t>
      </w:r>
      <w:r w:rsidR="00A62852">
        <w:rPr>
          <w:rFonts w:ascii="Arial" w:hAnsi="Arial"/>
          <w:noProof w:val="0"/>
        </w:rPr>
        <w:t>……………</w:t>
      </w:r>
      <w:r w:rsidR="00770A1F">
        <w:rPr>
          <w:rFonts w:ascii="Arial" w:hAnsi="Arial"/>
          <w:noProof w:val="0"/>
        </w:rPr>
        <w:t>…..</w:t>
      </w:r>
    </w:p>
    <w:p w14:paraId="284A0E39" w14:textId="77777777" w:rsidR="00770A1F" w:rsidRPr="009375A8" w:rsidRDefault="001E5CB5">
      <w:pPr>
        <w:ind w:left="4320"/>
        <w:rPr>
          <w:rFonts w:ascii="Arial" w:hAnsi="Arial"/>
          <w:sz w:val="18"/>
          <w:szCs w:val="18"/>
        </w:rPr>
      </w:pPr>
      <w:r w:rsidRPr="009375A8">
        <w:rPr>
          <w:rFonts w:ascii="Arial" w:hAnsi="Arial"/>
          <w:sz w:val="18"/>
          <w:szCs w:val="18"/>
        </w:rPr>
        <w:t>Razítko a podpis osoby oprávněné jednat jménem všech účastníků</w:t>
      </w:r>
      <w:r w:rsidR="00770A1F" w:rsidRPr="009375A8">
        <w:rPr>
          <w:rFonts w:ascii="Arial" w:hAnsi="Arial"/>
          <w:sz w:val="18"/>
          <w:szCs w:val="18"/>
        </w:rPr>
        <w:t xml:space="preserve"> </w:t>
      </w:r>
      <w:r w:rsidRPr="009375A8">
        <w:rPr>
          <w:rFonts w:ascii="Arial" w:hAnsi="Arial"/>
          <w:sz w:val="18"/>
          <w:szCs w:val="18"/>
        </w:rPr>
        <w:t xml:space="preserve">společné nabídky </w:t>
      </w:r>
    </w:p>
    <w:p w14:paraId="3C106245" w14:textId="77777777" w:rsidR="001E5CB5" w:rsidRPr="009375A8" w:rsidRDefault="001E5CB5">
      <w:pPr>
        <w:ind w:left="4320"/>
        <w:rPr>
          <w:rFonts w:ascii="Arial" w:hAnsi="Arial"/>
          <w:snapToGrid w:val="0"/>
          <w:sz w:val="18"/>
          <w:szCs w:val="18"/>
        </w:rPr>
      </w:pPr>
      <w:r w:rsidRPr="009375A8">
        <w:rPr>
          <w:rFonts w:ascii="Arial" w:hAnsi="Arial"/>
          <w:sz w:val="18"/>
          <w:szCs w:val="18"/>
        </w:rPr>
        <w:t>(popřípadě všech účastníků společné nabídky)</w:t>
      </w:r>
    </w:p>
    <w:p w14:paraId="5B96C86E" w14:textId="77777777" w:rsidR="001E5CB5" w:rsidRDefault="001E5CB5">
      <w:pPr>
        <w:jc w:val="center"/>
        <w:rPr>
          <w:rFonts w:ascii="Arial" w:hAnsi="Arial"/>
          <w:b/>
          <w:sz w:val="40"/>
        </w:rPr>
      </w:pPr>
    </w:p>
    <w:p w14:paraId="42941C39" w14:textId="77777777" w:rsidR="001E5CB5" w:rsidRDefault="001E5CB5">
      <w:pPr>
        <w:pStyle w:val="Normlnweb"/>
        <w:spacing w:before="0" w:after="0"/>
        <w:rPr>
          <w:rFonts w:ascii="Arial" w:eastAsia="Times New Roman" w:hAnsi="Arial"/>
        </w:rPr>
      </w:pPr>
    </w:p>
    <w:p w14:paraId="470B7EA3" w14:textId="77777777" w:rsidR="001E5CB5" w:rsidRDefault="001E5CB5">
      <w:pPr>
        <w:pStyle w:val="Normlnweb"/>
        <w:spacing w:before="0" w:after="0"/>
        <w:rPr>
          <w:rFonts w:ascii="Arial" w:eastAsia="Times New Roman" w:hAnsi="Arial"/>
        </w:rPr>
      </w:pPr>
    </w:p>
    <w:p w14:paraId="1F061B71" w14:textId="77777777" w:rsidR="001E5CB5" w:rsidRDefault="001E5CB5">
      <w:pPr>
        <w:pStyle w:val="Normlnweb"/>
        <w:spacing w:before="0" w:after="0"/>
        <w:rPr>
          <w:rFonts w:ascii="Arial" w:eastAsia="Times New Roman" w:hAnsi="Arial"/>
        </w:rPr>
      </w:pPr>
    </w:p>
    <w:p w14:paraId="48578AED" w14:textId="77777777" w:rsidR="001E5CB5" w:rsidRDefault="001E5CB5">
      <w:pPr>
        <w:pStyle w:val="Normlnweb"/>
        <w:spacing w:before="0" w:after="0"/>
        <w:rPr>
          <w:rFonts w:ascii="Arial" w:eastAsia="Times New Roman" w:hAnsi="Arial"/>
        </w:rPr>
      </w:pPr>
    </w:p>
    <w:p w14:paraId="61798DDF" w14:textId="77777777" w:rsidR="00CF75A8" w:rsidRDefault="00CF75A8">
      <w:pPr>
        <w:pStyle w:val="Normlnweb"/>
        <w:spacing w:before="0" w:after="0"/>
        <w:rPr>
          <w:rFonts w:ascii="Arial" w:eastAsia="Times New Roman" w:hAnsi="Arial"/>
        </w:rPr>
      </w:pPr>
    </w:p>
    <w:sectPr w:rsidR="00CF75A8" w:rsidSect="00D822EA">
      <w:footerReference w:type="even" r:id="rId7"/>
      <w:footerReference w:type="default" r:id="rId8"/>
      <w:footerReference w:type="first" r:id="rId9"/>
      <w:pgSz w:w="11906" w:h="16838" w:code="9"/>
      <w:pgMar w:top="1215" w:right="1416" w:bottom="851" w:left="1701" w:header="426" w:footer="360" w:gutter="0"/>
      <w:pgNumType w:start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842CA" w14:textId="77777777" w:rsidR="00B565CB" w:rsidRDefault="00B565CB">
      <w:r>
        <w:separator/>
      </w:r>
    </w:p>
  </w:endnote>
  <w:endnote w:type="continuationSeparator" w:id="0">
    <w:p w14:paraId="48C65FCA" w14:textId="77777777" w:rsidR="00B565CB" w:rsidRDefault="00B56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ADD4A" w14:textId="77777777" w:rsidR="00876B57" w:rsidRDefault="00876B5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DB83F6B" w14:textId="77777777" w:rsidR="00876B57" w:rsidRDefault="00876B5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5E3D2" w14:textId="77777777" w:rsidR="00401045" w:rsidRDefault="00401045">
    <w:pPr>
      <w:pStyle w:val="Zpat"/>
      <w:jc w:val="right"/>
    </w:pPr>
  </w:p>
  <w:p w14:paraId="6201B39F" w14:textId="77777777" w:rsidR="00A42DDC" w:rsidRDefault="00A42DDC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C34EA8">
      <w:rPr>
        <w:noProof/>
      </w:rPr>
      <w:t>2</w:t>
    </w:r>
    <w:r>
      <w:fldChar w:fldCharType="end"/>
    </w:r>
  </w:p>
  <w:p w14:paraId="7654CDC6" w14:textId="77777777" w:rsidR="00876B57" w:rsidRDefault="00876B57" w:rsidP="00876B57">
    <w:pPr>
      <w:pStyle w:val="Zpat"/>
      <w:tabs>
        <w:tab w:val="clear" w:pos="4536"/>
        <w:tab w:val="clear" w:pos="9072"/>
      </w:tabs>
      <w:rPr>
        <w:noProof/>
        <w:snapToGrid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D0733" w14:textId="77777777" w:rsidR="00401045" w:rsidRDefault="00401045">
    <w:pPr>
      <w:pStyle w:val="Zpat"/>
      <w:jc w:val="right"/>
    </w:pPr>
  </w:p>
  <w:p w14:paraId="3A0A167B" w14:textId="77777777" w:rsidR="00A42DDC" w:rsidRDefault="00A42DDC">
    <w:pPr>
      <w:pStyle w:val="Zpat"/>
      <w:jc w:val="right"/>
    </w:pPr>
    <w:r>
      <w:t>1</w:t>
    </w:r>
  </w:p>
  <w:p w14:paraId="300D3631" w14:textId="77777777" w:rsidR="00623711" w:rsidRDefault="0062371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493CF" w14:textId="77777777" w:rsidR="00B565CB" w:rsidRDefault="00B565CB">
      <w:r>
        <w:separator/>
      </w:r>
    </w:p>
  </w:footnote>
  <w:footnote w:type="continuationSeparator" w:id="0">
    <w:p w14:paraId="41C28101" w14:textId="77777777" w:rsidR="00B565CB" w:rsidRDefault="00B565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52BC9"/>
    <w:multiLevelType w:val="multilevel"/>
    <w:tmpl w:val="D660BA24"/>
    <w:lvl w:ilvl="0">
      <w:start w:val="23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77"/>
        </w:tabs>
        <w:ind w:left="1077" w:hanging="72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34"/>
        </w:tabs>
        <w:ind w:left="1434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51"/>
        </w:tabs>
        <w:ind w:left="2151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868"/>
        </w:tabs>
        <w:ind w:left="2868" w:hanging="144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25"/>
        </w:tabs>
        <w:ind w:left="3225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42"/>
        </w:tabs>
        <w:ind w:left="3942" w:hanging="180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99"/>
        </w:tabs>
        <w:ind w:left="4299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16"/>
        </w:tabs>
        <w:ind w:left="5016" w:hanging="2160"/>
      </w:pPr>
      <w:rPr>
        <w:rFonts w:eastAsia="Times New Roman" w:hint="default"/>
      </w:rPr>
    </w:lvl>
  </w:abstractNum>
  <w:abstractNum w:abstractNumId="1" w15:restartNumberingAfterBreak="0">
    <w:nsid w:val="162E181E"/>
    <w:multiLevelType w:val="multilevel"/>
    <w:tmpl w:val="D3307210"/>
    <w:lvl w:ilvl="0">
      <w:start w:val="1"/>
      <w:numFmt w:val="decimal"/>
      <w:pStyle w:val="Nadpis1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decimal"/>
      <w:pStyle w:val="Nadpis2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pStyle w:val="Obsah1"/>
      <w:isLgl/>
      <w:lvlText w:val="%1.%2.%3."/>
      <w:lvlJc w:val="left"/>
      <w:pPr>
        <w:tabs>
          <w:tab w:val="num" w:pos="1083"/>
        </w:tabs>
        <w:ind w:left="10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6"/>
        </w:tabs>
        <w:ind w:left="144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9"/>
        </w:tabs>
        <w:ind w:left="180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12"/>
        </w:tabs>
        <w:ind w:left="18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75"/>
        </w:tabs>
        <w:ind w:left="21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38"/>
        </w:tabs>
        <w:ind w:left="2538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41"/>
        </w:tabs>
        <w:ind w:left="2541" w:hanging="2160"/>
      </w:pPr>
      <w:rPr>
        <w:rFonts w:hint="default"/>
      </w:rPr>
    </w:lvl>
  </w:abstractNum>
  <w:abstractNum w:abstractNumId="2" w15:restartNumberingAfterBreak="0">
    <w:nsid w:val="18D5637D"/>
    <w:multiLevelType w:val="hybridMultilevel"/>
    <w:tmpl w:val="E916A0D4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7C31CD8"/>
    <w:multiLevelType w:val="multilevel"/>
    <w:tmpl w:val="959CEFF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284E6250"/>
    <w:multiLevelType w:val="multilevel"/>
    <w:tmpl w:val="A4049566"/>
    <w:lvl w:ilvl="0">
      <w:start w:val="16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3E533981"/>
    <w:multiLevelType w:val="hybridMultilevel"/>
    <w:tmpl w:val="CB2E51C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344CD4"/>
    <w:multiLevelType w:val="hybridMultilevel"/>
    <w:tmpl w:val="210AF52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7" w15:restartNumberingAfterBreak="0">
    <w:nsid w:val="52E326C8"/>
    <w:multiLevelType w:val="multilevel"/>
    <w:tmpl w:val="019656C2"/>
    <w:lvl w:ilvl="0">
      <w:start w:val="19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22"/>
        </w:tabs>
        <w:ind w:left="112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24"/>
        </w:tabs>
        <w:ind w:left="15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86"/>
        </w:tabs>
        <w:ind w:left="22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048"/>
        </w:tabs>
        <w:ind w:left="304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450"/>
        </w:tabs>
        <w:ind w:left="3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212"/>
        </w:tabs>
        <w:ind w:left="421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14"/>
        </w:tabs>
        <w:ind w:left="46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376"/>
        </w:tabs>
        <w:ind w:left="5376" w:hanging="2160"/>
      </w:pPr>
      <w:rPr>
        <w:rFonts w:hint="default"/>
      </w:rPr>
    </w:lvl>
  </w:abstractNum>
  <w:abstractNum w:abstractNumId="8" w15:restartNumberingAfterBreak="0">
    <w:nsid w:val="545E5D1B"/>
    <w:multiLevelType w:val="multilevel"/>
    <w:tmpl w:val="4C085DDA"/>
    <w:lvl w:ilvl="0">
      <w:start w:val="2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51"/>
        </w:tabs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68"/>
        </w:tabs>
        <w:ind w:left="286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25"/>
        </w:tabs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42"/>
        </w:tabs>
        <w:ind w:left="394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99"/>
        </w:tabs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16"/>
        </w:tabs>
        <w:ind w:left="5016" w:hanging="2160"/>
      </w:pPr>
      <w:rPr>
        <w:rFonts w:hint="default"/>
      </w:rPr>
    </w:lvl>
  </w:abstractNum>
  <w:abstractNum w:abstractNumId="9" w15:restartNumberingAfterBreak="0">
    <w:nsid w:val="5DA12E1B"/>
    <w:multiLevelType w:val="hybridMultilevel"/>
    <w:tmpl w:val="D74035A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11" w15:restartNumberingAfterBreak="0">
    <w:nsid w:val="730F537A"/>
    <w:multiLevelType w:val="multilevel"/>
    <w:tmpl w:val="68DA0FDC"/>
    <w:lvl w:ilvl="0">
      <w:start w:val="20"/>
      <w:numFmt w:val="decimal"/>
      <w:lvlText w:val="%1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33"/>
        </w:tabs>
        <w:ind w:left="1333" w:hanging="10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616"/>
        </w:tabs>
        <w:ind w:left="1616" w:hanging="1050"/>
      </w:pPr>
      <w:rPr>
        <w:rFonts w:hint="default"/>
      </w:rPr>
    </w:lvl>
    <w:lvl w:ilvl="3">
      <w:start w:val="2"/>
      <w:numFmt w:val="decimal"/>
      <w:lvlText w:val="%1.%2.%3.%4"/>
      <w:lvlJc w:val="left"/>
      <w:pPr>
        <w:tabs>
          <w:tab w:val="num" w:pos="1929"/>
        </w:tabs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5"/>
        </w:tabs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781"/>
        </w:tabs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12" w15:restartNumberingAfterBreak="0">
    <w:nsid w:val="73740693"/>
    <w:multiLevelType w:val="multilevel"/>
    <w:tmpl w:val="C5B097E8"/>
    <w:lvl w:ilvl="0">
      <w:start w:val="2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51"/>
        </w:tabs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68"/>
        </w:tabs>
        <w:ind w:left="286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25"/>
        </w:tabs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42"/>
        </w:tabs>
        <w:ind w:left="394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99"/>
        </w:tabs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16"/>
        </w:tabs>
        <w:ind w:left="5016" w:hanging="2160"/>
      </w:pPr>
      <w:rPr>
        <w:rFonts w:hint="default"/>
      </w:rPr>
    </w:lvl>
  </w:abstractNum>
  <w:num w:numId="1" w16cid:durableId="1860586745">
    <w:abstractNumId w:val="3"/>
  </w:num>
  <w:num w:numId="2" w16cid:durableId="807938008">
    <w:abstractNumId w:val="10"/>
  </w:num>
  <w:num w:numId="3" w16cid:durableId="1284573868">
    <w:abstractNumId w:val="1"/>
  </w:num>
  <w:num w:numId="4" w16cid:durableId="597640694">
    <w:abstractNumId w:val="1"/>
    <w:lvlOverride w:ilvl="0">
      <w:startOverride w:val="15"/>
    </w:lvlOverride>
    <w:lvlOverride w:ilvl="1">
      <w:startOverride w:val="5"/>
    </w:lvlOverride>
  </w:num>
  <w:num w:numId="5" w16cid:durableId="69916440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3666025">
    <w:abstractNumId w:val="11"/>
  </w:num>
  <w:num w:numId="7" w16cid:durableId="612900424">
    <w:abstractNumId w:val="2"/>
  </w:num>
  <w:num w:numId="8" w16cid:durableId="14849315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27857568">
    <w:abstractNumId w:val="4"/>
  </w:num>
  <w:num w:numId="10" w16cid:durableId="878935103">
    <w:abstractNumId w:val="8"/>
  </w:num>
  <w:num w:numId="11" w16cid:durableId="1403412708">
    <w:abstractNumId w:val="12"/>
  </w:num>
  <w:num w:numId="12" w16cid:durableId="1430352910">
    <w:abstractNumId w:val="0"/>
  </w:num>
  <w:num w:numId="13" w16cid:durableId="128939149">
    <w:abstractNumId w:val="7"/>
  </w:num>
  <w:num w:numId="14" w16cid:durableId="581910676">
    <w:abstractNumId w:val="9"/>
  </w:num>
  <w:num w:numId="15" w16cid:durableId="652610104">
    <w:abstractNumId w:val="1"/>
  </w:num>
  <w:num w:numId="16" w16cid:durableId="1188103969">
    <w:abstractNumId w:val="1"/>
  </w:num>
  <w:num w:numId="17" w16cid:durableId="703365033">
    <w:abstractNumId w:val="1"/>
  </w:num>
  <w:num w:numId="18" w16cid:durableId="1005204190">
    <w:abstractNumId w:val="1"/>
  </w:num>
  <w:num w:numId="19" w16cid:durableId="739058119">
    <w:abstractNumId w:val="1"/>
  </w:num>
  <w:num w:numId="20" w16cid:durableId="444347284">
    <w:abstractNumId w:val="1"/>
  </w:num>
  <w:num w:numId="21" w16cid:durableId="1683429801">
    <w:abstractNumId w:val="1"/>
  </w:num>
  <w:num w:numId="22" w16cid:durableId="298193419">
    <w:abstractNumId w:val="1"/>
  </w:num>
  <w:num w:numId="23" w16cid:durableId="1699508169">
    <w:abstractNumId w:val="1"/>
  </w:num>
  <w:num w:numId="24" w16cid:durableId="968512179">
    <w:abstractNumId w:val="1"/>
  </w:num>
  <w:num w:numId="25" w16cid:durableId="1797479022">
    <w:abstractNumId w:val="1"/>
  </w:num>
  <w:num w:numId="26" w16cid:durableId="2021855731">
    <w:abstractNumId w:val="1"/>
  </w:num>
  <w:num w:numId="27" w16cid:durableId="1488786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AA8"/>
    <w:rsid w:val="000043B8"/>
    <w:rsid w:val="00011409"/>
    <w:rsid w:val="00012FC9"/>
    <w:rsid w:val="00021117"/>
    <w:rsid w:val="00034AAC"/>
    <w:rsid w:val="00043678"/>
    <w:rsid w:val="00072D4C"/>
    <w:rsid w:val="000732D5"/>
    <w:rsid w:val="00073D44"/>
    <w:rsid w:val="00077282"/>
    <w:rsid w:val="00077379"/>
    <w:rsid w:val="00096CC1"/>
    <w:rsid w:val="000A6A08"/>
    <w:rsid w:val="000D2049"/>
    <w:rsid w:val="000D2AD9"/>
    <w:rsid w:val="000D3381"/>
    <w:rsid w:val="000E18AE"/>
    <w:rsid w:val="000E62D1"/>
    <w:rsid w:val="000F1B9A"/>
    <w:rsid w:val="000F546E"/>
    <w:rsid w:val="000F5901"/>
    <w:rsid w:val="00102168"/>
    <w:rsid w:val="0012012B"/>
    <w:rsid w:val="0012724B"/>
    <w:rsid w:val="001313A1"/>
    <w:rsid w:val="0013337A"/>
    <w:rsid w:val="00140315"/>
    <w:rsid w:val="001436FF"/>
    <w:rsid w:val="001540C6"/>
    <w:rsid w:val="00154267"/>
    <w:rsid w:val="001746F4"/>
    <w:rsid w:val="00190C1E"/>
    <w:rsid w:val="001E5CB5"/>
    <w:rsid w:val="001F0C50"/>
    <w:rsid w:val="001F1E4A"/>
    <w:rsid w:val="001F589E"/>
    <w:rsid w:val="00207DE6"/>
    <w:rsid w:val="00214754"/>
    <w:rsid w:val="00217326"/>
    <w:rsid w:val="00220AD5"/>
    <w:rsid w:val="002214CA"/>
    <w:rsid w:val="00231B3B"/>
    <w:rsid w:val="00253DD3"/>
    <w:rsid w:val="00254E55"/>
    <w:rsid w:val="0026534F"/>
    <w:rsid w:val="00265CBB"/>
    <w:rsid w:val="00275B86"/>
    <w:rsid w:val="00295A07"/>
    <w:rsid w:val="002A6978"/>
    <w:rsid w:val="002B0406"/>
    <w:rsid w:val="002C60B8"/>
    <w:rsid w:val="002E54FD"/>
    <w:rsid w:val="002F39AD"/>
    <w:rsid w:val="00310200"/>
    <w:rsid w:val="0031603F"/>
    <w:rsid w:val="003273F7"/>
    <w:rsid w:val="00327479"/>
    <w:rsid w:val="00346970"/>
    <w:rsid w:val="00363EB6"/>
    <w:rsid w:val="00367552"/>
    <w:rsid w:val="003866DC"/>
    <w:rsid w:val="0039283B"/>
    <w:rsid w:val="003943C5"/>
    <w:rsid w:val="003979F8"/>
    <w:rsid w:val="00397A24"/>
    <w:rsid w:val="003A379D"/>
    <w:rsid w:val="003B0B44"/>
    <w:rsid w:val="003C514E"/>
    <w:rsid w:val="003D4CEC"/>
    <w:rsid w:val="003F45A4"/>
    <w:rsid w:val="003F6815"/>
    <w:rsid w:val="00401045"/>
    <w:rsid w:val="00401050"/>
    <w:rsid w:val="00401BA8"/>
    <w:rsid w:val="00405FB6"/>
    <w:rsid w:val="00415194"/>
    <w:rsid w:val="004162F9"/>
    <w:rsid w:val="00417411"/>
    <w:rsid w:val="00417708"/>
    <w:rsid w:val="00421EC9"/>
    <w:rsid w:val="004262D0"/>
    <w:rsid w:val="00434D68"/>
    <w:rsid w:val="00434FD4"/>
    <w:rsid w:val="00440988"/>
    <w:rsid w:val="00453D9E"/>
    <w:rsid w:val="00460DC3"/>
    <w:rsid w:val="0046457C"/>
    <w:rsid w:val="00465274"/>
    <w:rsid w:val="00484C35"/>
    <w:rsid w:val="004871B3"/>
    <w:rsid w:val="004905A6"/>
    <w:rsid w:val="004A63F7"/>
    <w:rsid w:val="004B5E36"/>
    <w:rsid w:val="004E1092"/>
    <w:rsid w:val="004F2B18"/>
    <w:rsid w:val="00502EA0"/>
    <w:rsid w:val="00504688"/>
    <w:rsid w:val="005057BE"/>
    <w:rsid w:val="005107AD"/>
    <w:rsid w:val="00511EC9"/>
    <w:rsid w:val="00514AD5"/>
    <w:rsid w:val="00527DE1"/>
    <w:rsid w:val="00543FF3"/>
    <w:rsid w:val="005535B9"/>
    <w:rsid w:val="00562827"/>
    <w:rsid w:val="005754F6"/>
    <w:rsid w:val="005821FA"/>
    <w:rsid w:val="00590CAE"/>
    <w:rsid w:val="005C5E65"/>
    <w:rsid w:val="005C735F"/>
    <w:rsid w:val="005D2A8E"/>
    <w:rsid w:val="005D5D13"/>
    <w:rsid w:val="005E6399"/>
    <w:rsid w:val="0060447B"/>
    <w:rsid w:val="00606057"/>
    <w:rsid w:val="00623711"/>
    <w:rsid w:val="00631461"/>
    <w:rsid w:val="00632548"/>
    <w:rsid w:val="00640B17"/>
    <w:rsid w:val="00647E82"/>
    <w:rsid w:val="00655DB7"/>
    <w:rsid w:val="006575A4"/>
    <w:rsid w:val="00657D96"/>
    <w:rsid w:val="0066146E"/>
    <w:rsid w:val="0066482E"/>
    <w:rsid w:val="006651AE"/>
    <w:rsid w:val="00667D11"/>
    <w:rsid w:val="0068320D"/>
    <w:rsid w:val="0068368D"/>
    <w:rsid w:val="00686CFE"/>
    <w:rsid w:val="006A34AD"/>
    <w:rsid w:val="006A3A22"/>
    <w:rsid w:val="006A6E09"/>
    <w:rsid w:val="006B1344"/>
    <w:rsid w:val="006B1DDA"/>
    <w:rsid w:val="006B28BC"/>
    <w:rsid w:val="006B31A9"/>
    <w:rsid w:val="006B4FB9"/>
    <w:rsid w:val="006B550B"/>
    <w:rsid w:val="006D257C"/>
    <w:rsid w:val="006E4A2C"/>
    <w:rsid w:val="0070490F"/>
    <w:rsid w:val="00711BE5"/>
    <w:rsid w:val="00712BD9"/>
    <w:rsid w:val="00713ECC"/>
    <w:rsid w:val="00725689"/>
    <w:rsid w:val="00741293"/>
    <w:rsid w:val="00752237"/>
    <w:rsid w:val="00755486"/>
    <w:rsid w:val="0075792A"/>
    <w:rsid w:val="007655F4"/>
    <w:rsid w:val="00770A1F"/>
    <w:rsid w:val="007734F5"/>
    <w:rsid w:val="007740ED"/>
    <w:rsid w:val="0077638F"/>
    <w:rsid w:val="00783E47"/>
    <w:rsid w:val="00784AA8"/>
    <w:rsid w:val="007935CD"/>
    <w:rsid w:val="007A3200"/>
    <w:rsid w:val="007B20A6"/>
    <w:rsid w:val="007E3477"/>
    <w:rsid w:val="007E526B"/>
    <w:rsid w:val="007F0080"/>
    <w:rsid w:val="007F1ABC"/>
    <w:rsid w:val="008006E1"/>
    <w:rsid w:val="00801D8D"/>
    <w:rsid w:val="00804C91"/>
    <w:rsid w:val="008111D0"/>
    <w:rsid w:val="00821AC2"/>
    <w:rsid w:val="008233FB"/>
    <w:rsid w:val="00826A53"/>
    <w:rsid w:val="00842F6B"/>
    <w:rsid w:val="00845FE7"/>
    <w:rsid w:val="00861D37"/>
    <w:rsid w:val="00864A12"/>
    <w:rsid w:val="0087042A"/>
    <w:rsid w:val="008706BD"/>
    <w:rsid w:val="008708AE"/>
    <w:rsid w:val="0087218E"/>
    <w:rsid w:val="0087643C"/>
    <w:rsid w:val="00876B57"/>
    <w:rsid w:val="00882741"/>
    <w:rsid w:val="008A46E9"/>
    <w:rsid w:val="008B20E5"/>
    <w:rsid w:val="008B4777"/>
    <w:rsid w:val="008D7F59"/>
    <w:rsid w:val="008E325D"/>
    <w:rsid w:val="008E4229"/>
    <w:rsid w:val="00900718"/>
    <w:rsid w:val="00906578"/>
    <w:rsid w:val="009148DC"/>
    <w:rsid w:val="00925696"/>
    <w:rsid w:val="009375A8"/>
    <w:rsid w:val="00945B9E"/>
    <w:rsid w:val="00946C09"/>
    <w:rsid w:val="00962D40"/>
    <w:rsid w:val="00967203"/>
    <w:rsid w:val="00967503"/>
    <w:rsid w:val="009813FE"/>
    <w:rsid w:val="009873F3"/>
    <w:rsid w:val="00990F9C"/>
    <w:rsid w:val="009C25FC"/>
    <w:rsid w:val="009C56E0"/>
    <w:rsid w:val="009D25DF"/>
    <w:rsid w:val="009D4315"/>
    <w:rsid w:val="009F073C"/>
    <w:rsid w:val="009F257C"/>
    <w:rsid w:val="009F6DB3"/>
    <w:rsid w:val="00A06648"/>
    <w:rsid w:val="00A12FBC"/>
    <w:rsid w:val="00A32514"/>
    <w:rsid w:val="00A40922"/>
    <w:rsid w:val="00A42DDC"/>
    <w:rsid w:val="00A54E63"/>
    <w:rsid w:val="00A612B5"/>
    <w:rsid w:val="00A62852"/>
    <w:rsid w:val="00A71F54"/>
    <w:rsid w:val="00A83AF4"/>
    <w:rsid w:val="00AA2017"/>
    <w:rsid w:val="00AD4D4C"/>
    <w:rsid w:val="00AE218D"/>
    <w:rsid w:val="00AF299C"/>
    <w:rsid w:val="00AF6883"/>
    <w:rsid w:val="00B077F2"/>
    <w:rsid w:val="00B17A00"/>
    <w:rsid w:val="00B270A6"/>
    <w:rsid w:val="00B33815"/>
    <w:rsid w:val="00B52F8D"/>
    <w:rsid w:val="00B53A04"/>
    <w:rsid w:val="00B565CB"/>
    <w:rsid w:val="00B62975"/>
    <w:rsid w:val="00B7198A"/>
    <w:rsid w:val="00B739DC"/>
    <w:rsid w:val="00B75872"/>
    <w:rsid w:val="00B7666A"/>
    <w:rsid w:val="00B858C3"/>
    <w:rsid w:val="00B9116F"/>
    <w:rsid w:val="00BA5C4C"/>
    <w:rsid w:val="00BA61CF"/>
    <w:rsid w:val="00BB233E"/>
    <w:rsid w:val="00BD3080"/>
    <w:rsid w:val="00BD4555"/>
    <w:rsid w:val="00BF2F6E"/>
    <w:rsid w:val="00C11966"/>
    <w:rsid w:val="00C17488"/>
    <w:rsid w:val="00C2433E"/>
    <w:rsid w:val="00C27412"/>
    <w:rsid w:val="00C34EA8"/>
    <w:rsid w:val="00C53AF8"/>
    <w:rsid w:val="00C659FF"/>
    <w:rsid w:val="00C71467"/>
    <w:rsid w:val="00C71DC2"/>
    <w:rsid w:val="00C7593B"/>
    <w:rsid w:val="00C86DEB"/>
    <w:rsid w:val="00C93241"/>
    <w:rsid w:val="00CB3A6D"/>
    <w:rsid w:val="00CB7E64"/>
    <w:rsid w:val="00CF75A8"/>
    <w:rsid w:val="00D04F6F"/>
    <w:rsid w:val="00D07535"/>
    <w:rsid w:val="00D119A4"/>
    <w:rsid w:val="00D172CB"/>
    <w:rsid w:val="00D31482"/>
    <w:rsid w:val="00D557D1"/>
    <w:rsid w:val="00D605F6"/>
    <w:rsid w:val="00D62A42"/>
    <w:rsid w:val="00D74545"/>
    <w:rsid w:val="00D822EA"/>
    <w:rsid w:val="00D83F88"/>
    <w:rsid w:val="00D91021"/>
    <w:rsid w:val="00DB0D79"/>
    <w:rsid w:val="00DC4DF4"/>
    <w:rsid w:val="00DE0706"/>
    <w:rsid w:val="00DF03AB"/>
    <w:rsid w:val="00DF22FD"/>
    <w:rsid w:val="00DF2CCA"/>
    <w:rsid w:val="00E01474"/>
    <w:rsid w:val="00E06701"/>
    <w:rsid w:val="00E116F2"/>
    <w:rsid w:val="00E1372A"/>
    <w:rsid w:val="00E1657D"/>
    <w:rsid w:val="00E17AA4"/>
    <w:rsid w:val="00E45B69"/>
    <w:rsid w:val="00E470F6"/>
    <w:rsid w:val="00E515B7"/>
    <w:rsid w:val="00E52AB8"/>
    <w:rsid w:val="00E62BC7"/>
    <w:rsid w:val="00E7509D"/>
    <w:rsid w:val="00E7534F"/>
    <w:rsid w:val="00E801AB"/>
    <w:rsid w:val="00E93FFB"/>
    <w:rsid w:val="00E97264"/>
    <w:rsid w:val="00EC4514"/>
    <w:rsid w:val="00EE4B41"/>
    <w:rsid w:val="00F04F25"/>
    <w:rsid w:val="00F10CEF"/>
    <w:rsid w:val="00F112BA"/>
    <w:rsid w:val="00F40CB7"/>
    <w:rsid w:val="00F52480"/>
    <w:rsid w:val="00F5381A"/>
    <w:rsid w:val="00F54109"/>
    <w:rsid w:val="00F55B41"/>
    <w:rsid w:val="00F57D35"/>
    <w:rsid w:val="00F634CC"/>
    <w:rsid w:val="00F872DD"/>
    <w:rsid w:val="00F9034F"/>
    <w:rsid w:val="00FB1258"/>
    <w:rsid w:val="00FB7601"/>
    <w:rsid w:val="00FE6BFC"/>
    <w:rsid w:val="00FF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315365A8"/>
  <w15:chartTrackingRefBased/>
  <w15:docId w15:val="{0D1FD4F2-AB42-4972-8A58-DE0FC940D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12FC9"/>
  </w:style>
  <w:style w:type="paragraph" w:styleId="Nadpis1">
    <w:name w:val="heading 1"/>
    <w:basedOn w:val="Normln"/>
    <w:next w:val="Normln"/>
    <w:autoRedefine/>
    <w:qFormat/>
    <w:pPr>
      <w:keepNext/>
      <w:numPr>
        <w:numId w:val="3"/>
      </w:numPr>
      <w:spacing w:before="120"/>
      <w:outlineLvl w:val="0"/>
    </w:pPr>
    <w:rPr>
      <w:rFonts w:ascii="Arial" w:hAnsi="Arial" w:cs="Arial"/>
      <w:b/>
      <w:caps/>
      <w:snapToGrid w:val="0"/>
      <w:sz w:val="32"/>
    </w:rPr>
  </w:style>
  <w:style w:type="paragraph" w:styleId="Nadpis2">
    <w:name w:val="heading 2"/>
    <w:basedOn w:val="Normln"/>
    <w:next w:val="Normln"/>
    <w:autoRedefine/>
    <w:qFormat/>
    <w:pPr>
      <w:keepNext/>
      <w:numPr>
        <w:ilvl w:val="1"/>
        <w:numId w:val="3"/>
      </w:numPr>
      <w:spacing w:before="120"/>
      <w:outlineLvl w:val="1"/>
    </w:pPr>
    <w:rPr>
      <w:rFonts w:ascii="Arial" w:hAnsi="Arial" w:cs="Arial"/>
      <w:b/>
      <w:caps/>
      <w:snapToGrid w:val="0"/>
      <w:sz w:val="28"/>
      <w:u w:val="single" w:color="333399"/>
    </w:rPr>
  </w:style>
  <w:style w:type="paragraph" w:styleId="Nadpis3">
    <w:name w:val="heading 3"/>
    <w:basedOn w:val="Normln"/>
    <w:next w:val="Normln"/>
    <w:autoRedefine/>
    <w:qFormat/>
    <w:pPr>
      <w:keepNext/>
      <w:spacing w:before="180"/>
      <w:ind w:firstLine="720"/>
      <w:jc w:val="both"/>
      <w:outlineLvl w:val="2"/>
    </w:pPr>
    <w:rPr>
      <w:rFonts w:ascii="Arial" w:hAnsi="Arial" w:cs="Arial"/>
      <w:snapToGrid w:val="0"/>
      <w:sz w:val="24"/>
    </w:rPr>
  </w:style>
  <w:style w:type="paragraph" w:styleId="Nadpis4">
    <w:name w:val="heading 4"/>
    <w:basedOn w:val="Normln"/>
    <w:next w:val="Normln"/>
    <w:autoRedefine/>
    <w:qFormat/>
    <w:pPr>
      <w:keepNext/>
      <w:numPr>
        <w:ilvl w:val="3"/>
        <w:numId w:val="1"/>
      </w:numPr>
      <w:spacing w:before="120"/>
      <w:outlineLvl w:val="3"/>
    </w:pPr>
    <w:rPr>
      <w:rFonts w:ascii="Arial" w:hAnsi="Arial"/>
      <w:i/>
      <w:snapToGrid w:val="0"/>
      <w:color w:val="333399"/>
      <w:sz w:val="24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spacing w:before="120"/>
      <w:outlineLvl w:val="4"/>
    </w:pPr>
    <w:rPr>
      <w:snapToGrid w:val="0"/>
      <w:sz w:val="24"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1"/>
      </w:numPr>
      <w:outlineLvl w:val="5"/>
    </w:pPr>
    <w:rPr>
      <w:b/>
      <w:color w:val="FF0000"/>
      <w:sz w:val="40"/>
      <w:u w:val="single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Nadpis7">
    <w:name w:val="heading 7"/>
    <w:basedOn w:val="Normln"/>
    <w:next w:val="Normln"/>
    <w:qFormat/>
    <w:pPr>
      <w:keepNext/>
      <w:numPr>
        <w:ilvl w:val="6"/>
        <w:numId w:val="1"/>
      </w:numPr>
      <w:spacing w:before="120"/>
      <w:outlineLvl w:val="6"/>
    </w:pPr>
    <w:rPr>
      <w:rFonts w:ascii="Arial" w:hAnsi="Arial"/>
      <w:snapToGrid w:val="0"/>
      <w:sz w:val="28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outlineLvl w:val="7"/>
    </w:pPr>
    <w:rPr>
      <w:rFonts w:ascii="Arial" w:hAnsi="Arial" w:cs="Arial"/>
      <w:color w:val="333399"/>
      <w:sz w:val="28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outlineLvl w:val="8"/>
    </w:pPr>
    <w:rPr>
      <w:rFonts w:ascii="Arial" w:hAnsi="Arial" w:cs="Arial"/>
      <w:b/>
      <w:bCs/>
      <w:color w:val="333399"/>
      <w:sz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jc w:val="center"/>
    </w:pPr>
    <w:rPr>
      <w:b/>
      <w:color w:val="FF0000"/>
      <w:sz w:val="40"/>
      <w:u w:val="single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Podtitul">
    <w:name w:val="Podtitul"/>
    <w:basedOn w:val="Normln"/>
    <w:qFormat/>
    <w:rPr>
      <w:b/>
      <w:sz w:val="24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Zkladntext">
    <w:name w:val="Body Text"/>
    <w:basedOn w:val="Normln"/>
    <w:rPr>
      <w:b/>
      <w:sz w:val="28"/>
      <w:u w:val="single"/>
    </w:rPr>
  </w:style>
  <w:style w:type="paragraph" w:customStyle="1" w:styleId="dkanormln">
    <w:name w:val="Øádka normální"/>
    <w:basedOn w:val="Normln"/>
    <w:pPr>
      <w:jc w:val="both"/>
    </w:pPr>
    <w:rPr>
      <w:kern w:val="16"/>
      <w:sz w:val="24"/>
    </w:rPr>
  </w:style>
  <w:style w:type="paragraph" w:styleId="Zkladntext2">
    <w:name w:val="Body Text 2"/>
    <w:basedOn w:val="Normln"/>
    <w:pPr>
      <w:jc w:val="both"/>
    </w:pPr>
    <w:rPr>
      <w:snapToGrid w:val="0"/>
      <w:sz w:val="24"/>
    </w:rPr>
  </w:style>
  <w:style w:type="paragraph" w:styleId="Zkladntextodsazen">
    <w:name w:val="Body Text Indent"/>
    <w:basedOn w:val="Normln"/>
    <w:pPr>
      <w:spacing w:before="120"/>
      <w:ind w:left="1440"/>
    </w:pPr>
    <w:rPr>
      <w:i/>
      <w:snapToGrid w:val="0"/>
      <w:sz w:val="24"/>
    </w:rPr>
  </w:style>
  <w:style w:type="paragraph" w:styleId="Zkladntextodsazen2">
    <w:name w:val="Body Text Indent 2"/>
    <w:basedOn w:val="Normln"/>
    <w:pPr>
      <w:spacing w:before="120"/>
      <w:ind w:left="1440"/>
    </w:pPr>
    <w:rPr>
      <w:snapToGrid w:val="0"/>
      <w:sz w:val="24"/>
    </w:rPr>
  </w:style>
  <w:style w:type="paragraph" w:styleId="Zkladntextodsazen3">
    <w:name w:val="Body Text Indent 3"/>
    <w:basedOn w:val="Normln"/>
    <w:pPr>
      <w:spacing w:before="120"/>
      <w:ind w:left="1080"/>
      <w:jc w:val="both"/>
    </w:pPr>
    <w:rPr>
      <w:rFonts w:ascii="Arial" w:hAnsi="Arial"/>
      <w:snapToGrid w:val="0"/>
      <w:sz w:val="24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Courier New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Obsah1">
    <w:name w:val="toc 1"/>
    <w:basedOn w:val="Normln"/>
    <w:next w:val="Normln"/>
    <w:autoRedefine/>
    <w:semiHidden/>
    <w:rsid w:val="000A6A08"/>
    <w:pPr>
      <w:numPr>
        <w:ilvl w:val="2"/>
        <w:numId w:val="3"/>
      </w:numPr>
      <w:tabs>
        <w:tab w:val="clear" w:pos="1083"/>
      </w:tabs>
      <w:ind w:left="1276" w:hanging="850"/>
      <w:jc w:val="both"/>
    </w:pPr>
    <w:rPr>
      <w:rFonts w:ascii="Arial" w:eastAsia="MS Mincho" w:hAnsi="Arial" w:cs="Arial"/>
      <w:snapToGrid w:val="0"/>
      <w:sz w:val="24"/>
    </w:rPr>
  </w:style>
  <w:style w:type="paragraph" w:styleId="Obsah2">
    <w:name w:val="toc 2"/>
    <w:basedOn w:val="Normln"/>
    <w:next w:val="Normln"/>
    <w:autoRedefine/>
    <w:semiHidden/>
    <w:pPr>
      <w:ind w:left="200"/>
    </w:pPr>
    <w:rPr>
      <w:smallCaps/>
      <w:szCs w:val="24"/>
    </w:rPr>
  </w:style>
  <w:style w:type="paragraph" w:styleId="Obsah3">
    <w:name w:val="toc 3"/>
    <w:basedOn w:val="Normln"/>
    <w:next w:val="Normln"/>
    <w:autoRedefine/>
    <w:semiHidden/>
    <w:pPr>
      <w:ind w:left="400"/>
    </w:pPr>
    <w:rPr>
      <w:i/>
      <w:iCs/>
      <w:szCs w:val="24"/>
    </w:rPr>
  </w:style>
  <w:style w:type="paragraph" w:styleId="Obsah4">
    <w:name w:val="toc 4"/>
    <w:basedOn w:val="Normln"/>
    <w:next w:val="Normln"/>
    <w:autoRedefine/>
    <w:semiHidden/>
    <w:pPr>
      <w:ind w:left="600"/>
    </w:pPr>
    <w:rPr>
      <w:szCs w:val="21"/>
    </w:rPr>
  </w:style>
  <w:style w:type="paragraph" w:styleId="Obsah5">
    <w:name w:val="toc 5"/>
    <w:basedOn w:val="Normln"/>
    <w:next w:val="Normln"/>
    <w:autoRedefine/>
    <w:semiHidden/>
    <w:pPr>
      <w:ind w:left="800"/>
    </w:pPr>
    <w:rPr>
      <w:szCs w:val="21"/>
    </w:rPr>
  </w:style>
  <w:style w:type="paragraph" w:styleId="Obsah6">
    <w:name w:val="toc 6"/>
    <w:basedOn w:val="Normln"/>
    <w:next w:val="Normln"/>
    <w:autoRedefine/>
    <w:semiHidden/>
    <w:pPr>
      <w:ind w:left="1000"/>
    </w:pPr>
    <w:rPr>
      <w:szCs w:val="21"/>
    </w:rPr>
  </w:style>
  <w:style w:type="paragraph" w:styleId="Obsah7">
    <w:name w:val="toc 7"/>
    <w:basedOn w:val="Normln"/>
    <w:next w:val="Normln"/>
    <w:autoRedefine/>
    <w:semiHidden/>
    <w:pPr>
      <w:ind w:left="1200"/>
    </w:pPr>
    <w:rPr>
      <w:szCs w:val="21"/>
    </w:rPr>
  </w:style>
  <w:style w:type="paragraph" w:styleId="Obsah8">
    <w:name w:val="toc 8"/>
    <w:basedOn w:val="Normln"/>
    <w:next w:val="Normln"/>
    <w:autoRedefine/>
    <w:semiHidden/>
    <w:pPr>
      <w:ind w:left="1400"/>
    </w:pPr>
    <w:rPr>
      <w:szCs w:val="21"/>
    </w:rPr>
  </w:style>
  <w:style w:type="paragraph" w:styleId="Obsah9">
    <w:name w:val="toc 9"/>
    <w:basedOn w:val="Normln"/>
    <w:next w:val="Normln"/>
    <w:autoRedefine/>
    <w:semiHidden/>
    <w:pPr>
      <w:ind w:left="1600"/>
    </w:pPr>
    <w:rPr>
      <w:szCs w:val="21"/>
    </w:rPr>
  </w:style>
  <w:style w:type="character" w:styleId="Hypertextovodkaz">
    <w:name w:val="Hyperlink"/>
    <w:rPr>
      <w:color w:val="0000FF"/>
      <w:u w:val="single"/>
    </w:rPr>
  </w:style>
  <w:style w:type="character" w:styleId="Sledovanodkaz">
    <w:name w:val="FollowedHyperlink"/>
    <w:rPr>
      <w:color w:val="800080"/>
      <w:u w:val="single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pPr>
      <w:spacing w:before="120"/>
    </w:pPr>
    <w:rPr>
      <w:rFonts w:ascii="Arial" w:hAnsi="Arial"/>
      <w:b/>
      <w:sz w:val="28"/>
    </w:rPr>
  </w:style>
  <w:style w:type="paragraph" w:customStyle="1" w:styleId="Bintext">
    <w:name w:val="Biný text"/>
    <w:basedOn w:val="Normln"/>
    <w:pPr>
      <w:spacing w:before="60" w:after="60"/>
      <w:ind w:firstLine="851"/>
      <w:jc w:val="both"/>
    </w:pPr>
    <w:rPr>
      <w:rFonts w:ascii="Arial" w:hAnsi="Arial"/>
    </w:rPr>
  </w:style>
  <w:style w:type="paragraph" w:styleId="Prosttext">
    <w:name w:val="Plain Text"/>
    <w:basedOn w:val="Normln"/>
    <w:rPr>
      <w:rFonts w:ascii="Courier New" w:hAnsi="Courier New" w:cs="Courier New"/>
    </w:rPr>
  </w:style>
  <w:style w:type="paragraph" w:styleId="Normlnweb">
    <w:name w:val="Normal (Web)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Znaka">
    <w:name w:val="Značka"/>
    <w:pPr>
      <w:widowControl w:val="0"/>
      <w:autoSpaceDE w:val="0"/>
      <w:autoSpaceDN w:val="0"/>
      <w:adjustRightInd w:val="0"/>
      <w:ind w:left="578"/>
      <w:jc w:val="both"/>
    </w:pPr>
    <w:rPr>
      <w:color w:val="000000"/>
      <w:sz w:val="24"/>
      <w:szCs w:val="24"/>
    </w:rPr>
  </w:style>
  <w:style w:type="paragraph" w:customStyle="1" w:styleId="Normln0">
    <w:name w:val="Normální~"/>
    <w:basedOn w:val="Normln"/>
    <w:pPr>
      <w:widowControl w:val="0"/>
    </w:pPr>
    <w:rPr>
      <w:noProof/>
      <w:sz w:val="24"/>
    </w:rPr>
  </w:style>
  <w:style w:type="paragraph" w:customStyle="1" w:styleId="Textodstavce">
    <w:name w:val="Text odstavce"/>
    <w:basedOn w:val="Normln"/>
    <w:pPr>
      <w:numPr>
        <w:ilvl w:val="6"/>
        <w:numId w:val="2"/>
      </w:num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customStyle="1" w:styleId="Textbodu">
    <w:name w:val="Text bodu"/>
    <w:basedOn w:val="Normln"/>
    <w:pPr>
      <w:numPr>
        <w:ilvl w:val="8"/>
        <w:numId w:val="2"/>
      </w:numPr>
      <w:jc w:val="both"/>
      <w:outlineLvl w:val="8"/>
    </w:pPr>
    <w:rPr>
      <w:sz w:val="24"/>
    </w:rPr>
  </w:style>
  <w:style w:type="paragraph" w:customStyle="1" w:styleId="Textpsmene">
    <w:name w:val="Text písmene"/>
    <w:basedOn w:val="Normln"/>
    <w:pPr>
      <w:numPr>
        <w:ilvl w:val="7"/>
        <w:numId w:val="2"/>
      </w:numPr>
      <w:jc w:val="both"/>
      <w:outlineLvl w:val="7"/>
    </w:pPr>
    <w:rPr>
      <w:sz w:val="24"/>
    </w:rPr>
  </w:style>
  <w:style w:type="paragraph" w:styleId="Textpoznpodarou">
    <w:name w:val="footnote text"/>
    <w:basedOn w:val="Normln"/>
    <w:semiHidden/>
    <w:pPr>
      <w:tabs>
        <w:tab w:val="left" w:pos="425"/>
      </w:tabs>
      <w:ind w:left="425" w:hanging="425"/>
      <w:jc w:val="both"/>
    </w:pPr>
  </w:style>
  <w:style w:type="character" w:styleId="Znakapoznpodarou">
    <w:name w:val="footnote reference"/>
    <w:semiHidden/>
    <w:rPr>
      <w:vertAlign w:val="superscript"/>
    </w:rPr>
  </w:style>
  <w:style w:type="paragraph" w:customStyle="1" w:styleId="Textparagrafu">
    <w:name w:val="Text paragrafu"/>
    <w:basedOn w:val="Normln"/>
    <w:pPr>
      <w:spacing w:before="240"/>
      <w:ind w:firstLine="425"/>
      <w:jc w:val="both"/>
      <w:outlineLvl w:val="5"/>
    </w:pPr>
    <w:rPr>
      <w:sz w:val="24"/>
    </w:rPr>
  </w:style>
  <w:style w:type="paragraph" w:styleId="Textkomente">
    <w:name w:val="annotation text"/>
    <w:basedOn w:val="Normln"/>
    <w:semiHidden/>
  </w:style>
  <w:style w:type="paragraph" w:styleId="Textvbloku">
    <w:name w:val="Block Text"/>
    <w:basedOn w:val="Normln"/>
    <w:pPr>
      <w:tabs>
        <w:tab w:val="num" w:pos="530"/>
      </w:tabs>
      <w:ind w:left="530" w:right="110"/>
      <w:jc w:val="both"/>
    </w:pPr>
    <w:rPr>
      <w:rFonts w:ascii="Arial" w:hAnsi="Arial" w:cs="Arial"/>
    </w:rPr>
  </w:style>
  <w:style w:type="paragraph" w:styleId="Titulek">
    <w:name w:val="caption"/>
    <w:basedOn w:val="Normln"/>
    <w:next w:val="Normln"/>
    <w:qFormat/>
    <w:rPr>
      <w:rFonts w:ascii="Arial" w:hAnsi="Arial" w:cs="Arial"/>
      <w:b/>
      <w:bCs/>
      <w:i/>
      <w:iCs/>
      <w:sz w:val="24"/>
      <w:u w:val="single"/>
    </w:rPr>
  </w:style>
  <w:style w:type="paragraph" w:customStyle="1" w:styleId="bullet-3TimesNewRoman">
    <w:name w:val="bullet-3 + Times New Roman"/>
    <w:aliases w:val="Vlevo:  0 cm,První řádek:  0 cm,Před:  6 b.,Ro..."/>
    <w:basedOn w:val="Normln"/>
    <w:pPr>
      <w:tabs>
        <w:tab w:val="left" w:pos="426"/>
        <w:tab w:val="left" w:pos="993"/>
      </w:tabs>
      <w:spacing w:before="120"/>
      <w:jc w:val="both"/>
    </w:pPr>
    <w:rPr>
      <w:snapToGrid w:val="0"/>
      <w:spacing w:val="6"/>
      <w:sz w:val="24"/>
      <w:szCs w:val="24"/>
      <w:lang w:eastAsia="en-US"/>
    </w:rPr>
  </w:style>
  <w:style w:type="character" w:styleId="Siln">
    <w:name w:val="Strong"/>
    <w:qFormat/>
    <w:rPr>
      <w:b/>
      <w:bCs/>
    </w:rPr>
  </w:style>
  <w:style w:type="paragraph" w:customStyle="1" w:styleId="CharChar2CharCharCharCharChar">
    <w:name w:val=" Char Char2 Char Char Char Char Char"/>
    <w:basedOn w:val="Normln"/>
    <w:rsid w:val="007935CD"/>
    <w:pPr>
      <w:spacing w:after="160" w:line="240" w:lineRule="exact"/>
    </w:pPr>
    <w:rPr>
      <w:rFonts w:ascii="Times New Roman Bold" w:hAnsi="Times New Roman Bold"/>
      <w:b/>
      <w:sz w:val="26"/>
      <w:szCs w:val="26"/>
      <w:lang w:val="sk-SK" w:eastAsia="en-US"/>
    </w:rPr>
  </w:style>
  <w:style w:type="character" w:customStyle="1" w:styleId="ZpatChar">
    <w:name w:val="Zápatí Char"/>
    <w:link w:val="Zpat"/>
    <w:uiPriority w:val="99"/>
    <w:rsid w:val="00A42DDC"/>
  </w:style>
  <w:style w:type="paragraph" w:customStyle="1" w:styleId="Smlouva">
    <w:name w:val="Smlouva"/>
    <w:rsid w:val="00D822EA"/>
    <w:pPr>
      <w:widowControl w:val="0"/>
      <w:spacing w:after="120"/>
      <w:jc w:val="center"/>
    </w:pPr>
    <w:rPr>
      <w:b/>
      <w:snapToGrid w:val="0"/>
      <w:color w:val="FF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7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Souteze\zad&#225;vac&#237;%20dokumentace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zadávací dokumentace</Template>
  <TotalTime>1</TotalTime>
  <Pages>3</Pages>
  <Words>271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^TVeřejná zakázka :^t Kompletní dodávka stavby</vt:lpstr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^TVeřejná zakázka :^t Kompletní dodávka stavby</dc:title>
  <dc:subject/>
  <dc:creator>RTS, a.s.</dc:creator>
  <cp:keywords/>
  <dc:description/>
  <cp:lastModifiedBy>Josef Macháček</cp:lastModifiedBy>
  <cp:revision>3</cp:revision>
  <cp:lastPrinted>2010-09-13T12:56:00Z</cp:lastPrinted>
  <dcterms:created xsi:type="dcterms:W3CDTF">2023-01-22T09:59:00Z</dcterms:created>
  <dcterms:modified xsi:type="dcterms:W3CDTF">2023-01-22T10:00:00Z</dcterms:modified>
</cp:coreProperties>
</file>