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F03576">
        <w:rPr>
          <w:b/>
          <w:sz w:val="28"/>
          <w:szCs w:val="28"/>
        </w:rPr>
        <w:t>ODPADU 200 138 Dřevo neuvedené pod číslem 200 137 (větve a roští)</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w:t>
      </w:r>
      <w:r w:rsidR="00283A62">
        <w:rPr>
          <w:rFonts w:ascii="Arial" w:hAnsi="Arial" w:cs="Arial"/>
          <w:sz w:val="20"/>
          <w:szCs w:val="20"/>
        </w:rPr>
        <w:t xml:space="preserve"> nakládku, </w:t>
      </w:r>
      <w:r w:rsidR="00F72AFE" w:rsidRPr="00F72AFE">
        <w:rPr>
          <w:rFonts w:ascii="Arial" w:hAnsi="Arial" w:cs="Arial"/>
          <w:sz w:val="20"/>
          <w:szCs w:val="20"/>
        </w:rPr>
        <w:t>přepravu</w:t>
      </w:r>
      <w:r w:rsidR="00283A62">
        <w:rPr>
          <w:rFonts w:ascii="Arial" w:hAnsi="Arial" w:cs="Arial"/>
          <w:sz w:val="20"/>
          <w:szCs w:val="20"/>
        </w:rPr>
        <w:t>, případně úpravu (nadrcení)</w:t>
      </w:r>
      <w:r w:rsidR="00F72AFE" w:rsidRPr="00F72AFE">
        <w:rPr>
          <w:rFonts w:ascii="Arial" w:hAnsi="Arial" w:cs="Arial"/>
          <w:sz w:val="20"/>
          <w:szCs w:val="20"/>
        </w:rPr>
        <w:t xml:space="preserve">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00153BB5">
        <w:rPr>
          <w:rFonts w:ascii="Arial" w:hAnsi="Arial" w:cs="Arial"/>
          <w:sz w:val="20"/>
          <w:szCs w:val="20"/>
        </w:rPr>
        <w:t>)</w:t>
      </w:r>
      <w:r w:rsidRPr="00BA1994">
        <w:rPr>
          <w:rFonts w:ascii="Arial" w:hAnsi="Arial" w:cs="Arial"/>
          <w:sz w:val="20"/>
          <w:szCs w:val="20"/>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153BB5" w:rsidRPr="00B4455E" w:rsidRDefault="00153BB5" w:rsidP="00153BB5">
      <w:pPr>
        <w:rPr>
          <w:rStyle w:val="Hypertextovodkaz"/>
        </w:rPr>
      </w:pPr>
      <w:hyperlink r:id="rId8" w:history="1">
        <w:r w:rsidRPr="00B4455E">
          <w:rPr>
            <w:rStyle w:val="Hypertextovodkaz"/>
          </w:rPr>
          <w:t>http://www.e-zakazky.cz/Profil-Zadavatele/74f211ca-2bc1-4b2a-b371-df3d604ab3aa</w:t>
        </w:r>
      </w:hyperlink>
      <w:r w:rsidRPr="00B4455E">
        <w:rPr>
          <w:rStyle w:val="Hypertextovodkaz"/>
        </w:rPr>
        <w:t xml:space="preserve"> </w:t>
      </w:r>
    </w:p>
    <w:p w:rsidR="00283A62" w:rsidRDefault="00283A62" w:rsidP="002B511D"/>
    <w:p w:rsidR="00A66E95" w:rsidRDefault="00A66E95" w:rsidP="002B511D"/>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sidRPr="00423C5B">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r w:rsidR="00153BB5" w:rsidRPr="00153BB5">
        <w:rPr>
          <w:b/>
        </w:rPr>
        <w:t>29.1.2020</w:t>
      </w:r>
      <w:r w:rsidR="00FE52A6" w:rsidRPr="00153BB5">
        <w:rPr>
          <w:b/>
        </w:rPr>
        <w:t xml:space="preserve">  do </w:t>
      </w:r>
      <w:r w:rsidR="00153BB5" w:rsidRPr="00153BB5">
        <w:rPr>
          <w:b/>
        </w:rPr>
        <w:t>9:00</w:t>
      </w:r>
      <w:r w:rsidR="00FE52A6" w:rsidRPr="00153BB5">
        <w:rPr>
          <w:b/>
        </w:rPr>
        <w:t xml:space="preserve"> hodin</w:t>
      </w:r>
      <w:r w:rsidRPr="007534DE">
        <w:rPr>
          <w:highlight w:val="yellow"/>
        </w:rP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F03576">
        <w:t xml:space="preserve">Nabídky se podávají ve lhůtě pro podání nabídek v listinné podobě, musí být doručeny v řádně uzavřené obálce </w:t>
      </w:r>
      <w:r w:rsidR="00D14E4F" w:rsidRPr="00F03576">
        <w:t xml:space="preserve">s uvedením jména a adresy dodavatele a </w:t>
      </w:r>
      <w:r w:rsidRPr="00F03576">
        <w:t xml:space="preserve">označené názvem veřejné zakázky </w:t>
      </w:r>
      <w:r w:rsidRPr="00F03576">
        <w:rPr>
          <w:b/>
        </w:rPr>
        <w:t>„</w:t>
      </w:r>
      <w:r w:rsidR="00B66F86" w:rsidRPr="00F03576">
        <w:rPr>
          <w:b/>
        </w:rPr>
        <w:t>Další nakládání a</w:t>
      </w:r>
      <w:r w:rsidR="00F03576">
        <w:rPr>
          <w:b/>
        </w:rPr>
        <w:t xml:space="preserve"> likvidace ODPADU 200 138 Dřevo neuvedené pod číslem 200 137</w:t>
      </w:r>
      <w:r w:rsidRPr="00F03576">
        <w:rPr>
          <w:b/>
        </w:rPr>
        <w:t>“</w:t>
      </w:r>
      <w:r w:rsidRPr="00F03576">
        <w:t xml:space="preserve"> s nápisem </w:t>
      </w:r>
      <w:r w:rsidRPr="00F03576">
        <w:rPr>
          <w:b/>
        </w:rPr>
        <w:t>NEOTEVÍRAT</w:t>
      </w:r>
      <w:r w:rsidR="00D14E4F" w:rsidRPr="00F03576">
        <w:rPr>
          <w:b/>
        </w:rPr>
        <w:t xml:space="preserve"> </w:t>
      </w:r>
      <w:r w:rsidRPr="00F03576">
        <w:t xml:space="preserve">prostřednictvím podatelny </w:t>
      </w:r>
      <w:r w:rsidR="00493D82" w:rsidRPr="00F03576">
        <w:t>Technických služeb Havlíčkův Brod, Na Valech 3523, Havlíčkův Brod</w:t>
      </w:r>
      <w:r w:rsidRPr="00F03576">
        <w:t xml:space="preserve">. </w:t>
      </w:r>
      <w:r w:rsidR="00493D82" w:rsidRPr="00F03576">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w:t>
      </w:r>
      <w:r w:rsidR="00153BB5">
        <w:t>dodat</w:t>
      </w:r>
      <w:r w:rsidRPr="001168FF">
        <w:t xml:space="preserve">, ale může </w:t>
      </w:r>
      <w:r w:rsidR="00153BB5">
        <w:t>dodat</w:t>
      </w:r>
      <w:bookmarkStart w:id="0" w:name="_GoBack"/>
      <w:bookmarkEnd w:id="0"/>
      <w:r w:rsidRPr="001168FF">
        <w:t xml:space="preserve">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0E2" w:rsidRDefault="00E630E2" w:rsidP="00516332">
      <w:r>
        <w:separator/>
      </w:r>
    </w:p>
  </w:endnote>
  <w:endnote w:type="continuationSeparator" w:id="0">
    <w:p w:rsidR="00E630E2" w:rsidRDefault="00E630E2"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E630E2"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0E2" w:rsidRDefault="00E630E2" w:rsidP="00516332">
      <w:r>
        <w:separator/>
      </w:r>
    </w:p>
  </w:footnote>
  <w:footnote w:type="continuationSeparator" w:id="0">
    <w:p w:rsidR="00E630E2" w:rsidRDefault="00E630E2"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E630E2"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53BB5"/>
    <w:rsid w:val="001631AB"/>
    <w:rsid w:val="001703EC"/>
    <w:rsid w:val="001D4E83"/>
    <w:rsid w:val="001E0E5C"/>
    <w:rsid w:val="001E14B7"/>
    <w:rsid w:val="002121A5"/>
    <w:rsid w:val="00223D8F"/>
    <w:rsid w:val="00242A6D"/>
    <w:rsid w:val="00243D27"/>
    <w:rsid w:val="0025572C"/>
    <w:rsid w:val="00274744"/>
    <w:rsid w:val="00283A62"/>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4DE"/>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9D20FA"/>
    <w:rsid w:val="00A175AD"/>
    <w:rsid w:val="00A3179B"/>
    <w:rsid w:val="00A6379A"/>
    <w:rsid w:val="00A667C8"/>
    <w:rsid w:val="00A66E95"/>
    <w:rsid w:val="00A803CD"/>
    <w:rsid w:val="00A901FB"/>
    <w:rsid w:val="00AB3E23"/>
    <w:rsid w:val="00AB49B4"/>
    <w:rsid w:val="00AD341A"/>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30E2"/>
    <w:rsid w:val="00E659AE"/>
    <w:rsid w:val="00E724CA"/>
    <w:rsid w:val="00E76138"/>
    <w:rsid w:val="00ED03C3"/>
    <w:rsid w:val="00F00069"/>
    <w:rsid w:val="00F03576"/>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378129"/>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4D14E-2082-43CC-A3F3-C0A609061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1202</TotalTime>
  <Pages>3</Pages>
  <Words>1082</Words>
  <Characters>6386</Characters>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2020-01-16T07:38:00Z</dcterms:modified>
</cp:coreProperties>
</file>