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B4" w:rsidRDefault="001755B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 xml:space="preserve">Výsledek </w:t>
      </w:r>
      <w:r>
        <w:rPr>
          <w:b/>
          <w:sz w:val="32"/>
          <w:szCs w:val="32"/>
        </w:rPr>
        <w:t>výběrového řízení</w:t>
      </w:r>
    </w:p>
    <w:p w:rsidR="001755B4" w:rsidRDefault="001755B4" w:rsidP="006218F4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662"/>
      </w:tblGrid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662" w:type="dxa"/>
          </w:tcPr>
          <w:p w:rsidR="001755B4" w:rsidRPr="0087357B" w:rsidRDefault="001755B4" w:rsidP="00F11E23">
            <w:pPr>
              <w:jc w:val="both"/>
              <w:rPr>
                <w:b/>
                <w:sz w:val="22"/>
                <w:szCs w:val="22"/>
              </w:rPr>
            </w:pPr>
            <w:r w:rsidRPr="0087357B">
              <w:rPr>
                <w:b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153788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2" w:type="dxa"/>
          </w:tcPr>
          <w:p w:rsidR="001755B4" w:rsidRPr="00427B93" w:rsidRDefault="001755B4" w:rsidP="00E71868">
            <w:r w:rsidRPr="00427B93">
              <w:t>Operační program Vzdělávání pro konkurenceschopnost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662" w:type="dxa"/>
          </w:tcPr>
          <w:p w:rsidR="001755B4" w:rsidRPr="00E71868" w:rsidRDefault="001755B4" w:rsidP="003B46EF">
            <w:pPr>
              <w:jc w:val="both"/>
              <w:rPr>
                <w:b/>
              </w:rPr>
            </w:pPr>
            <w:r w:rsidRPr="002E3764">
              <w:rPr>
                <w:b/>
              </w:rPr>
              <w:t>CZ.1.07/1.1.00/56.</w:t>
            </w:r>
            <w:r>
              <w:rPr>
                <w:b/>
              </w:rPr>
              <w:t>2751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2" w:type="dxa"/>
          </w:tcPr>
          <w:p w:rsidR="001755B4" w:rsidRPr="00E71868" w:rsidRDefault="001755B4" w:rsidP="00211EAB">
            <w:pPr>
              <w:jc w:val="both"/>
              <w:rPr>
                <w:sz w:val="22"/>
                <w:szCs w:val="22"/>
              </w:rPr>
            </w:pPr>
            <w:r w:rsidRPr="002E3764">
              <w:rPr>
                <w:b/>
                <w:i/>
                <w:iCs/>
              </w:rPr>
              <w:t>„</w:t>
            </w:r>
            <w:r w:rsidRPr="002E3764">
              <w:rPr>
                <w:b/>
              </w:rPr>
              <w:t xml:space="preserve">ZVYŠOVÁNÍ KVALITY VZDĚLÁVÁNÍ V ZŠ </w:t>
            </w:r>
            <w:r>
              <w:rPr>
                <w:b/>
              </w:rPr>
              <w:t>T. ŠOBRA V PÍSKU</w:t>
            </w:r>
            <w:r w:rsidRPr="002E3764">
              <w:rPr>
                <w:b/>
                <w:bCs/>
              </w:rPr>
              <w:t>“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662" w:type="dxa"/>
          </w:tcPr>
          <w:p w:rsidR="001755B4" w:rsidRPr="00024F16" w:rsidRDefault="001755B4" w:rsidP="00024F16">
            <w:pPr>
              <w:jc w:val="center"/>
              <w:rPr>
                <w:b/>
              </w:rPr>
            </w:pPr>
            <w:r w:rsidRPr="002E3764">
              <w:rPr>
                <w:b/>
              </w:rPr>
              <w:t>Zahraniční vzdělávací zájezdy pro projekt OP VK</w:t>
            </w:r>
            <w:r>
              <w:rPr>
                <w:b/>
              </w:rPr>
              <w:t xml:space="preserve"> - část A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F761C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Datum vyhlášení </w:t>
            </w:r>
            <w:r>
              <w:rPr>
                <w:b/>
                <w:sz w:val="22"/>
                <w:szCs w:val="22"/>
              </w:rPr>
              <w:t>výzvy k předkládání nabídek</w:t>
            </w:r>
            <w:r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</w:tcPr>
          <w:p w:rsidR="001755B4" w:rsidRPr="00E71868" w:rsidRDefault="001755B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26.10.2015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>, sídlo a IČ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662" w:type="dxa"/>
          </w:tcPr>
          <w:p w:rsidR="001755B4" w:rsidRPr="007C7D55" w:rsidRDefault="001755B4" w:rsidP="00691941">
            <w:r w:rsidRPr="007C7D55">
              <w:t>Základní škola Tomáše Šobra a Mateřská škola Písek, Šobrova 2070</w:t>
            </w:r>
          </w:p>
          <w:p w:rsidR="001755B4" w:rsidRPr="007C7D55" w:rsidRDefault="001755B4" w:rsidP="00691941">
            <w:r w:rsidRPr="007C7D55">
              <w:t>Šobrova 2070</w:t>
            </w:r>
          </w:p>
          <w:p w:rsidR="001755B4" w:rsidRPr="007C7D55" w:rsidRDefault="001755B4" w:rsidP="00691941">
            <w:r w:rsidRPr="007C7D55">
              <w:t>379 01  Písek</w:t>
            </w:r>
          </w:p>
          <w:p w:rsidR="001755B4" w:rsidRPr="007C7D55" w:rsidRDefault="001755B4" w:rsidP="00691941">
            <w:r w:rsidRPr="007C7D55">
              <w:t>IČ: 70943168</w:t>
            </w:r>
          </w:p>
          <w:p w:rsidR="001755B4" w:rsidRPr="00E71868" w:rsidRDefault="001755B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7A4D3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>/</w:t>
            </w:r>
            <w:r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662" w:type="dxa"/>
          </w:tcPr>
          <w:p w:rsidR="001755B4" w:rsidRPr="005732E3" w:rsidRDefault="001755B4" w:rsidP="00191940">
            <w:pPr>
              <w:jc w:val="both"/>
              <w:rPr>
                <w:b/>
              </w:rPr>
            </w:pPr>
            <w:r>
              <w:rPr>
                <w:b/>
              </w:rPr>
              <w:t>Studyline s.r.o.</w:t>
            </w:r>
            <w:r w:rsidRPr="005732E3">
              <w:rPr>
                <w:b/>
              </w:rPr>
              <w:t xml:space="preserve"> 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662" w:type="dxa"/>
          </w:tcPr>
          <w:p w:rsidR="001755B4" w:rsidRPr="00A17BB5" w:rsidRDefault="001755B4" w:rsidP="00A17BB5">
            <w:pPr>
              <w:rPr>
                <w:b/>
                <w:sz w:val="22"/>
                <w:szCs w:val="22"/>
              </w:rPr>
            </w:pPr>
            <w:r w:rsidRPr="00A17BB5">
              <w:rPr>
                <w:b/>
              </w:rPr>
              <w:t>Uhelný trh 9, 11000 Praha 1</w:t>
            </w:r>
          </w:p>
        </w:tc>
      </w:tr>
      <w:tr w:rsidR="001755B4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662" w:type="dxa"/>
          </w:tcPr>
          <w:p w:rsidR="001755B4" w:rsidRPr="00A17BB5" w:rsidRDefault="001755B4" w:rsidP="00E71868">
            <w:pPr>
              <w:jc w:val="both"/>
              <w:rPr>
                <w:b/>
                <w:sz w:val="22"/>
                <w:szCs w:val="22"/>
              </w:rPr>
            </w:pPr>
            <w:r w:rsidRPr="00A17BB5">
              <w:rPr>
                <w:b/>
              </w:rPr>
              <w:t>26125072</w:t>
            </w:r>
          </w:p>
        </w:tc>
      </w:tr>
    </w:tbl>
    <w:p w:rsidR="001755B4" w:rsidRDefault="001755B4" w:rsidP="006218F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662"/>
      </w:tblGrid>
      <w:tr w:rsidR="001755B4" w:rsidRPr="000C3EB0" w:rsidTr="00691941">
        <w:tc>
          <w:tcPr>
            <w:tcW w:w="2802" w:type="dxa"/>
            <w:shd w:val="clear" w:color="auto" w:fill="BFBFBF"/>
          </w:tcPr>
          <w:p w:rsidR="001755B4" w:rsidRPr="00E71868" w:rsidRDefault="001755B4" w:rsidP="000C3EB0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Další uchazeči, kteří předložili nabídky, dle dosaženého umístění </w:t>
            </w:r>
            <w:r>
              <w:rPr>
                <w:rStyle w:val="FootnoteReference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  <w:shd w:val="clear" w:color="auto" w:fill="BFBFBF"/>
          </w:tcPr>
          <w:p w:rsidR="001755B4" w:rsidRPr="000C3EB0" w:rsidRDefault="001755B4" w:rsidP="000C3EB0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0C3EB0">
              <w:rPr>
                <w:b/>
                <w:sz w:val="22"/>
                <w:szCs w:val="22"/>
              </w:rPr>
              <w:t>Název/obchodní firma, sídlo a IČ dalších uchazečů:</w:t>
            </w:r>
            <w:r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Pr="00E71868" w:rsidRDefault="001755B4" w:rsidP="002064F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2</w:t>
            </w:r>
            <w:r>
              <w:rPr>
                <w:rStyle w:val="FootnoteReference"/>
                <w:b/>
                <w:sz w:val="22"/>
                <w:szCs w:val="22"/>
              </w:rPr>
              <w:footnoteReference w:id="3"/>
            </w:r>
          </w:p>
        </w:tc>
        <w:tc>
          <w:tcPr>
            <w:tcW w:w="6662" w:type="dxa"/>
          </w:tcPr>
          <w:p w:rsidR="001755B4" w:rsidRPr="00E71868" w:rsidRDefault="001755B4" w:rsidP="00A17BB5">
            <w:pPr>
              <w:rPr>
                <w:b/>
              </w:rPr>
            </w:pPr>
            <w:r>
              <w:rPr>
                <w:b/>
              </w:rPr>
              <w:t xml:space="preserve">Weco – Travel (CZ) s.r.o., </w:t>
            </w:r>
            <w:r w:rsidRPr="00866776">
              <w:t>Thámova 13</w:t>
            </w:r>
            <w:r>
              <w:t xml:space="preserve">, </w:t>
            </w:r>
            <w:r w:rsidRPr="00866776">
              <w:t>18600 Praha</w:t>
            </w:r>
            <w:r>
              <w:t xml:space="preserve">, IČ  </w:t>
            </w:r>
            <w:r>
              <w:rPr>
                <w:b/>
              </w:rPr>
              <w:t>00551163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pořadí č. 3 </w:t>
            </w:r>
          </w:p>
        </w:tc>
        <w:tc>
          <w:tcPr>
            <w:tcW w:w="6662" w:type="dxa"/>
          </w:tcPr>
          <w:p w:rsidR="001755B4" w:rsidRPr="00E71868" w:rsidRDefault="001755B4" w:rsidP="00A17BB5">
            <w:pPr>
              <w:rPr>
                <w:b/>
              </w:rPr>
            </w:pPr>
            <w:r>
              <w:rPr>
                <w:b/>
              </w:rPr>
              <w:t xml:space="preserve">SLAN tour s.r.o., </w:t>
            </w:r>
            <w:r w:rsidRPr="00866776">
              <w:t>Wilsonova 597</w:t>
            </w:r>
            <w:r>
              <w:t xml:space="preserve">, </w:t>
            </w:r>
            <w:r w:rsidRPr="00866776">
              <w:t>27401 Slaný</w:t>
            </w:r>
            <w:r>
              <w:t>, IČ 25118889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4 - 5</w:t>
            </w:r>
          </w:p>
        </w:tc>
        <w:tc>
          <w:tcPr>
            <w:tcW w:w="6662" w:type="dxa"/>
          </w:tcPr>
          <w:p w:rsidR="001755B4" w:rsidRDefault="001755B4" w:rsidP="00A17BB5">
            <w:r>
              <w:rPr>
                <w:b/>
              </w:rPr>
              <w:t xml:space="preserve">Asiana, spol. s r.o., </w:t>
            </w:r>
            <w:r>
              <w:t xml:space="preserve">Velflíkova 8, 16000 Praha 6, IČ </w:t>
            </w:r>
            <w:r w:rsidRPr="003510C6">
              <w:t>49704362</w:t>
            </w:r>
          </w:p>
          <w:p w:rsidR="001755B4" w:rsidRDefault="001755B4" w:rsidP="00A17BB5">
            <w:pPr>
              <w:rPr>
                <w:b/>
              </w:rPr>
            </w:pPr>
            <w:r w:rsidRPr="00C9002E">
              <w:rPr>
                <w:b/>
              </w:rPr>
              <w:t>Educa24 agency, s.r.o.,</w:t>
            </w:r>
            <w:r>
              <w:t xml:space="preserve"> Žaludová 756, 725 29 Ostrava 29, IČ 27838714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6</w:t>
            </w:r>
          </w:p>
        </w:tc>
        <w:tc>
          <w:tcPr>
            <w:tcW w:w="6662" w:type="dxa"/>
          </w:tcPr>
          <w:p w:rsidR="001755B4" w:rsidRDefault="001755B4" w:rsidP="00A17BB5">
            <w:pPr>
              <w:rPr>
                <w:b/>
              </w:rPr>
            </w:pPr>
            <w:r>
              <w:rPr>
                <w:b/>
              </w:rPr>
              <w:t xml:space="preserve">UNNI Trading, s.r.o., </w:t>
            </w:r>
            <w:r>
              <w:t>Na Letné 57, 779 00 Olomouc, IČ 27802221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662" w:type="dxa"/>
          </w:tcPr>
          <w:p w:rsidR="001755B4" w:rsidRDefault="001755B4" w:rsidP="00C21DF3">
            <w:pPr>
              <w:rPr>
                <w:b/>
              </w:rPr>
            </w:pPr>
            <w:r w:rsidRPr="00866776">
              <w:t>British Studies Agency, s.r.o.</w:t>
            </w:r>
            <w:r>
              <w:t xml:space="preserve">, </w:t>
            </w:r>
            <w:r w:rsidRPr="00866776">
              <w:t>Anežská 10</w:t>
            </w:r>
            <w:r>
              <w:t xml:space="preserve">, </w:t>
            </w:r>
            <w:r w:rsidRPr="00866776">
              <w:t>110 00 Praha 1</w:t>
            </w:r>
            <w:r>
              <w:t>, IČ 24841790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C21DF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662" w:type="dxa"/>
          </w:tcPr>
          <w:p w:rsidR="001755B4" w:rsidRDefault="001755B4" w:rsidP="00C21DF3">
            <w:pPr>
              <w:rPr>
                <w:b/>
              </w:rPr>
            </w:pPr>
            <w:r w:rsidRPr="005B7C02">
              <w:t>Czech-us v.o.s. cestovní kancelář a agentura</w:t>
            </w:r>
            <w:r>
              <w:t>,</w:t>
            </w:r>
            <w:r w:rsidRPr="005B7C02">
              <w:t xml:space="preserve"> Vodičkova 730/9</w:t>
            </w:r>
            <w:r>
              <w:t>, 110 00 Praha 1, IČ 27456927</w:t>
            </w:r>
          </w:p>
        </w:tc>
      </w:tr>
      <w:tr w:rsidR="001755B4" w:rsidRPr="00E71868" w:rsidTr="00691941">
        <w:trPr>
          <w:trHeight w:val="737"/>
        </w:trPr>
        <w:tc>
          <w:tcPr>
            <w:tcW w:w="2802" w:type="dxa"/>
            <w:shd w:val="clear" w:color="auto" w:fill="BFBFBF"/>
          </w:tcPr>
          <w:p w:rsidR="001755B4" w:rsidRDefault="001755B4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662" w:type="dxa"/>
          </w:tcPr>
          <w:p w:rsidR="001755B4" w:rsidRDefault="001755B4" w:rsidP="00595AF3">
            <w:pPr>
              <w:rPr>
                <w:b/>
              </w:rPr>
            </w:pPr>
            <w:r>
              <w:t>Agentura BBT s.r.o., Jílovská 1167/71a, 14200 Praha 4, IČ 26738155</w:t>
            </w:r>
            <w:bookmarkStart w:id="0" w:name="_GoBack"/>
            <w:bookmarkEnd w:id="0"/>
          </w:p>
        </w:tc>
      </w:tr>
    </w:tbl>
    <w:p w:rsidR="001755B4" w:rsidRDefault="001755B4" w:rsidP="00416603">
      <w:pPr>
        <w:jc w:val="both"/>
      </w:pPr>
    </w:p>
    <w:p w:rsidR="001755B4" w:rsidRPr="00E71868" w:rsidRDefault="001755B4" w:rsidP="00416603">
      <w:pPr>
        <w:jc w:val="both"/>
      </w:pPr>
      <w:r w:rsidRPr="00E71868">
        <w:t xml:space="preserve">Kontaktní osoba </w:t>
      </w:r>
      <w:r>
        <w:t xml:space="preserve">příjemce </w:t>
      </w:r>
      <w:r w:rsidRPr="00E71868">
        <w:t xml:space="preserve">pro případ </w:t>
      </w:r>
      <w:r>
        <w:t xml:space="preserve">potřeby </w:t>
      </w:r>
      <w:r w:rsidRPr="00E71868">
        <w:t xml:space="preserve">doplnění formuláře před jeho uveřejněním na </w:t>
      </w:r>
      <w:hyperlink r:id="rId6" w:history="1">
        <w:r w:rsidRPr="0073457C">
          <w:rPr>
            <w:rStyle w:val="Hyperlink"/>
          </w:rPr>
          <w:t>www.msmt.cz/</w:t>
        </w:r>
      </w:hyperlink>
      <w:r>
        <w:t xml:space="preserve"> :</w:t>
      </w:r>
    </w:p>
    <w:p w:rsidR="001755B4" w:rsidRPr="00E71868" w:rsidRDefault="001755B4" w:rsidP="00416603"/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576"/>
      </w:tblGrid>
      <w:tr w:rsidR="001755B4" w:rsidRPr="00E71868" w:rsidTr="00691941">
        <w:tc>
          <w:tcPr>
            <w:tcW w:w="3780" w:type="dxa"/>
            <w:vAlign w:val="center"/>
          </w:tcPr>
          <w:p w:rsidR="001755B4" w:rsidRPr="00E71868" w:rsidRDefault="001755B4" w:rsidP="002064F4">
            <w:r w:rsidRPr="00E71868">
              <w:t>Jméno:</w:t>
            </w:r>
          </w:p>
        </w:tc>
        <w:tc>
          <w:tcPr>
            <w:tcW w:w="5576" w:type="dxa"/>
            <w:vAlign w:val="center"/>
          </w:tcPr>
          <w:p w:rsidR="001755B4" w:rsidRPr="00E71868" w:rsidRDefault="001755B4" w:rsidP="002064F4">
            <w:r>
              <w:t>Jaroslav</w:t>
            </w:r>
          </w:p>
        </w:tc>
      </w:tr>
      <w:tr w:rsidR="001755B4" w:rsidRPr="00E71868" w:rsidTr="00691941">
        <w:tc>
          <w:tcPr>
            <w:tcW w:w="3780" w:type="dxa"/>
            <w:vAlign w:val="center"/>
          </w:tcPr>
          <w:p w:rsidR="001755B4" w:rsidRPr="00E71868" w:rsidRDefault="001755B4" w:rsidP="002064F4">
            <w:r w:rsidRPr="00E71868">
              <w:t>Příjmení:</w:t>
            </w:r>
          </w:p>
        </w:tc>
        <w:tc>
          <w:tcPr>
            <w:tcW w:w="5576" w:type="dxa"/>
            <w:vAlign w:val="center"/>
          </w:tcPr>
          <w:p w:rsidR="001755B4" w:rsidRPr="00E71868" w:rsidRDefault="001755B4" w:rsidP="002064F4">
            <w:r>
              <w:t>Volf</w:t>
            </w:r>
          </w:p>
        </w:tc>
      </w:tr>
      <w:tr w:rsidR="001755B4" w:rsidRPr="00E71868" w:rsidTr="00691941">
        <w:tc>
          <w:tcPr>
            <w:tcW w:w="3780" w:type="dxa"/>
            <w:vAlign w:val="center"/>
          </w:tcPr>
          <w:p w:rsidR="001755B4" w:rsidRPr="00E71868" w:rsidRDefault="001755B4" w:rsidP="002064F4">
            <w:r w:rsidRPr="00E71868">
              <w:t>E-mail:</w:t>
            </w:r>
          </w:p>
        </w:tc>
        <w:tc>
          <w:tcPr>
            <w:tcW w:w="5576" w:type="dxa"/>
            <w:vAlign w:val="center"/>
          </w:tcPr>
          <w:p w:rsidR="001755B4" w:rsidRPr="00E71868" w:rsidRDefault="001755B4" w:rsidP="002064F4">
            <w:smartTag w:uri="urn:schemas-microsoft-com:office:smarttags" w:element="PersonName">
              <w:r>
                <w:t>jaroslav.</w:t>
              </w:r>
              <w:smartTag w:uri="urn:schemas-microsoft-com:office:smarttags" w:element="PersonName">
                <w:r>
                  <w:t>volf@zstsobra.cz</w:t>
                </w:r>
              </w:smartTag>
            </w:smartTag>
          </w:p>
        </w:tc>
      </w:tr>
      <w:tr w:rsidR="001755B4" w:rsidRPr="00E71868" w:rsidTr="00691941">
        <w:tc>
          <w:tcPr>
            <w:tcW w:w="3780" w:type="dxa"/>
            <w:vAlign w:val="center"/>
          </w:tcPr>
          <w:p w:rsidR="001755B4" w:rsidRPr="00E71868" w:rsidRDefault="001755B4" w:rsidP="002064F4">
            <w:r w:rsidRPr="00E71868">
              <w:t>Telefon:</w:t>
            </w:r>
          </w:p>
        </w:tc>
        <w:tc>
          <w:tcPr>
            <w:tcW w:w="5576" w:type="dxa"/>
            <w:vAlign w:val="center"/>
          </w:tcPr>
          <w:p w:rsidR="001755B4" w:rsidRPr="00E71868" w:rsidRDefault="001755B4" w:rsidP="008D70FB">
            <w:pPr>
              <w:jc w:val="both"/>
            </w:pPr>
            <w:r>
              <w:t>380422501, 605471904</w:t>
            </w:r>
          </w:p>
        </w:tc>
      </w:tr>
    </w:tbl>
    <w:p w:rsidR="001755B4" w:rsidRDefault="001755B4" w:rsidP="00691941">
      <w:pPr>
        <w:jc w:val="both"/>
      </w:pPr>
    </w:p>
    <w:p w:rsidR="001755B4" w:rsidRPr="006218F4" w:rsidRDefault="001755B4" w:rsidP="00691941">
      <w:pPr>
        <w:jc w:val="both"/>
      </w:pPr>
    </w:p>
    <w:sectPr w:rsidR="001755B4" w:rsidRPr="006218F4" w:rsidSect="00DA74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5B4" w:rsidRDefault="001755B4" w:rsidP="0072390A">
      <w:r>
        <w:separator/>
      </w:r>
    </w:p>
  </w:endnote>
  <w:endnote w:type="continuationSeparator" w:id="0">
    <w:p w:rsidR="001755B4" w:rsidRDefault="001755B4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5B4" w:rsidRDefault="001755B4" w:rsidP="0072390A">
      <w:r>
        <w:separator/>
      </w:r>
    </w:p>
  </w:footnote>
  <w:footnote w:type="continuationSeparator" w:id="0">
    <w:p w:rsidR="001755B4" w:rsidRDefault="001755B4" w:rsidP="0072390A">
      <w:r>
        <w:continuationSeparator/>
      </w:r>
    </w:p>
  </w:footnote>
  <w:footnote w:id="1">
    <w:p w:rsidR="001755B4" w:rsidRDefault="001755B4">
      <w:pPr>
        <w:pStyle w:val="FootnoteText"/>
      </w:pPr>
      <w:r>
        <w:rPr>
          <w:rStyle w:val="FootnoteReference"/>
        </w:rPr>
        <w:footnoteRef/>
      </w:r>
      <w:r>
        <w:t xml:space="preserve"> D</w:t>
      </w:r>
      <w:r w:rsidRPr="00E51F55">
        <w:t>oplňte řádky dle počtu podaných nabídek</w:t>
      </w:r>
      <w:r>
        <w:t>.</w:t>
      </w:r>
    </w:p>
  </w:footnote>
  <w:footnote w:id="2">
    <w:p w:rsidR="001755B4" w:rsidRDefault="001755B4">
      <w:pPr>
        <w:pStyle w:val="FootnoteText"/>
      </w:pPr>
      <w:r>
        <w:rPr>
          <w:rStyle w:val="FootnoteReference"/>
        </w:rPr>
        <w:footnoteRef/>
      </w:r>
      <w:r>
        <w:t xml:space="preserve"> V případě zrušeného výběrového řízení se tabulka nevyplňuje.</w:t>
      </w:r>
    </w:p>
  </w:footnote>
  <w:footnote w:id="3">
    <w:p w:rsidR="001755B4" w:rsidRDefault="001755B4" w:rsidP="00E51F55">
      <w:pPr>
        <w:pStyle w:val="FootnoteText"/>
      </w:pPr>
      <w:r>
        <w:rPr>
          <w:rStyle w:val="FootnoteReference"/>
        </w:rPr>
        <w:footnoteRef/>
      </w:r>
      <w:r>
        <w:t xml:space="preserve"> V případě, že byla nabídka vyloučena, uveďte místo pořadí text „nabídka vyloučena“.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5B4" w:rsidRDefault="001755B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s2049" type="#_x0000_t75" style="position:absolute;margin-left:0;margin-top:-32.9pt;width:478.95pt;height:117.05pt;z-index:251658240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  <w:r w:rsidRPr="00AD3937">
      <w:rPr>
        <w:b/>
        <w:i/>
      </w:rPr>
      <w:t xml:space="preserve">pokud </w:t>
    </w:r>
    <w:r>
      <w:rPr>
        <w:b/>
        <w:i/>
      </w:rPr>
      <w:t xml:space="preserve">povinnost zveřejnit tento dokument vyplývá z </w:t>
    </w:r>
    <w:r w:rsidRPr="00AD3937">
      <w:rPr>
        <w:b/>
        <w:i/>
      </w:rPr>
      <w:t>Příručk</w:t>
    </w:r>
    <w:r>
      <w:rPr>
        <w:b/>
        <w:i/>
      </w:rPr>
      <w:t>y</w:t>
    </w:r>
    <w:r w:rsidRPr="00AD3937">
      <w:rPr>
        <w:b/>
        <w:i/>
      </w:rPr>
      <w:t xml:space="preserve"> pro </w:t>
    </w:r>
    <w:r>
      <w:rPr>
        <w:b/>
        <w:i/>
      </w:rPr>
      <w:t>p</w:t>
    </w:r>
    <w:r w:rsidRPr="00AD3937">
      <w:rPr>
        <w:b/>
        <w:i/>
      </w:rPr>
      <w:t>říjemce</w:t>
    </w:r>
    <w:r>
      <w:rPr>
        <w:b/>
        <w:i/>
      </w:rPr>
      <w:t xml:space="preserve"> finanční podpory z OP VK</w:t>
    </w:r>
    <w:r>
      <w:rPr>
        <w:noProof/>
      </w:rPr>
      <w:pict>
        <v:shape id="obrázek 2" o:spid="_x0000_s2050" type="#_x0000_t75" style="position:absolute;margin-left:0;margin-top:-19.05pt;width:483.85pt;height:118.2pt;z-index:251657216;visibility:visible;mso-wrap-distance-left:0;mso-wrap-distance-right:0;mso-position-horizontal:center;mso-position-horizontal-relative:margin;mso-position-vertical-relative:text" filled="t">
          <v:imagedata r:id="rId2" o:title=""/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4C56"/>
    <w:rsid w:val="00024F16"/>
    <w:rsid w:val="00025F96"/>
    <w:rsid w:val="00025FA0"/>
    <w:rsid w:val="00062DFC"/>
    <w:rsid w:val="00066E1D"/>
    <w:rsid w:val="000B4B55"/>
    <w:rsid w:val="000C3EB0"/>
    <w:rsid w:val="000E392E"/>
    <w:rsid w:val="00110000"/>
    <w:rsid w:val="00110F3E"/>
    <w:rsid w:val="001755B4"/>
    <w:rsid w:val="00191940"/>
    <w:rsid w:val="001952A9"/>
    <w:rsid w:val="0019775C"/>
    <w:rsid w:val="001A38B5"/>
    <w:rsid w:val="001C165A"/>
    <w:rsid w:val="001E7F9D"/>
    <w:rsid w:val="002015FE"/>
    <w:rsid w:val="002023BD"/>
    <w:rsid w:val="00203C99"/>
    <w:rsid w:val="002064F4"/>
    <w:rsid w:val="00211EAB"/>
    <w:rsid w:val="00225CBC"/>
    <w:rsid w:val="002456B0"/>
    <w:rsid w:val="002E3764"/>
    <w:rsid w:val="002F1B33"/>
    <w:rsid w:val="003510C6"/>
    <w:rsid w:val="003751FA"/>
    <w:rsid w:val="003B46EF"/>
    <w:rsid w:val="00405121"/>
    <w:rsid w:val="00416603"/>
    <w:rsid w:val="00427B93"/>
    <w:rsid w:val="00491D2F"/>
    <w:rsid w:val="004A2E37"/>
    <w:rsid w:val="004B008A"/>
    <w:rsid w:val="004B4A8E"/>
    <w:rsid w:val="00555A70"/>
    <w:rsid w:val="00561E4C"/>
    <w:rsid w:val="0057150A"/>
    <w:rsid w:val="005732E3"/>
    <w:rsid w:val="00574A46"/>
    <w:rsid w:val="005761A0"/>
    <w:rsid w:val="00595AF3"/>
    <w:rsid w:val="005B7C02"/>
    <w:rsid w:val="006218F4"/>
    <w:rsid w:val="00637A28"/>
    <w:rsid w:val="00672290"/>
    <w:rsid w:val="00673C46"/>
    <w:rsid w:val="00690FA3"/>
    <w:rsid w:val="00691941"/>
    <w:rsid w:val="006D386F"/>
    <w:rsid w:val="006F474D"/>
    <w:rsid w:val="0072390A"/>
    <w:rsid w:val="0073457C"/>
    <w:rsid w:val="007425F9"/>
    <w:rsid w:val="007648CD"/>
    <w:rsid w:val="007A4D34"/>
    <w:rsid w:val="007C7D55"/>
    <w:rsid w:val="007E0777"/>
    <w:rsid w:val="00803E79"/>
    <w:rsid w:val="00807D39"/>
    <w:rsid w:val="00862D61"/>
    <w:rsid w:val="00866776"/>
    <w:rsid w:val="00867C99"/>
    <w:rsid w:val="0087357B"/>
    <w:rsid w:val="008B4D05"/>
    <w:rsid w:val="008D70FB"/>
    <w:rsid w:val="008E5599"/>
    <w:rsid w:val="008E68C7"/>
    <w:rsid w:val="008F7AA4"/>
    <w:rsid w:val="00901706"/>
    <w:rsid w:val="009166BC"/>
    <w:rsid w:val="00951D26"/>
    <w:rsid w:val="009768C7"/>
    <w:rsid w:val="00982C72"/>
    <w:rsid w:val="009A3497"/>
    <w:rsid w:val="009B79B7"/>
    <w:rsid w:val="00A067BE"/>
    <w:rsid w:val="00A17BB5"/>
    <w:rsid w:val="00A604C6"/>
    <w:rsid w:val="00A63953"/>
    <w:rsid w:val="00A75A95"/>
    <w:rsid w:val="00AB58AC"/>
    <w:rsid w:val="00AD3937"/>
    <w:rsid w:val="00AE040C"/>
    <w:rsid w:val="00B063E0"/>
    <w:rsid w:val="00B14486"/>
    <w:rsid w:val="00B35E6D"/>
    <w:rsid w:val="00B91210"/>
    <w:rsid w:val="00B964A5"/>
    <w:rsid w:val="00BB67F3"/>
    <w:rsid w:val="00C01CEB"/>
    <w:rsid w:val="00C21DF3"/>
    <w:rsid w:val="00C3024B"/>
    <w:rsid w:val="00C672B6"/>
    <w:rsid w:val="00C9002E"/>
    <w:rsid w:val="00CB2E93"/>
    <w:rsid w:val="00D26107"/>
    <w:rsid w:val="00D3415F"/>
    <w:rsid w:val="00DA74C3"/>
    <w:rsid w:val="00DC7918"/>
    <w:rsid w:val="00DD0A09"/>
    <w:rsid w:val="00DD349C"/>
    <w:rsid w:val="00DF12E5"/>
    <w:rsid w:val="00E51F55"/>
    <w:rsid w:val="00E71868"/>
    <w:rsid w:val="00E75F99"/>
    <w:rsid w:val="00E8699F"/>
    <w:rsid w:val="00E94D9E"/>
    <w:rsid w:val="00EB1E9A"/>
    <w:rsid w:val="00EB4C70"/>
    <w:rsid w:val="00ED078C"/>
    <w:rsid w:val="00ED5457"/>
    <w:rsid w:val="00F00141"/>
    <w:rsid w:val="00F01884"/>
    <w:rsid w:val="00F11E23"/>
    <w:rsid w:val="00F40CCC"/>
    <w:rsid w:val="00F71AD2"/>
    <w:rsid w:val="00F761C5"/>
    <w:rsid w:val="00F824DD"/>
    <w:rsid w:val="00F9717D"/>
    <w:rsid w:val="00FA427B"/>
    <w:rsid w:val="00FC1C86"/>
    <w:rsid w:val="00FC2C45"/>
    <w:rsid w:val="00FD4EB0"/>
    <w:rsid w:val="00FD5015"/>
    <w:rsid w:val="00FD6A9A"/>
    <w:rsid w:val="00FD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6218F4"/>
    <w:rPr>
      <w:rFonts w:ascii="Arial" w:hAnsi="Arial"/>
      <w:b/>
      <w:kern w:val="32"/>
      <w:sz w:val="32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6218F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8F4"/>
    <w:rPr>
      <w:rFonts w:ascii="Tahoma" w:hAnsi="Tahoma"/>
      <w:sz w:val="16"/>
      <w:lang w:eastAsia="cs-CZ"/>
    </w:rPr>
  </w:style>
  <w:style w:type="table" w:styleId="TableGrid">
    <w:name w:val="Table Grid"/>
    <w:basedOn w:val="TableNormal"/>
    <w:uiPriority w:val="99"/>
    <w:rsid w:val="006218F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71868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E040C"/>
    <w:rPr>
      <w:rFonts w:cs="Times New Roman"/>
      <w:i/>
    </w:rPr>
  </w:style>
  <w:style w:type="paragraph" w:styleId="Header">
    <w:name w:val="header"/>
    <w:basedOn w:val="Normal"/>
    <w:link w:val="HeaderChar"/>
    <w:uiPriority w:val="99"/>
    <w:semiHidden/>
    <w:rsid w:val="007239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390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390A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rsid w:val="0019194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919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194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1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1940"/>
    <w:rPr>
      <w:b/>
    </w:rPr>
  </w:style>
  <w:style w:type="paragraph" w:styleId="Revision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9B79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B79B7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rsid w:val="009B79B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5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246</Words>
  <Characters>1456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Mgr. Jaroslav Volf</cp:lastModifiedBy>
  <cp:revision>9</cp:revision>
  <cp:lastPrinted>2015-11-13T11:15:00Z</cp:lastPrinted>
  <dcterms:created xsi:type="dcterms:W3CDTF">2015-11-10T20:59:00Z</dcterms:created>
  <dcterms:modified xsi:type="dcterms:W3CDTF">2015-11-16T13:14:00Z</dcterms:modified>
</cp:coreProperties>
</file>