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B053F" w14:textId="77777777"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14:paraId="17C52F23" w14:textId="75FBA9E7"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B66F86">
        <w:rPr>
          <w:b/>
          <w:sz w:val="28"/>
          <w:szCs w:val="28"/>
        </w:rPr>
        <w:t xml:space="preserve">plastových </w:t>
      </w:r>
      <w:r w:rsidR="00F72AFE">
        <w:rPr>
          <w:b/>
          <w:sz w:val="28"/>
          <w:szCs w:val="28"/>
        </w:rPr>
        <w:t>odpadů</w:t>
      </w:r>
      <w:r w:rsidR="00B66F86">
        <w:rPr>
          <w:b/>
          <w:sz w:val="28"/>
          <w:szCs w:val="28"/>
        </w:rPr>
        <w:t xml:space="preserve"> </w:t>
      </w:r>
      <w:r w:rsidR="00787329">
        <w:rPr>
          <w:b/>
          <w:sz w:val="28"/>
          <w:szCs w:val="28"/>
        </w:rPr>
        <w:t>202</w:t>
      </w:r>
      <w:r w:rsidR="006A3EAB">
        <w:rPr>
          <w:b/>
          <w:sz w:val="28"/>
          <w:szCs w:val="28"/>
        </w:rPr>
        <w:t>6</w:t>
      </w:r>
      <w:r w:rsidR="000A6A98" w:rsidRPr="00AD12CA">
        <w:rPr>
          <w:b/>
          <w:sz w:val="28"/>
          <w:szCs w:val="28"/>
        </w:rPr>
        <w:t xml:space="preserve"> </w:t>
      </w:r>
      <w:r w:rsidRPr="001168FF">
        <w:rPr>
          <w:b/>
          <w:sz w:val="28"/>
          <w:szCs w:val="28"/>
        </w:rPr>
        <w:t>“</w:t>
      </w:r>
      <w:r w:rsidR="00BA7BB4">
        <w:rPr>
          <w:b/>
          <w:sz w:val="28"/>
          <w:szCs w:val="28"/>
        </w:rPr>
        <w:t xml:space="preserve"> </w:t>
      </w:r>
    </w:p>
    <w:p w14:paraId="02ADFEE7" w14:textId="77777777"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14:paraId="68188555" w14:textId="77777777" w:rsidR="002B511D" w:rsidRPr="001168FF" w:rsidRDefault="002B511D" w:rsidP="002B511D">
      <w:pPr>
        <w:ind w:left="708" w:firstLine="708"/>
      </w:pPr>
      <w:r w:rsidRPr="001168FF">
        <w:t>Na Valech 3523</w:t>
      </w:r>
    </w:p>
    <w:p w14:paraId="0FC00E89" w14:textId="77777777" w:rsidR="002B511D" w:rsidRPr="001168FF" w:rsidRDefault="002B511D" w:rsidP="002B511D">
      <w:pPr>
        <w:ind w:left="708" w:firstLine="708"/>
      </w:pPr>
      <w:r w:rsidRPr="001168FF">
        <w:t>580 01 Havlíčkův Brod</w:t>
      </w:r>
    </w:p>
    <w:p w14:paraId="55FA6387" w14:textId="77777777" w:rsidR="002B511D" w:rsidRPr="001168FF" w:rsidRDefault="002B511D" w:rsidP="002B511D">
      <w:pPr>
        <w:ind w:left="708"/>
      </w:pPr>
      <w:r w:rsidRPr="001168FF">
        <w:tab/>
        <w:t>IČO: 7018804, DIČ: CZ 70188041</w:t>
      </w:r>
    </w:p>
    <w:p w14:paraId="01C91002" w14:textId="77777777" w:rsidR="002B511D" w:rsidRPr="001168FF" w:rsidRDefault="00787329" w:rsidP="002B511D">
      <w:pPr>
        <w:ind w:left="708"/>
      </w:pPr>
      <w:r>
        <w:tab/>
        <w:t>Zastoupené PhDr. Václavem Lacinou LL.M.</w:t>
      </w:r>
      <w:r w:rsidR="002B511D" w:rsidRPr="001168FF">
        <w:t>, ředitelem</w:t>
      </w:r>
    </w:p>
    <w:p w14:paraId="1977C7AA" w14:textId="77777777" w:rsidR="002B511D" w:rsidRPr="001168FF" w:rsidRDefault="002B511D" w:rsidP="002B511D"/>
    <w:p w14:paraId="23337B4F" w14:textId="77777777" w:rsidR="002B511D" w:rsidRPr="001168FF" w:rsidRDefault="002B511D" w:rsidP="002B511D">
      <w:r w:rsidRPr="001168FF">
        <w:rPr>
          <w:u w:val="single"/>
        </w:rPr>
        <w:t>Zástupce oprávněný jednat ve věcech technických</w:t>
      </w:r>
      <w:r w:rsidRPr="001168FF">
        <w:t xml:space="preserve">: </w:t>
      </w:r>
    </w:p>
    <w:p w14:paraId="090E592C" w14:textId="77777777" w:rsidR="00B4455E" w:rsidRPr="00A07A4B" w:rsidRDefault="00787329" w:rsidP="00B4455E">
      <w:r>
        <w:t>Dita Blažková</w:t>
      </w:r>
      <w:r w:rsidR="00B4455E" w:rsidRPr="001168FF">
        <w:t xml:space="preserve">, vedoucí střediska </w:t>
      </w:r>
      <w:r w:rsidR="00B4455E">
        <w:t>(</w:t>
      </w:r>
      <w:r>
        <w:t>724 069 205</w:t>
      </w:r>
      <w:r w:rsidR="00B4455E" w:rsidRPr="001168FF">
        <w:t>;</w:t>
      </w:r>
      <w:r>
        <w:t xml:space="preserve"> dblazkova</w:t>
      </w:r>
      <w:r w:rsidR="00F72AFE">
        <w:t>@tshb.cz</w:t>
      </w:r>
      <w:r w:rsidR="00B4455E" w:rsidRPr="00A07A4B">
        <w:t>)</w:t>
      </w:r>
    </w:p>
    <w:p w14:paraId="067FADCD" w14:textId="77777777" w:rsidR="002B511D" w:rsidRPr="001168FF" w:rsidRDefault="002B511D" w:rsidP="002B511D"/>
    <w:p w14:paraId="6B3B4984" w14:textId="77777777" w:rsidR="002B511D" w:rsidRPr="00995BDD" w:rsidRDefault="002B511D" w:rsidP="002B511D">
      <w:pPr>
        <w:widowControl w:val="0"/>
        <w:rPr>
          <w:rFonts w:cs="Arial"/>
          <w:b/>
          <w:snapToGrid w:val="0"/>
          <w:u w:val="single"/>
        </w:rPr>
      </w:pPr>
      <w:r w:rsidRPr="00995BDD">
        <w:rPr>
          <w:rFonts w:cs="Arial"/>
          <w:b/>
          <w:snapToGrid w:val="0"/>
          <w:u w:val="single"/>
        </w:rPr>
        <w:t>Předmět zakázky:</w:t>
      </w:r>
    </w:p>
    <w:p w14:paraId="5C80480F" w14:textId="77777777"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prodávajícího podaná v zadávacím řízení. </w:t>
      </w:r>
    </w:p>
    <w:p w14:paraId="40595213" w14:textId="77777777" w:rsidR="002B511D" w:rsidRPr="001168FF" w:rsidRDefault="002B511D" w:rsidP="002B511D"/>
    <w:p w14:paraId="3DAE6896" w14:textId="77777777"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14:paraId="66EF197B" w14:textId="77777777" w:rsidR="009A5FC5" w:rsidRDefault="00A66E95" w:rsidP="002B511D">
      <w:r>
        <w:t xml:space="preserve">Zadávací dokumentace v kompletním znění je přístupná na profilu zadavatele na internetové adrese: </w:t>
      </w:r>
    </w:p>
    <w:p w14:paraId="7DB17F76" w14:textId="77777777" w:rsidR="001F0482" w:rsidRDefault="001F0482" w:rsidP="001F0482">
      <w:pPr>
        <w:rPr>
          <w:rStyle w:val="Hypertextovodkaz"/>
        </w:rPr>
      </w:pPr>
      <w:hyperlink r:id="rId8" w:history="1">
        <w:r w:rsidRPr="00B4455E">
          <w:rPr>
            <w:rStyle w:val="Hypertextovodkaz"/>
          </w:rPr>
          <w:t>http://www.e-zakazky.cz/Profil-Zadavatele/74f211ca-2bc1-4b2a-b371-df3d604ab3aa</w:t>
        </w:r>
      </w:hyperlink>
    </w:p>
    <w:p w14:paraId="1D73D4C5" w14:textId="77777777" w:rsidR="00A66E95" w:rsidRDefault="00A66E95" w:rsidP="002B511D">
      <w:r>
        <w:t xml:space="preserve"> </w:t>
      </w:r>
    </w:p>
    <w:p w14:paraId="7FB649A0" w14:textId="77777777" w:rsidR="002B511D" w:rsidRPr="001168FF" w:rsidRDefault="002B511D" w:rsidP="002B511D">
      <w:r w:rsidRPr="001168FF">
        <w:t xml:space="preserve">Zadávací dokumentace </w:t>
      </w:r>
      <w:proofErr w:type="gramStart"/>
      <w:r w:rsidRPr="001168FF">
        <w:t>obsahuje :</w:t>
      </w:r>
      <w:proofErr w:type="gramEnd"/>
      <w:r w:rsidRPr="001168FF">
        <w:t xml:space="preserve"> </w:t>
      </w:r>
    </w:p>
    <w:p w14:paraId="0F338AF2" w14:textId="77777777" w:rsidR="002B511D" w:rsidRDefault="009A5FC5" w:rsidP="002B511D">
      <w:pPr>
        <w:numPr>
          <w:ilvl w:val="0"/>
          <w:numId w:val="20"/>
        </w:numPr>
      </w:pPr>
      <w:r>
        <w:t>Výzvu pro podání nabídky</w:t>
      </w:r>
    </w:p>
    <w:p w14:paraId="4766174B" w14:textId="77777777" w:rsidR="002B511D" w:rsidRDefault="009A5FC5" w:rsidP="002B511D">
      <w:pPr>
        <w:numPr>
          <w:ilvl w:val="0"/>
          <w:numId w:val="20"/>
        </w:numPr>
      </w:pPr>
      <w:r>
        <w:t>K</w:t>
      </w:r>
      <w:r w:rsidR="002B511D" w:rsidRPr="001168FF">
        <w:t>rycí list</w:t>
      </w:r>
    </w:p>
    <w:p w14:paraId="3298669F" w14:textId="77777777" w:rsidR="009A5FC5" w:rsidRPr="00B4455E" w:rsidRDefault="00F72AFE" w:rsidP="009A5FC5">
      <w:pPr>
        <w:numPr>
          <w:ilvl w:val="0"/>
          <w:numId w:val="20"/>
        </w:numPr>
      </w:pPr>
      <w:r>
        <w:t>S</w:t>
      </w:r>
      <w:r w:rsidR="009A5FC5" w:rsidRPr="00B4455E">
        <w:t xml:space="preserve">pecifikaci s výkazem dodávek (příloha č.1 </w:t>
      </w:r>
      <w:r>
        <w:t xml:space="preserve">specifikace </w:t>
      </w:r>
      <w:proofErr w:type="gramStart"/>
      <w:r>
        <w:t xml:space="preserve">odpadů </w:t>
      </w:r>
      <w:r w:rsidR="009A5FC5" w:rsidRPr="00B4455E">
        <w:t>)</w:t>
      </w:r>
      <w:proofErr w:type="gramEnd"/>
    </w:p>
    <w:p w14:paraId="1BA5BB74" w14:textId="77777777"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14:paraId="401514E0" w14:textId="77777777" w:rsidR="002B511D" w:rsidRDefault="002B511D" w:rsidP="002B511D"/>
    <w:p w14:paraId="03CEB703" w14:textId="77777777"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14:paraId="2C4F9534" w14:textId="77777777"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sidRPr="00423C5B">
        <w:rPr>
          <w:rFonts w:cs="Arial"/>
        </w:rPr>
        <w:t>2 roky od podpisu smlouvy</w:t>
      </w:r>
    </w:p>
    <w:p w14:paraId="041BBEB1" w14:textId="77777777" w:rsidR="00962CA3" w:rsidRPr="00962CA3" w:rsidRDefault="00962CA3" w:rsidP="00962CA3">
      <w:pPr>
        <w:widowControl w:val="0"/>
        <w:autoSpaceDE w:val="0"/>
        <w:autoSpaceDN w:val="0"/>
        <w:rPr>
          <w:snapToGrid w:val="0"/>
        </w:rPr>
      </w:pPr>
    </w:p>
    <w:p w14:paraId="376F34C3" w14:textId="77777777"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w:t>
      </w:r>
      <w:r w:rsidR="00787329">
        <w:rPr>
          <w:rFonts w:cs="Arial"/>
        </w:rPr>
        <w:t xml:space="preserve"> 580 </w:t>
      </w:r>
      <w:proofErr w:type="gramStart"/>
      <w:r w:rsidR="00787329">
        <w:rPr>
          <w:rFonts w:cs="Arial"/>
        </w:rPr>
        <w:t xml:space="preserve">01 </w:t>
      </w:r>
      <w:r w:rsidRPr="001168FF">
        <w:rPr>
          <w:rFonts w:cs="Arial"/>
        </w:rPr>
        <w:t> Havlíčkův</w:t>
      </w:r>
      <w:proofErr w:type="gramEnd"/>
      <w:r w:rsidRPr="001168FF">
        <w:rPr>
          <w:rFonts w:cs="Arial"/>
        </w:rPr>
        <w:t xml:space="preserve"> Brod</w:t>
      </w:r>
    </w:p>
    <w:p w14:paraId="4047F9FA" w14:textId="77777777" w:rsidR="00962CA3" w:rsidRPr="00962CA3" w:rsidRDefault="00962CA3" w:rsidP="00962CA3">
      <w:pPr>
        <w:rPr>
          <w:rFonts w:cs="Arial"/>
        </w:rPr>
      </w:pPr>
    </w:p>
    <w:p w14:paraId="244DBD32" w14:textId="77777777" w:rsidR="00962CA3" w:rsidRPr="0025572C" w:rsidRDefault="00962CA3" w:rsidP="00962CA3">
      <w:pPr>
        <w:rPr>
          <w:rFonts w:cs="Arial"/>
          <w:b/>
          <w:i/>
        </w:rPr>
      </w:pPr>
    </w:p>
    <w:p w14:paraId="555FE4AE" w14:textId="77777777" w:rsidR="00962CA3" w:rsidRPr="00962CA3" w:rsidRDefault="00962CA3" w:rsidP="00962CA3">
      <w:pPr>
        <w:widowControl w:val="0"/>
        <w:rPr>
          <w:rFonts w:cs="Arial"/>
          <w:b/>
          <w:snapToGrid w:val="0"/>
          <w:u w:val="single"/>
        </w:rPr>
      </w:pPr>
      <w:r w:rsidRPr="00962CA3">
        <w:rPr>
          <w:rFonts w:cs="Arial"/>
          <w:b/>
          <w:snapToGrid w:val="0"/>
          <w:u w:val="single"/>
        </w:rPr>
        <w:t>Obchodní podmínky:</w:t>
      </w:r>
    </w:p>
    <w:p w14:paraId="5AD4C5EB" w14:textId="77777777"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14:paraId="2FB9B8FD" w14:textId="77777777" w:rsidR="00962CA3" w:rsidRDefault="00962CA3" w:rsidP="002B511D"/>
    <w:p w14:paraId="02FA9BFA" w14:textId="77777777" w:rsidR="00962CA3" w:rsidRDefault="00962CA3" w:rsidP="002B511D"/>
    <w:p w14:paraId="633E8608" w14:textId="77777777"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70A8D44C" w14:textId="75E9C539" w:rsidR="0090072D" w:rsidRDefault="0090072D" w:rsidP="0090072D">
      <w:pPr>
        <w:rPr>
          <w:b/>
        </w:rPr>
      </w:pPr>
      <w:r>
        <w:t xml:space="preserve">Lhůta pro podání nabídek se </w:t>
      </w:r>
      <w:r w:rsidR="00FC4622">
        <w:t xml:space="preserve">stanovuje do </w:t>
      </w:r>
      <w:r w:rsidR="006A3EAB">
        <w:t>7.4</w:t>
      </w:r>
      <w:r w:rsidR="00FC4622">
        <w:t>.202</w:t>
      </w:r>
      <w:r w:rsidR="006A3EAB">
        <w:t>6</w:t>
      </w:r>
      <w:r w:rsidR="00FC4622">
        <w:t xml:space="preserve"> do </w:t>
      </w:r>
      <w:r w:rsidR="006A3EAB">
        <w:t>8</w:t>
      </w:r>
      <w:r w:rsidR="00FC4622">
        <w:t>:00 hodin</w:t>
      </w:r>
    </w:p>
    <w:p w14:paraId="17E54DF7" w14:textId="77777777" w:rsidR="00787329" w:rsidRDefault="00787329" w:rsidP="0090072D">
      <w:pPr>
        <w:rPr>
          <w:b/>
        </w:rPr>
      </w:pPr>
    </w:p>
    <w:p w14:paraId="52ECB500" w14:textId="77777777" w:rsidR="00787329" w:rsidRDefault="00787329" w:rsidP="0090072D">
      <w:pPr>
        <w:rPr>
          <w:b/>
        </w:rPr>
      </w:pPr>
    </w:p>
    <w:p w14:paraId="5DE8AAA6" w14:textId="77777777" w:rsidR="00787329" w:rsidRPr="0090072D" w:rsidRDefault="00787329" w:rsidP="00787329">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41E7807D" w14:textId="77777777" w:rsidR="00787329" w:rsidRPr="006751AD" w:rsidRDefault="00787329" w:rsidP="00787329">
      <w:pPr>
        <w:rPr>
          <w:bCs/>
        </w:rPr>
      </w:pPr>
      <w:r w:rsidRPr="006751AD">
        <w:rPr>
          <w:bCs/>
        </w:rPr>
        <w:t xml:space="preserve">Nabídka bude podána </w:t>
      </w:r>
      <w:r w:rsidRPr="006751AD">
        <w:rPr>
          <w:b/>
          <w:bCs/>
        </w:rPr>
        <w:t>výhradně prostřednictvím elektronického nástroje</w:t>
      </w:r>
      <w:r w:rsidRPr="006751AD">
        <w:rPr>
          <w:bCs/>
        </w:rPr>
        <w:t xml:space="preserve"> – portálu e-zakazky.cz – Technické služby Havlíčkův Brod - https://www.e-zakazky.cz/Profil-Zadavatele/74f211ca-2bc1-4b2a-b371-df3d604ab3aa – v detailu předmětné veřejné zakázky. </w:t>
      </w:r>
      <w:r w:rsidRPr="006751AD">
        <w:rPr>
          <w:b/>
          <w:bCs/>
        </w:rPr>
        <w:t>Zadavatel nepřipouští podání nabídky v listinné podobě ani v jiné elektronické formě.</w:t>
      </w:r>
    </w:p>
    <w:p w14:paraId="6939219C" w14:textId="77777777" w:rsidR="00787329" w:rsidRPr="006751AD" w:rsidRDefault="00787329" w:rsidP="00787329">
      <w:pPr>
        <w:rPr>
          <w:bCs/>
        </w:rPr>
      </w:pPr>
    </w:p>
    <w:p w14:paraId="4FCB5495" w14:textId="77777777" w:rsidR="00787329" w:rsidRPr="006751AD" w:rsidRDefault="00787329" w:rsidP="00787329">
      <w:r w:rsidRPr="006751AD">
        <w:t>Účastník zadávacího řízení předloží nabídku v českém jazyce, v požadovaném rozsahu a členění, v souladu s podmínkami uvedenými v zadávací dokumentaci.</w:t>
      </w:r>
    </w:p>
    <w:p w14:paraId="4678BC15" w14:textId="77777777" w:rsidR="00787329" w:rsidRPr="006751AD" w:rsidRDefault="00787329" w:rsidP="00787329">
      <w:r w:rsidRPr="006751AD">
        <w:t xml:space="preserve">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w:t>
      </w:r>
      <w:proofErr w:type="spellStart"/>
      <w:r w:rsidRPr="006751AD">
        <w:t>jpg</w:t>
      </w:r>
      <w:proofErr w:type="spellEnd"/>
      <w:r w:rsidRPr="006751AD">
        <w:t xml:space="preserve">, </w:t>
      </w:r>
      <w:proofErr w:type="spellStart"/>
      <w:r w:rsidRPr="006751AD">
        <w:t>jpeg</w:t>
      </w:r>
      <w:proofErr w:type="spellEnd"/>
      <w:r w:rsidRPr="006751AD">
        <w:t xml:space="preserve">, </w:t>
      </w:r>
      <w:proofErr w:type="spellStart"/>
      <w:r w:rsidRPr="006751AD">
        <w:t>pdf</w:t>
      </w:r>
      <w:proofErr w:type="spellEnd"/>
      <w:r w:rsidRPr="006751AD">
        <w:t xml:space="preserve">, doc, </w:t>
      </w:r>
      <w:proofErr w:type="spellStart"/>
      <w:r w:rsidRPr="006751AD">
        <w:t>xls</w:t>
      </w:r>
      <w:proofErr w:type="spellEnd"/>
      <w:r w:rsidRPr="006751AD">
        <w:t xml:space="preserve">, </w:t>
      </w:r>
      <w:proofErr w:type="spellStart"/>
      <w:r w:rsidRPr="006751AD">
        <w:t>txt</w:t>
      </w:r>
      <w:proofErr w:type="spellEnd"/>
      <w:r w:rsidRPr="006751AD">
        <w:t xml:space="preserve">, </w:t>
      </w:r>
      <w:proofErr w:type="spellStart"/>
      <w:r w:rsidRPr="006751AD">
        <w:t>xlsx</w:t>
      </w:r>
      <w:proofErr w:type="spellEnd"/>
      <w:r w:rsidRPr="006751AD">
        <w:t xml:space="preserve">, </w:t>
      </w:r>
      <w:proofErr w:type="spellStart"/>
      <w:r w:rsidRPr="006751AD">
        <w:t>docx</w:t>
      </w:r>
      <w:proofErr w:type="spellEnd"/>
      <w:r w:rsidRPr="006751AD">
        <w:t xml:space="preserve">, </w:t>
      </w:r>
      <w:proofErr w:type="spellStart"/>
      <w:r w:rsidRPr="006751AD">
        <w:t>rtf</w:t>
      </w:r>
      <w:proofErr w:type="spellEnd"/>
      <w:r w:rsidRPr="006751AD">
        <w:t xml:space="preserve">, </w:t>
      </w:r>
      <w:proofErr w:type="spellStart"/>
      <w:r w:rsidRPr="006751AD">
        <w:t>png</w:t>
      </w:r>
      <w:proofErr w:type="spellEnd"/>
      <w:r w:rsidRPr="006751AD">
        <w:t xml:space="preserve">, </w:t>
      </w:r>
      <w:proofErr w:type="spellStart"/>
      <w:r w:rsidRPr="006751AD">
        <w:t>bmp</w:t>
      </w:r>
      <w:proofErr w:type="spellEnd"/>
      <w:r w:rsidRPr="006751AD">
        <w:t xml:space="preserve">, </w:t>
      </w:r>
      <w:proofErr w:type="spellStart"/>
      <w:r w:rsidRPr="006751AD">
        <w:t>rar</w:t>
      </w:r>
      <w:proofErr w:type="spellEnd"/>
      <w:r w:rsidRPr="006751AD">
        <w:t xml:space="preserve">, zip, tar, 7z, </w:t>
      </w:r>
      <w:proofErr w:type="spellStart"/>
      <w:r w:rsidRPr="006751AD">
        <w:t>tif</w:t>
      </w:r>
      <w:proofErr w:type="spellEnd"/>
      <w:r w:rsidRPr="006751AD">
        <w:t>, z01-20.</w:t>
      </w:r>
    </w:p>
    <w:p w14:paraId="20D4574F" w14:textId="77777777" w:rsidR="00787329" w:rsidRPr="006751AD" w:rsidRDefault="00787329" w:rsidP="00787329">
      <w:r w:rsidRPr="006751AD">
        <w:tab/>
        <w:t xml:space="preserve">Zadavatel preferuje předložení úplné elektronické verze nabídky ve standardním elektronickém formátu PDF, či jakémkoli obdobném formátu, </w:t>
      </w:r>
      <w:r w:rsidRPr="006751AD">
        <w:rPr>
          <w:b/>
        </w:rPr>
        <w:t>obsahující veškeré podpisy dokumentů osobami oprávněnými jednat jménem či za účastníka</w:t>
      </w:r>
      <w:r w:rsidRPr="006751AD">
        <w:t xml:space="preserve"> zadávacího řízení (</w:t>
      </w:r>
      <w:proofErr w:type="spellStart"/>
      <w:r w:rsidRPr="006751AD">
        <w:t>scan</w:t>
      </w:r>
      <w:proofErr w:type="spellEnd"/>
      <w:r w:rsidRPr="006751AD">
        <w:t xml:space="preserve"> nabídky).</w:t>
      </w:r>
      <w:r w:rsidRPr="006751AD">
        <w:tab/>
      </w:r>
    </w:p>
    <w:p w14:paraId="0D2637D6" w14:textId="77777777" w:rsidR="00787329" w:rsidRPr="006751AD" w:rsidRDefault="00787329" w:rsidP="00787329">
      <w:r w:rsidRPr="006751AD">
        <w:lastRenderedPageBreak/>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0E38C0D2" w14:textId="77777777" w:rsidR="00787329" w:rsidRPr="006751AD" w:rsidRDefault="00787329" w:rsidP="00787329">
      <w:r w:rsidRPr="006751AD">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3249F4FB" w14:textId="77777777" w:rsidR="00787329" w:rsidRPr="006751AD" w:rsidRDefault="00787329" w:rsidP="00787329"/>
    <w:p w14:paraId="5A481FF7" w14:textId="77777777" w:rsidR="00787329" w:rsidRPr="006751AD" w:rsidRDefault="00787329" w:rsidP="00787329"/>
    <w:p w14:paraId="1BFF3E52" w14:textId="77777777" w:rsidR="00787329" w:rsidRPr="006751AD" w:rsidRDefault="00787329" w:rsidP="00787329">
      <w:r w:rsidRPr="006751AD">
        <w:t>Dodavatel může podat v zadávacím řízení jen jednu nabídku. Dodavatel, který podal nabídku v zadávacím řízení, nesmí být současně osobou, jejímž prostřednictvím jiný dodavatel v tomtéž zadávacím řízení prokazuje kvalifikaci.</w:t>
      </w:r>
    </w:p>
    <w:p w14:paraId="2A067F5F" w14:textId="77777777" w:rsidR="00787329" w:rsidRPr="006751AD" w:rsidRDefault="00787329" w:rsidP="00787329"/>
    <w:p w14:paraId="56512019" w14:textId="77777777" w:rsidR="00787329" w:rsidRPr="006751AD" w:rsidRDefault="00787329" w:rsidP="00787329">
      <w:r w:rsidRPr="006751AD">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01494EF4" w14:textId="77777777" w:rsidR="00787329" w:rsidRDefault="00787329" w:rsidP="00787329"/>
    <w:p w14:paraId="7466A162" w14:textId="77777777" w:rsidR="00787329" w:rsidRDefault="00787329" w:rsidP="00787329"/>
    <w:p w14:paraId="204A1607" w14:textId="77777777" w:rsidR="00787329" w:rsidRPr="00D14E4F" w:rsidRDefault="00787329" w:rsidP="00787329">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553BDF70" w14:textId="77777777" w:rsidR="00787329" w:rsidRPr="00B04156" w:rsidRDefault="00787329" w:rsidP="00787329">
      <w:pPr>
        <w:rPr>
          <w:szCs w:val="22"/>
        </w:rPr>
      </w:pPr>
      <w:r w:rsidRPr="00B04156">
        <w:rPr>
          <w:szCs w:val="22"/>
        </w:rPr>
        <w:t xml:space="preserve">Splnění kvalifikace a způsobilosti se prokazuje čestným prohlášení, které zadavatel vložil do krycího listu. </w:t>
      </w:r>
    </w:p>
    <w:p w14:paraId="74F79DCE" w14:textId="77777777" w:rsidR="00787329" w:rsidRPr="00B04156" w:rsidRDefault="00787329" w:rsidP="00787329">
      <w:pPr>
        <w:rPr>
          <w:szCs w:val="22"/>
        </w:rPr>
      </w:pPr>
      <w:r w:rsidRPr="00B04156">
        <w:rPr>
          <w:szCs w:val="22"/>
        </w:rPr>
        <w:t xml:space="preserve">Zadavatel může v průběhu zadávacího řízení vyžádat předložení kopií, originálů nebo úředně ověřených kopií dokladů o </w:t>
      </w:r>
      <w:proofErr w:type="gramStart"/>
      <w:r w:rsidRPr="00B04156">
        <w:rPr>
          <w:szCs w:val="22"/>
        </w:rPr>
        <w:t>kvalifikaci</w:t>
      </w:r>
      <w:proofErr w:type="gramEnd"/>
      <w:r w:rsidRPr="00B04156">
        <w:rPr>
          <w:szCs w:val="22"/>
        </w:rPr>
        <w:t xml:space="preserve"> a to v rozsahu požadované zadavatelem.</w:t>
      </w:r>
    </w:p>
    <w:p w14:paraId="5A6DEB09" w14:textId="77777777" w:rsidR="00787329" w:rsidRPr="00B04156" w:rsidRDefault="00787329" w:rsidP="00787329">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14:paraId="45DE9435" w14:textId="77777777" w:rsidR="00787329" w:rsidRPr="0025572C" w:rsidRDefault="00787329" w:rsidP="00787329">
      <w:pPr>
        <w:rPr>
          <w:b/>
        </w:rPr>
      </w:pPr>
    </w:p>
    <w:p w14:paraId="06E88A3A" w14:textId="77777777" w:rsidR="00787329" w:rsidRPr="0025572C" w:rsidRDefault="00787329" w:rsidP="00787329">
      <w:pPr>
        <w:rPr>
          <w:b/>
          <w:u w:val="single"/>
        </w:rPr>
      </w:pPr>
      <w:r w:rsidRPr="0025572C">
        <w:rPr>
          <w:b/>
          <w:u w:val="single"/>
        </w:rPr>
        <w:t>Prohlídka místa plnění</w:t>
      </w:r>
    </w:p>
    <w:p w14:paraId="220B85CD" w14:textId="77777777" w:rsidR="00787329" w:rsidRPr="00B4455E" w:rsidRDefault="00787329" w:rsidP="00787329">
      <w:r w:rsidRPr="00B4455E">
        <w:t>Prohlídka místa plnění organizovaná zadavatelem se neplánuje.</w:t>
      </w:r>
    </w:p>
    <w:p w14:paraId="2F18BBD3" w14:textId="77777777" w:rsidR="00787329" w:rsidRDefault="00787329" w:rsidP="00787329"/>
    <w:p w14:paraId="62EA69E3" w14:textId="77777777" w:rsidR="00787329" w:rsidRPr="0025572C" w:rsidRDefault="00787329" w:rsidP="00787329">
      <w:pPr>
        <w:rPr>
          <w:b/>
          <w:u w:val="single"/>
        </w:rPr>
      </w:pPr>
      <w:r w:rsidRPr="0025572C">
        <w:rPr>
          <w:b/>
          <w:u w:val="single"/>
        </w:rPr>
        <w:t>Vysvětlení zadávací dokumentace, změna nebo doplnění zadávací dokumentace:</w:t>
      </w:r>
    </w:p>
    <w:p w14:paraId="55ED1A4E" w14:textId="77777777" w:rsidR="00787329" w:rsidRPr="00423427" w:rsidRDefault="00787329" w:rsidP="00787329">
      <w:r w:rsidRPr="00423427">
        <w:t xml:space="preserve">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w:t>
      </w:r>
      <w:proofErr w:type="gramStart"/>
      <w:r w:rsidRPr="00423427">
        <w:t>dokumentaci</w:t>
      </w:r>
      <w:proofErr w:type="gramEnd"/>
      <w:r w:rsidRPr="00423427">
        <w:t xml:space="preserve"> a to zveřejněním na profilu zadavatele.</w:t>
      </w:r>
    </w:p>
    <w:p w14:paraId="0417114F" w14:textId="77777777" w:rsidR="00787329" w:rsidRPr="00423427" w:rsidRDefault="00787329" w:rsidP="00787329"/>
    <w:p w14:paraId="03FFB78E" w14:textId="77777777" w:rsidR="00787329" w:rsidRPr="0025572C" w:rsidRDefault="00787329" w:rsidP="00787329">
      <w:pPr>
        <w:rPr>
          <w:b/>
          <w:u w:val="single"/>
        </w:rPr>
      </w:pPr>
      <w:r w:rsidRPr="0025572C">
        <w:rPr>
          <w:b/>
          <w:u w:val="single"/>
        </w:rPr>
        <w:t>Mimořádně nízká nabídková cena:</w:t>
      </w:r>
    </w:p>
    <w:p w14:paraId="04316A60" w14:textId="77777777" w:rsidR="00787329" w:rsidRPr="00D5606C" w:rsidRDefault="00787329" w:rsidP="00787329">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w:t>
      </w:r>
      <w:proofErr w:type="gramStart"/>
      <w:r w:rsidRPr="00D5606C">
        <w:t>více nižší</w:t>
      </w:r>
      <w:proofErr w:type="gramEnd"/>
      <w:r w:rsidRPr="00D5606C">
        <w:t xml:space="preserve">, než nabídková cena druhého v pořadí (bez DPH). </w:t>
      </w:r>
    </w:p>
    <w:p w14:paraId="76CAA9A8" w14:textId="77777777" w:rsidR="00787329" w:rsidRPr="00423427" w:rsidRDefault="00787329" w:rsidP="00787329">
      <w:pPr>
        <w:rPr>
          <w:u w:val="single"/>
        </w:rPr>
      </w:pPr>
    </w:p>
    <w:p w14:paraId="57DB887E" w14:textId="77777777" w:rsidR="00787329" w:rsidRPr="0025572C" w:rsidRDefault="00787329" w:rsidP="00787329">
      <w:pPr>
        <w:rPr>
          <w:b/>
          <w:u w:val="single"/>
        </w:rPr>
      </w:pPr>
      <w:r w:rsidRPr="0025572C">
        <w:rPr>
          <w:b/>
          <w:u w:val="single"/>
        </w:rPr>
        <w:t>Jistota:</w:t>
      </w:r>
    </w:p>
    <w:p w14:paraId="1C102A5C" w14:textId="77777777" w:rsidR="00787329" w:rsidRDefault="00787329" w:rsidP="00787329">
      <w:pPr>
        <w:rPr>
          <w:rFonts w:cs="Arial"/>
          <w:color w:val="FF0000"/>
        </w:rPr>
      </w:pPr>
      <w:r w:rsidRPr="00D5606C">
        <w:rPr>
          <w:rFonts w:cs="Arial"/>
        </w:rPr>
        <w:t>Zadavatel nepožaduje od uchazečů poskytnutí jistoty</w:t>
      </w:r>
      <w:r w:rsidRPr="0025572C">
        <w:rPr>
          <w:rFonts w:cs="Arial"/>
          <w:color w:val="FF0000"/>
        </w:rPr>
        <w:t>.</w:t>
      </w:r>
    </w:p>
    <w:p w14:paraId="3335C412" w14:textId="77777777" w:rsidR="00787329" w:rsidRDefault="00787329" w:rsidP="00787329">
      <w:pPr>
        <w:rPr>
          <w:rFonts w:cs="Arial"/>
          <w:color w:val="FF0000"/>
        </w:rPr>
      </w:pPr>
    </w:p>
    <w:p w14:paraId="30AFA64E" w14:textId="77777777" w:rsidR="00787329" w:rsidRPr="0025572C" w:rsidRDefault="00787329" w:rsidP="00787329">
      <w:pPr>
        <w:rPr>
          <w:b/>
          <w:szCs w:val="22"/>
          <w:u w:val="single"/>
        </w:rPr>
      </w:pPr>
      <w:r w:rsidRPr="0025572C">
        <w:rPr>
          <w:b/>
          <w:szCs w:val="22"/>
          <w:u w:val="single"/>
        </w:rPr>
        <w:t>Využití poddodavatele:</w:t>
      </w:r>
    </w:p>
    <w:p w14:paraId="5D8BC7EA" w14:textId="77777777" w:rsidR="00787329" w:rsidRPr="00B04156" w:rsidRDefault="00787329" w:rsidP="00787329">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56814415" w14:textId="77777777" w:rsidR="00787329" w:rsidRPr="00B04156" w:rsidRDefault="00787329" w:rsidP="00787329">
      <w:pPr>
        <w:rPr>
          <w:b/>
          <w:bCs/>
          <w:szCs w:val="22"/>
        </w:rPr>
      </w:pPr>
    </w:p>
    <w:p w14:paraId="381DBEEF" w14:textId="77777777" w:rsidR="00787329" w:rsidRPr="0025572C" w:rsidRDefault="00787329" w:rsidP="00787329">
      <w:pPr>
        <w:widowControl w:val="0"/>
        <w:rPr>
          <w:rFonts w:cs="Arial"/>
          <w:b/>
          <w:snapToGrid w:val="0"/>
          <w:szCs w:val="22"/>
          <w:u w:val="single"/>
        </w:rPr>
      </w:pPr>
      <w:r w:rsidRPr="0025572C">
        <w:rPr>
          <w:rFonts w:cs="Arial"/>
          <w:b/>
          <w:snapToGrid w:val="0"/>
          <w:szCs w:val="22"/>
          <w:u w:val="single"/>
        </w:rPr>
        <w:t>Pravidla pro hodnocení nabídek:</w:t>
      </w:r>
    </w:p>
    <w:p w14:paraId="6832A07A" w14:textId="77777777" w:rsidR="00787329" w:rsidRPr="00D5606C" w:rsidRDefault="00787329" w:rsidP="00787329">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14:paraId="7943575C" w14:textId="77777777" w:rsidR="00787329" w:rsidRPr="00B04156" w:rsidRDefault="00787329" w:rsidP="00787329">
      <w:pPr>
        <w:widowControl w:val="0"/>
        <w:rPr>
          <w:rFonts w:cs="Arial"/>
          <w:b/>
          <w:snapToGrid w:val="0"/>
          <w:szCs w:val="22"/>
          <w:u w:val="single"/>
        </w:rPr>
      </w:pPr>
    </w:p>
    <w:p w14:paraId="277B6BF8" w14:textId="77777777" w:rsidR="00787329" w:rsidRDefault="00787329" w:rsidP="00787329">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w:t>
      </w:r>
      <w:proofErr w:type="gramStart"/>
      <w:r w:rsidRPr="00B04156">
        <w:rPr>
          <w:szCs w:val="22"/>
        </w:rPr>
        <w:t>rozsahu</w:t>
      </w:r>
      <w:proofErr w:type="gramEnd"/>
      <w:r>
        <w:rPr>
          <w:szCs w:val="22"/>
        </w:rPr>
        <w:t xml:space="preserve"> a to hodnotící komisí dle ustanovení 3.4 této směrnice.</w:t>
      </w:r>
    </w:p>
    <w:p w14:paraId="44E9D333" w14:textId="77777777" w:rsidR="00787329" w:rsidRDefault="00787329" w:rsidP="00787329">
      <w:pPr>
        <w:rPr>
          <w:szCs w:val="22"/>
        </w:rPr>
      </w:pPr>
    </w:p>
    <w:p w14:paraId="595817A7" w14:textId="77777777" w:rsidR="00787329" w:rsidRPr="00962CA3" w:rsidRDefault="00787329" w:rsidP="00787329">
      <w:pPr>
        <w:widowControl w:val="0"/>
        <w:rPr>
          <w:rFonts w:cs="Arial"/>
          <w:b/>
          <w:snapToGrid w:val="0"/>
          <w:u w:val="single"/>
        </w:rPr>
      </w:pPr>
      <w:r w:rsidRPr="00962CA3">
        <w:rPr>
          <w:rFonts w:cs="Arial"/>
          <w:b/>
          <w:snapToGrid w:val="0"/>
          <w:u w:val="single"/>
        </w:rPr>
        <w:t>Struktura nabídky:</w:t>
      </w:r>
    </w:p>
    <w:p w14:paraId="2390507D" w14:textId="77777777" w:rsidR="00787329" w:rsidRPr="00962CA3" w:rsidRDefault="00787329" w:rsidP="00787329">
      <w:pPr>
        <w:rPr>
          <w:rFonts w:cs="Arial"/>
        </w:rPr>
      </w:pPr>
      <w:r w:rsidRPr="00962CA3">
        <w:rPr>
          <w:rFonts w:cs="Arial"/>
        </w:rPr>
        <w:t>Zadavatel požaduje, aby nabídka byla strukturovaná v následujícím pořadí:</w:t>
      </w:r>
    </w:p>
    <w:p w14:paraId="726C97AF" w14:textId="77777777" w:rsidR="00787329" w:rsidRPr="00962CA3" w:rsidRDefault="00787329" w:rsidP="00787329">
      <w:pPr>
        <w:numPr>
          <w:ilvl w:val="0"/>
          <w:numId w:val="21"/>
        </w:numPr>
        <w:spacing w:after="120"/>
        <w:ind w:left="714" w:hanging="357"/>
      </w:pPr>
      <w:r w:rsidRPr="00962CA3">
        <w:t xml:space="preserve">Krycí list nabídky s identifikačními údaji uchazeče, k tomu uchazeč použije </w:t>
      </w:r>
      <w:proofErr w:type="gramStart"/>
      <w:r w:rsidRPr="00962CA3">
        <w:t>přílohu  zadávací</w:t>
      </w:r>
      <w:proofErr w:type="gramEnd"/>
      <w:r w:rsidRPr="00962CA3">
        <w:t xml:space="preserve"> dokumentace</w:t>
      </w:r>
    </w:p>
    <w:p w14:paraId="4B041154" w14:textId="77777777" w:rsidR="00787329" w:rsidRPr="00962CA3" w:rsidRDefault="00787329" w:rsidP="00787329">
      <w:pPr>
        <w:numPr>
          <w:ilvl w:val="0"/>
          <w:numId w:val="21"/>
        </w:numPr>
        <w:spacing w:after="120"/>
        <w:ind w:left="714" w:hanging="357"/>
      </w:pPr>
      <w:r w:rsidRPr="00962CA3">
        <w:t>Doklad o prokázání poskytnutí jistoty, je-li požadována.</w:t>
      </w:r>
    </w:p>
    <w:p w14:paraId="7619ADFC" w14:textId="77777777" w:rsidR="00787329" w:rsidRPr="00962CA3" w:rsidRDefault="00787329" w:rsidP="00787329">
      <w:pPr>
        <w:numPr>
          <w:ilvl w:val="0"/>
          <w:numId w:val="21"/>
        </w:numPr>
        <w:spacing w:after="120"/>
        <w:ind w:left="714" w:hanging="357"/>
      </w:pPr>
      <w:r w:rsidRPr="00962CA3">
        <w:t xml:space="preserve">Oceněný soupis prací, dodávek </w:t>
      </w:r>
      <w:proofErr w:type="gramStart"/>
      <w:r w:rsidRPr="00962CA3">
        <w:t>a  služeb</w:t>
      </w:r>
      <w:proofErr w:type="gramEnd"/>
      <w:r w:rsidRPr="00962CA3">
        <w:t xml:space="preserve"> s výkazem výměr v souladu se zadávacími podmínkami. </w:t>
      </w:r>
    </w:p>
    <w:p w14:paraId="5234A105" w14:textId="77777777" w:rsidR="00787329" w:rsidRPr="00962CA3" w:rsidRDefault="00787329" w:rsidP="00787329">
      <w:pPr>
        <w:numPr>
          <w:ilvl w:val="0"/>
          <w:numId w:val="21"/>
        </w:numPr>
        <w:spacing w:after="120"/>
        <w:ind w:left="714" w:hanging="357"/>
      </w:pPr>
      <w:r w:rsidRPr="00962CA3">
        <w:t xml:space="preserve">Návrh Smlouvy podepsaný statutárním zástupcem uchazeče případně osobou oprávněnou jednat jménem uchazeče. </w:t>
      </w:r>
    </w:p>
    <w:p w14:paraId="48121C0D" w14:textId="77777777" w:rsidR="00787329" w:rsidRDefault="00787329" w:rsidP="00787329">
      <w:pPr>
        <w:numPr>
          <w:ilvl w:val="0"/>
          <w:numId w:val="21"/>
        </w:numPr>
        <w:spacing w:after="120"/>
        <w:ind w:left="714" w:hanging="357"/>
      </w:pPr>
      <w:r w:rsidRPr="00962CA3">
        <w:lastRenderedPageBreak/>
        <w:t xml:space="preserve">Seznam poddodavatelů </w:t>
      </w:r>
    </w:p>
    <w:p w14:paraId="79CAF363" w14:textId="77777777" w:rsidR="00787329" w:rsidRPr="00962CA3" w:rsidRDefault="00787329" w:rsidP="00787329">
      <w:pPr>
        <w:numPr>
          <w:ilvl w:val="0"/>
          <w:numId w:val="21"/>
        </w:numPr>
        <w:spacing w:after="120"/>
      </w:pPr>
      <w:r w:rsidRPr="00962CA3">
        <w:t xml:space="preserve">Požadované doklady k prokázání kvalifikace a způsobilosti uchazeče. </w:t>
      </w:r>
    </w:p>
    <w:p w14:paraId="79E826E8" w14:textId="77777777" w:rsidR="00787329" w:rsidRPr="00962CA3" w:rsidRDefault="00787329" w:rsidP="00787329">
      <w:pPr>
        <w:numPr>
          <w:ilvl w:val="0"/>
          <w:numId w:val="21"/>
        </w:numPr>
        <w:spacing w:after="120"/>
        <w:ind w:left="714" w:hanging="357"/>
      </w:pPr>
      <w:r w:rsidRPr="00962CA3">
        <w:t>Ostatní (dle uvážení uchazeče)</w:t>
      </w:r>
    </w:p>
    <w:p w14:paraId="5A297B8E" w14:textId="77777777" w:rsidR="00787329" w:rsidRPr="00B04156" w:rsidRDefault="00787329" w:rsidP="00787329">
      <w:pPr>
        <w:rPr>
          <w:szCs w:val="22"/>
        </w:rPr>
      </w:pPr>
    </w:p>
    <w:p w14:paraId="0475D85F" w14:textId="77777777" w:rsidR="00787329" w:rsidRPr="00B04156" w:rsidRDefault="00787329" w:rsidP="00787329">
      <w:pPr>
        <w:rPr>
          <w:szCs w:val="22"/>
          <w:u w:val="single"/>
        </w:rPr>
      </w:pPr>
    </w:p>
    <w:p w14:paraId="37FA6990" w14:textId="77777777" w:rsidR="00787329" w:rsidRPr="0025572C" w:rsidRDefault="00787329" w:rsidP="00787329">
      <w:pPr>
        <w:rPr>
          <w:b/>
          <w:szCs w:val="22"/>
          <w:u w:val="single"/>
        </w:rPr>
      </w:pPr>
      <w:r w:rsidRPr="0025572C">
        <w:rPr>
          <w:b/>
          <w:szCs w:val="22"/>
          <w:u w:val="single"/>
        </w:rPr>
        <w:t>Ostatní ujednání:</w:t>
      </w:r>
    </w:p>
    <w:p w14:paraId="1CB083DE" w14:textId="77777777" w:rsidR="00787329" w:rsidRPr="00B04156" w:rsidRDefault="00787329" w:rsidP="00787329">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14:paraId="3ABFAB39" w14:textId="77777777" w:rsidR="00787329" w:rsidRPr="00B04156" w:rsidRDefault="00787329" w:rsidP="00787329">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66187FCC" w14:textId="77777777" w:rsidR="00787329" w:rsidRPr="00B4455E" w:rsidRDefault="00787329" w:rsidP="00787329">
      <w:pPr>
        <w:pStyle w:val="Odstavecseseznamem"/>
        <w:numPr>
          <w:ilvl w:val="0"/>
          <w:numId w:val="21"/>
        </w:numPr>
        <w:rPr>
          <w:szCs w:val="22"/>
        </w:rPr>
      </w:pPr>
      <w:r w:rsidRPr="00B04156">
        <w:rPr>
          <w:szCs w:val="22"/>
        </w:rPr>
        <w:t>Zadavatel si vymiňuje právo uzavřít smlouvu i pouze na část veřejné zakázky.</w:t>
      </w:r>
    </w:p>
    <w:p w14:paraId="54EBA9FF" w14:textId="77777777" w:rsidR="00787329" w:rsidRDefault="00787329" w:rsidP="00787329">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6FE58343" w14:textId="77777777" w:rsidR="00787329" w:rsidRPr="001168FF" w:rsidRDefault="00787329" w:rsidP="00787329">
      <w:pPr>
        <w:numPr>
          <w:ilvl w:val="0"/>
          <w:numId w:val="21"/>
        </w:numPr>
      </w:pPr>
      <w:r w:rsidRPr="00B4455E">
        <w:rPr>
          <w:rFonts w:cs="Arial"/>
        </w:rPr>
        <w:t xml:space="preserve">Uchazeč </w:t>
      </w:r>
      <w:proofErr w:type="gramStart"/>
      <w:r w:rsidRPr="00B4455E">
        <w:rPr>
          <w:rFonts w:cs="Arial"/>
        </w:rPr>
        <w:t>ocení  soupis</w:t>
      </w:r>
      <w:proofErr w:type="gramEnd"/>
      <w:r w:rsidRPr="00B4455E">
        <w:rPr>
          <w:rFonts w:cs="Arial"/>
        </w:rPr>
        <w:t xml:space="preserve"> </w:t>
      </w:r>
      <w:proofErr w:type="gramStart"/>
      <w:r w:rsidRPr="00B4455E">
        <w:rPr>
          <w:rFonts w:cs="Arial"/>
        </w:rPr>
        <w:t>dodávek  (</w:t>
      </w:r>
      <w:proofErr w:type="gramEnd"/>
      <w:r w:rsidRPr="00B4455E">
        <w:rPr>
          <w:rFonts w:cs="Arial"/>
        </w:rPr>
        <w:t xml:space="preserve"> příloha č.1) dle podmínek uvedených v zadávací dokumentaci. </w:t>
      </w:r>
      <w:r w:rsidRPr="001168FF">
        <w:t xml:space="preserve">Cena bude obsahovat </w:t>
      </w:r>
      <w:r>
        <w:t>veškeré náklady.</w:t>
      </w:r>
    </w:p>
    <w:p w14:paraId="52E98332" w14:textId="6E8AC3EE" w:rsidR="00787329" w:rsidRPr="001168FF" w:rsidRDefault="00787329" w:rsidP="00787329">
      <w:pPr>
        <w:numPr>
          <w:ilvl w:val="0"/>
          <w:numId w:val="21"/>
        </w:numPr>
      </w:pPr>
      <w:r w:rsidRPr="001168FF">
        <w:t xml:space="preserve">Zadavatel není povinen celkové množství ani množství jednotlivých druhů </w:t>
      </w:r>
      <w:r>
        <w:t>odpadů</w:t>
      </w:r>
      <w:r w:rsidRPr="001168FF">
        <w:t xml:space="preserve"> ode</w:t>
      </w:r>
      <w:r w:rsidR="006A3EAB">
        <w:t>vzdat</w:t>
      </w:r>
      <w:r w:rsidRPr="001168FF">
        <w:t>, ale může ode</w:t>
      </w:r>
      <w:r w:rsidR="006A3EAB">
        <w:t>vzdat</w:t>
      </w:r>
      <w:r w:rsidRPr="001168FF">
        <w:t>t i větší množství. Zadavatel upozorňuje uchazeče, že uvedené množství bude upřesňováno a objednáváno podle skutečných potřeb.</w:t>
      </w:r>
    </w:p>
    <w:p w14:paraId="635AF7B1" w14:textId="77777777" w:rsidR="00787329" w:rsidRDefault="00787329" w:rsidP="00787329">
      <w:pPr>
        <w:numPr>
          <w:ilvl w:val="0"/>
          <w:numId w:val="21"/>
        </w:numPr>
      </w:pPr>
      <w:r w:rsidRPr="001168FF">
        <w:t xml:space="preserve">Uchazeč nebude výhradním dodavatelem </w:t>
      </w:r>
      <w:r>
        <w:t>služeb</w:t>
      </w:r>
      <w:r w:rsidRPr="001168FF">
        <w:t xml:space="preserve"> a zadavatel si vyhrazuje možnost </w:t>
      </w:r>
      <w:r>
        <w:t xml:space="preserve">objednat </w:t>
      </w:r>
      <w:proofErr w:type="gramStart"/>
      <w:r>
        <w:t xml:space="preserve">službu </w:t>
      </w:r>
      <w:r w:rsidRPr="001168FF">
        <w:t xml:space="preserve"> i</w:t>
      </w:r>
      <w:proofErr w:type="gramEnd"/>
      <w:r w:rsidRPr="001168FF">
        <w:t xml:space="preserve"> od jiného dodavatele.</w:t>
      </w:r>
    </w:p>
    <w:p w14:paraId="33DD3C09" w14:textId="77777777" w:rsidR="00787329" w:rsidRPr="0025572C" w:rsidRDefault="00787329" w:rsidP="00787329">
      <w:pPr>
        <w:numPr>
          <w:ilvl w:val="0"/>
          <w:numId w:val="21"/>
        </w:numPr>
        <w:rPr>
          <w:szCs w:val="22"/>
        </w:rPr>
      </w:pPr>
      <w:r w:rsidRPr="0025572C">
        <w:rPr>
          <w:szCs w:val="22"/>
        </w:rPr>
        <w:t xml:space="preserve">Zadavatel má právo zadávací řízení kdykoliv zrušit i bez udání důvodu. </w:t>
      </w:r>
    </w:p>
    <w:p w14:paraId="4954ECFA" w14:textId="77777777" w:rsidR="00787329" w:rsidRDefault="00787329" w:rsidP="00787329"/>
    <w:p w14:paraId="5A140624" w14:textId="77777777" w:rsidR="00787329" w:rsidRPr="001168FF" w:rsidRDefault="00787329" w:rsidP="00787329"/>
    <w:p w14:paraId="4D3C6C51" w14:textId="77777777" w:rsidR="00787329" w:rsidRPr="0025572C" w:rsidRDefault="00787329" w:rsidP="00787329">
      <w:pPr>
        <w:rPr>
          <w:rFonts w:cs="Arial"/>
          <w:i/>
        </w:rPr>
      </w:pPr>
    </w:p>
    <w:p w14:paraId="22144614" w14:textId="77777777" w:rsidR="00787329" w:rsidRPr="0025572C" w:rsidRDefault="00787329" w:rsidP="00787329">
      <w:pPr>
        <w:rPr>
          <w:rFonts w:cs="Arial"/>
          <w:i/>
        </w:rPr>
      </w:pPr>
    </w:p>
    <w:p w14:paraId="7ED14142" w14:textId="77777777" w:rsidR="00787329" w:rsidRPr="0025572C" w:rsidRDefault="00787329" w:rsidP="00787329">
      <w:pPr>
        <w:rPr>
          <w:i/>
        </w:rPr>
      </w:pPr>
    </w:p>
    <w:p w14:paraId="3CC17292" w14:textId="77777777" w:rsidR="00787329" w:rsidRPr="0025572C" w:rsidRDefault="00787329" w:rsidP="00787329">
      <w:pPr>
        <w:rPr>
          <w:b/>
          <w:i/>
        </w:rPr>
      </w:pPr>
    </w:p>
    <w:p w14:paraId="64550C99" w14:textId="77777777" w:rsidR="00787329" w:rsidRPr="001168FF" w:rsidRDefault="00787329" w:rsidP="00787329"/>
    <w:p w14:paraId="2DD14750" w14:textId="77777777" w:rsidR="00787329" w:rsidRPr="001168FF" w:rsidRDefault="00787329" w:rsidP="00787329"/>
    <w:p w14:paraId="50A999F5" w14:textId="77777777" w:rsidR="00787329" w:rsidRPr="001168FF" w:rsidRDefault="00787329" w:rsidP="00787329">
      <w:r w:rsidRPr="001168FF">
        <w:t xml:space="preserve">                                                                                  </w:t>
      </w:r>
      <w:r>
        <w:t xml:space="preserve">          PhDr. Lacina Václav, LL.M.</w:t>
      </w:r>
    </w:p>
    <w:p w14:paraId="15843A4D" w14:textId="77777777" w:rsidR="00787329" w:rsidRDefault="00787329" w:rsidP="00787329">
      <w:pPr>
        <w:ind w:left="4248" w:firstLine="708"/>
      </w:pPr>
      <w:r w:rsidRPr="001168FF">
        <w:t>ředitel organizace</w:t>
      </w:r>
    </w:p>
    <w:p w14:paraId="0CBD5DD7" w14:textId="77777777" w:rsidR="00787329" w:rsidRDefault="00787329" w:rsidP="00787329">
      <w:pPr>
        <w:ind w:left="4248" w:firstLine="708"/>
      </w:pPr>
    </w:p>
    <w:p w14:paraId="57C5A79E" w14:textId="77777777" w:rsidR="00787329" w:rsidRDefault="00787329" w:rsidP="00787329">
      <w:pPr>
        <w:ind w:left="4248" w:firstLine="708"/>
      </w:pPr>
    </w:p>
    <w:p w14:paraId="54BC402C" w14:textId="77777777" w:rsidR="00787329" w:rsidRDefault="00787329" w:rsidP="00787329">
      <w:pPr>
        <w:ind w:left="4248" w:firstLine="708"/>
      </w:pPr>
    </w:p>
    <w:p w14:paraId="54F6C7C7" w14:textId="77777777" w:rsidR="00787329" w:rsidRDefault="00787329" w:rsidP="00787329">
      <w:pPr>
        <w:ind w:left="4248" w:firstLine="708"/>
      </w:pPr>
    </w:p>
    <w:p w14:paraId="1A5AF76F" w14:textId="77777777" w:rsidR="00787329" w:rsidRDefault="00787329" w:rsidP="00787329">
      <w:pPr>
        <w:ind w:left="4248" w:firstLine="708"/>
      </w:pPr>
    </w:p>
    <w:p w14:paraId="2ED32482" w14:textId="77777777" w:rsidR="00787329" w:rsidRDefault="00787329" w:rsidP="00787329">
      <w:pPr>
        <w:ind w:left="4248" w:firstLine="708"/>
      </w:pPr>
    </w:p>
    <w:p w14:paraId="752C5821" w14:textId="77777777" w:rsidR="00787329" w:rsidRDefault="00787329" w:rsidP="00787329">
      <w:pPr>
        <w:ind w:left="4248" w:firstLine="708"/>
      </w:pPr>
    </w:p>
    <w:p w14:paraId="413DE013" w14:textId="77777777" w:rsidR="00787329" w:rsidRPr="001168FF" w:rsidRDefault="00787329" w:rsidP="00787329">
      <w:pPr>
        <w:ind w:left="4248" w:firstLine="708"/>
      </w:pPr>
    </w:p>
    <w:p w14:paraId="7DCA1CEE" w14:textId="77777777" w:rsidR="00787329" w:rsidRPr="00B84CC2" w:rsidRDefault="00787329" w:rsidP="00787329">
      <w:pPr>
        <w:rPr>
          <w:b/>
          <w:sz w:val="22"/>
          <w:szCs w:val="22"/>
        </w:rPr>
      </w:pPr>
      <w:r w:rsidRPr="001168FF">
        <w:t xml:space="preserve">                                                                                                                                        </w:t>
      </w:r>
    </w:p>
    <w:p w14:paraId="4DC4C31B" w14:textId="77777777" w:rsidR="00787329" w:rsidRPr="00D5606C" w:rsidRDefault="00787329" w:rsidP="00787329">
      <w:pPr>
        <w:rPr>
          <w:sz w:val="16"/>
          <w:szCs w:val="16"/>
        </w:rPr>
      </w:pPr>
      <w:r w:rsidRPr="00C67140">
        <w:rPr>
          <w:sz w:val="16"/>
          <w:szCs w:val="16"/>
        </w:rPr>
        <w:t xml:space="preserve">Kontroloval a zodpovídá: </w:t>
      </w:r>
      <w:r>
        <w:rPr>
          <w:sz w:val="16"/>
          <w:szCs w:val="16"/>
        </w:rPr>
        <w:t>Dita Blažková</w:t>
      </w:r>
      <w:r w:rsidRPr="00D5606C">
        <w:rPr>
          <w:sz w:val="16"/>
          <w:szCs w:val="16"/>
        </w:rPr>
        <w:t xml:space="preserve"> - </w:t>
      </w:r>
      <w:proofErr w:type="spellStart"/>
      <w:r w:rsidRPr="00D5606C">
        <w:rPr>
          <w:sz w:val="16"/>
          <w:szCs w:val="16"/>
        </w:rPr>
        <w:t>ved</w:t>
      </w:r>
      <w:proofErr w:type="spellEnd"/>
      <w:r w:rsidRPr="00D5606C">
        <w:rPr>
          <w:sz w:val="16"/>
          <w:szCs w:val="16"/>
        </w:rPr>
        <w:t xml:space="preserve">. střediska </w:t>
      </w:r>
    </w:p>
    <w:p w14:paraId="107DCB56" w14:textId="77777777" w:rsidR="00787329" w:rsidRDefault="00787329" w:rsidP="0090072D"/>
    <w:p w14:paraId="44EE64A1" w14:textId="77777777" w:rsidR="0090072D" w:rsidRDefault="0090072D" w:rsidP="0090072D"/>
    <w:p w14:paraId="08974BC9" w14:textId="77777777" w:rsidR="0048304D" w:rsidRPr="00D5606C" w:rsidRDefault="0048304D" w:rsidP="0001015E">
      <w:pPr>
        <w:rPr>
          <w:sz w:val="16"/>
          <w:szCs w:val="16"/>
        </w:rPr>
      </w:pP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70B1" w14:textId="77777777" w:rsidR="00FC6259" w:rsidRDefault="00FC6259" w:rsidP="00516332">
      <w:r>
        <w:separator/>
      </w:r>
    </w:p>
  </w:endnote>
  <w:endnote w:type="continuationSeparator" w:id="0">
    <w:p w14:paraId="2F298F8C" w14:textId="77777777" w:rsidR="00FC6259" w:rsidRDefault="00FC6259"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DBC9" w14:textId="77777777" w:rsidR="00296274" w:rsidRDefault="00787329"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0A20DEEB" wp14:editId="2A1481DD">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7D0C4C"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14:paraId="46F69BCA"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 xml:space="preserve">Technické služby Havlíčkův </w:t>
    </w:r>
    <w:proofErr w:type="gramStart"/>
    <w:r w:rsidRPr="006159F5">
      <w:rPr>
        <w:rFonts w:ascii="Arial Narrow" w:hAnsi="Arial Narrow" w:cs="Arial"/>
        <w:b/>
        <w:sz w:val="16"/>
        <w:szCs w:val="16"/>
      </w:rPr>
      <w:t>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w:t>
    </w:r>
    <w:proofErr w:type="gramStart"/>
    <w:r w:rsidR="00E24553" w:rsidRPr="006159F5">
      <w:rPr>
        <w:rFonts w:ascii="Arial Narrow" w:hAnsi="Arial Narrow" w:cs="Arial"/>
        <w:sz w:val="16"/>
        <w:szCs w:val="16"/>
      </w:rPr>
      <w:t xml:space="preserve">Brod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proofErr w:type="gramStart"/>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proofErr w:type="gramStart"/>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proofErr w:type="gramEnd"/>
    <w:r w:rsidR="00290197" w:rsidRPr="006159F5">
      <w:rPr>
        <w:rFonts w:ascii="Arial Narrow" w:hAnsi="Arial Narrow" w:cs="Arial"/>
        <w:sz w:val="16"/>
        <w:szCs w:val="16"/>
      </w:rPr>
      <w:t xml:space="preserve"> </w:t>
    </w:r>
    <w:proofErr w:type="gramStart"/>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ww.tshb.cz</w:t>
    </w:r>
    <w:proofErr w:type="gramEnd"/>
    <w:r w:rsidR="001D4E8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7DC37231"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w:t>
    </w:r>
    <w:proofErr w:type="gramStart"/>
    <w:r w:rsidRPr="006159F5">
      <w:rPr>
        <w:rFonts w:ascii="Arial Narrow" w:hAnsi="Arial Narrow" w:cs="Arial"/>
        <w:sz w:val="16"/>
        <w:szCs w:val="16"/>
      </w:rPr>
      <w:t>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w:t>
    </w:r>
    <w:proofErr w:type="gramStart"/>
    <w:r w:rsidRPr="006159F5">
      <w:rPr>
        <w:rFonts w:ascii="Arial Narrow" w:hAnsi="Arial Narrow" w:cs="Arial"/>
        <w:sz w:val="16"/>
        <w:szCs w:val="16"/>
      </w:rPr>
      <w:t xml:space="preserve">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w:t>
    </w:r>
    <w:proofErr w:type="gramStart"/>
    <w:r w:rsidRPr="006159F5">
      <w:rPr>
        <w:rFonts w:ascii="Arial Narrow" w:hAnsi="Arial Narrow" w:cs="Arial"/>
        <w:sz w:val="16"/>
        <w:szCs w:val="16"/>
      </w:rPr>
      <w:t>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29435" w14:textId="77777777" w:rsidR="00FC6259" w:rsidRDefault="00FC6259" w:rsidP="00516332">
      <w:r>
        <w:separator/>
      </w:r>
    </w:p>
  </w:footnote>
  <w:footnote w:type="continuationSeparator" w:id="0">
    <w:p w14:paraId="67076CF7" w14:textId="77777777" w:rsidR="00FC6259" w:rsidRDefault="00FC6259"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1F447243" w14:textId="77777777" w:rsidTr="00305236">
      <w:trPr>
        <w:trHeight w:val="778"/>
      </w:trPr>
      <w:tc>
        <w:tcPr>
          <w:tcW w:w="3969" w:type="dxa"/>
        </w:tcPr>
        <w:p w14:paraId="5B1A5514" w14:textId="77777777"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14:anchorId="2CE56555" wp14:editId="776D3AAD">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14:paraId="1C3ED4B5" w14:textId="77777777" w:rsidR="00416EB0" w:rsidRPr="00290197" w:rsidRDefault="00416EB0" w:rsidP="006159F5">
          <w:pPr>
            <w:rPr>
              <w:rFonts w:cs="Arial"/>
              <w:b/>
              <w:color w:val="808080"/>
              <w:sz w:val="16"/>
              <w:szCs w:val="16"/>
            </w:rPr>
          </w:pPr>
        </w:p>
        <w:p w14:paraId="3172E192"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1FE02E1D" w14:textId="77777777" w:rsidR="00516332" w:rsidRDefault="00787329" w:rsidP="00305236">
    <w:pPr>
      <w:pStyle w:val="Zhlav"/>
    </w:pPr>
    <w:r>
      <w:rPr>
        <w:noProof/>
      </w:rPr>
      <mc:AlternateContent>
        <mc:Choice Requires="wps">
          <w:drawing>
            <wp:anchor distT="0" distB="0" distL="114300" distR="114300" simplePos="0" relativeHeight="251657216" behindDoc="0" locked="0" layoutInCell="1" allowOverlap="1" wp14:anchorId="34710605" wp14:editId="6F00BB5D">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A096CB"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12454183">
    <w:abstractNumId w:val="4"/>
  </w:num>
  <w:num w:numId="2" w16cid:durableId="59911014">
    <w:abstractNumId w:val="19"/>
  </w:num>
  <w:num w:numId="3" w16cid:durableId="716785578">
    <w:abstractNumId w:val="22"/>
  </w:num>
  <w:num w:numId="4" w16cid:durableId="1185945388">
    <w:abstractNumId w:val="16"/>
  </w:num>
  <w:num w:numId="5" w16cid:durableId="1003967614">
    <w:abstractNumId w:val="1"/>
  </w:num>
  <w:num w:numId="6" w16cid:durableId="1171290551">
    <w:abstractNumId w:val="7"/>
  </w:num>
  <w:num w:numId="7" w16cid:durableId="1036659743">
    <w:abstractNumId w:val="20"/>
  </w:num>
  <w:num w:numId="8" w16cid:durableId="540047760">
    <w:abstractNumId w:val="13"/>
  </w:num>
  <w:num w:numId="9" w16cid:durableId="1488207902">
    <w:abstractNumId w:val="6"/>
  </w:num>
  <w:num w:numId="10" w16cid:durableId="1938562733">
    <w:abstractNumId w:val="0"/>
  </w:num>
  <w:num w:numId="11" w16cid:durableId="17779046">
    <w:abstractNumId w:val="2"/>
  </w:num>
  <w:num w:numId="12" w16cid:durableId="588275611">
    <w:abstractNumId w:val="9"/>
  </w:num>
  <w:num w:numId="13" w16cid:durableId="49036996">
    <w:abstractNumId w:val="17"/>
  </w:num>
  <w:num w:numId="14" w16cid:durableId="1702364798">
    <w:abstractNumId w:val="3"/>
  </w:num>
  <w:num w:numId="15" w16cid:durableId="664207381">
    <w:abstractNumId w:val="11"/>
  </w:num>
  <w:num w:numId="16" w16cid:durableId="398017550">
    <w:abstractNumId w:val="15"/>
  </w:num>
  <w:num w:numId="17" w16cid:durableId="735395774">
    <w:abstractNumId w:val="10"/>
  </w:num>
  <w:num w:numId="18" w16cid:durableId="1087073788">
    <w:abstractNumId w:val="8"/>
  </w:num>
  <w:num w:numId="19" w16cid:durableId="1529874076">
    <w:abstractNumId w:val="12"/>
  </w:num>
  <w:num w:numId="20" w16cid:durableId="313339676">
    <w:abstractNumId w:val="5"/>
  </w:num>
  <w:num w:numId="21" w16cid:durableId="763526591">
    <w:abstractNumId w:val="21"/>
  </w:num>
  <w:num w:numId="22" w16cid:durableId="1354721611">
    <w:abstractNumId w:val="14"/>
  </w:num>
  <w:num w:numId="23" w16cid:durableId="2158923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1F0482"/>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A3EAB"/>
    <w:rsid w:val="006B7D29"/>
    <w:rsid w:val="006D3620"/>
    <w:rsid w:val="006D5059"/>
    <w:rsid w:val="006E333E"/>
    <w:rsid w:val="007471FC"/>
    <w:rsid w:val="00750F2D"/>
    <w:rsid w:val="007538AA"/>
    <w:rsid w:val="007674B4"/>
    <w:rsid w:val="0078454F"/>
    <w:rsid w:val="00787329"/>
    <w:rsid w:val="00793F55"/>
    <w:rsid w:val="007952C4"/>
    <w:rsid w:val="007B464E"/>
    <w:rsid w:val="007C146F"/>
    <w:rsid w:val="007C3565"/>
    <w:rsid w:val="007E0B6E"/>
    <w:rsid w:val="007E4454"/>
    <w:rsid w:val="007E78D7"/>
    <w:rsid w:val="008407A8"/>
    <w:rsid w:val="00843CB1"/>
    <w:rsid w:val="00864C1E"/>
    <w:rsid w:val="00895EAE"/>
    <w:rsid w:val="008B59C6"/>
    <w:rsid w:val="008C0504"/>
    <w:rsid w:val="008D73A3"/>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9C5208"/>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A7381"/>
    <w:rsid w:val="00DB27DD"/>
    <w:rsid w:val="00DC37C8"/>
    <w:rsid w:val="00DD18DC"/>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22"/>
    <w:rsid w:val="00FC468B"/>
    <w:rsid w:val="00FC6259"/>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C21F"/>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3E9A0-0FD4-4AF6-9EEC-AB2AB9DC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TotalTime>
  <Pages>3</Pages>
  <Words>1262</Words>
  <Characters>7447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Kotěra Ondřej</dc:creator>
  <cp:lastModifiedBy>KOTĚRA Ondřej</cp:lastModifiedBy>
  <cp:revision>2</cp:revision>
  <cp:lastPrinted>2013-08-09T05:29:00Z</cp:lastPrinted>
  <dcterms:created xsi:type="dcterms:W3CDTF">2026-03-18T10:46:00Z</dcterms:created>
  <dcterms:modified xsi:type="dcterms:W3CDTF">2026-03-18T10:46:00Z</dcterms:modified>
</cp:coreProperties>
</file>