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4474B" w:rsidRPr="0004474B">
        <w:rPr>
          <w:b/>
          <w:sz w:val="28"/>
          <w:szCs w:val="28"/>
        </w:rPr>
        <w:t xml:space="preserve">Sekačka s nulovým poloměrem otáčení </w:t>
      </w:r>
      <w:r w:rsidR="008E538B" w:rsidRPr="00AD12CA">
        <w:rPr>
          <w:b/>
          <w:sz w:val="28"/>
          <w:szCs w:val="28"/>
        </w:rPr>
        <w:t>201</w:t>
      </w:r>
      <w:r w:rsidR="008E538B">
        <w:rPr>
          <w:b/>
          <w:sz w:val="28"/>
          <w:szCs w:val="28"/>
        </w:rPr>
        <w:t>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04474B" w:rsidP="008E538B">
      <w:r>
        <w:t>Kamil Tesárek</w:t>
      </w:r>
      <w:r w:rsidR="008E538B" w:rsidRPr="001168FF">
        <w:t xml:space="preserve">, vedoucí střediska </w:t>
      </w:r>
      <w:r w:rsidR="008E538B">
        <w:t>(</w:t>
      </w:r>
      <w:r>
        <w:t>730807476</w:t>
      </w:r>
      <w:r w:rsidR="008E538B" w:rsidRPr="001168FF">
        <w:t xml:space="preserve">; </w:t>
      </w:r>
      <w:hyperlink r:id="rId8" w:history="1">
        <w:r w:rsidRPr="00FF0765">
          <w:rPr>
            <w:rStyle w:val="Hypertextovodkaz"/>
          </w:rPr>
          <w:t>ktesarek@tshb.cz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04474B">
        <w:t>sekačky</w:t>
      </w:r>
      <w:r w:rsidR="0004474B" w:rsidRPr="0004474B">
        <w:t xml:space="preserve"> s nulovým poloměrem otáčení </w:t>
      </w:r>
      <w:r>
        <w:t xml:space="preserve">pro provádění údržby </w:t>
      </w:r>
      <w:r w:rsidR="0004474B">
        <w:t xml:space="preserve">fotbalového hřiště </w:t>
      </w:r>
      <w:r>
        <w:t xml:space="preserve">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D165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bookmarkStart w:id="0" w:name="_GoBack"/>
      <w:bookmarkEnd w:id="0"/>
    </w:p>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Pr="00514ACA">
        <w:rPr>
          <w:rFonts w:cs="Arial"/>
        </w:rPr>
        <w:t>1 měsíce</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w:t>
      </w:r>
      <w:r w:rsidR="0004474B">
        <w:rPr>
          <w:rFonts w:cs="Arial"/>
        </w:rPr>
        <w:t xml:space="preserve">sportovišť </w:t>
      </w:r>
      <w:r w:rsidRPr="00EE13EA">
        <w:rPr>
          <w:rFonts w:cs="Arial"/>
        </w:rPr>
        <w:t>Technických služeb</w:t>
      </w:r>
      <w:r w:rsidR="0004474B">
        <w:rPr>
          <w:rFonts w:cs="Arial"/>
        </w:rPr>
        <w:t xml:space="preserve"> Na Losích</w:t>
      </w:r>
      <w:r w:rsidRPr="00EE13EA">
        <w:rPr>
          <w:rFonts w:cs="Arial"/>
        </w:rPr>
        <w:t xml:space="preserve">, </w:t>
      </w:r>
      <w:r w:rsidR="0040630C">
        <w:rPr>
          <w:rFonts w:cs="Arial"/>
        </w:rPr>
        <w:t>Ledečská 2848</w:t>
      </w:r>
      <w:r w:rsidR="0040630C">
        <w:rPr>
          <w:rFonts w:cs="Arial"/>
        </w:rPr>
        <w:t xml:space="preserve">, </w:t>
      </w:r>
      <w:r w:rsidRPr="00EE13EA">
        <w:rPr>
          <w:rFonts w:cs="Arial"/>
        </w:rPr>
        <w:t>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04474B">
        <w:rPr>
          <w:b/>
        </w:rPr>
        <w:t>28</w:t>
      </w:r>
      <w:r w:rsidR="00514ACA" w:rsidRPr="00514ACA">
        <w:rPr>
          <w:b/>
        </w:rPr>
        <w:t>.2.</w:t>
      </w:r>
      <w:r w:rsidR="008E538B" w:rsidRPr="00514ACA">
        <w:rPr>
          <w:b/>
        </w:rPr>
        <w:t>2019</w:t>
      </w:r>
      <w:proofErr w:type="gramEnd"/>
      <w:r w:rsidR="00FE52A6" w:rsidRPr="00514ACA">
        <w:rPr>
          <w:b/>
        </w:rPr>
        <w:t xml:space="preserve">  do </w:t>
      </w:r>
      <w:r w:rsidR="00514ACA" w:rsidRPr="00514ACA">
        <w:rPr>
          <w:b/>
        </w:rPr>
        <w:t>9:00</w:t>
      </w:r>
      <w:r w:rsidR="00FE52A6" w:rsidRPr="00514ACA">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4474B" w:rsidRPr="0004474B">
        <w:rPr>
          <w:b/>
        </w:rPr>
        <w:t xml:space="preserve">Sekačka s nulovým poloměrem otáčení </w:t>
      </w:r>
      <w:r w:rsidR="008E538B">
        <w:rPr>
          <w:b/>
        </w:rPr>
        <w:t>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04474B">
        <w:rPr>
          <w:sz w:val="16"/>
          <w:szCs w:val="16"/>
        </w:rPr>
        <w:t>Kamil Tesárek</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65D" w:rsidRDefault="00DD165D" w:rsidP="00516332">
      <w:r>
        <w:separator/>
      </w:r>
    </w:p>
  </w:endnote>
  <w:endnote w:type="continuationSeparator" w:id="0">
    <w:p w:rsidR="00DD165D" w:rsidRDefault="00DD165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D165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65D" w:rsidRDefault="00DD165D" w:rsidP="00516332">
      <w:r>
        <w:separator/>
      </w:r>
    </w:p>
  </w:footnote>
  <w:footnote w:type="continuationSeparator" w:id="0">
    <w:p w:rsidR="00DD165D" w:rsidRDefault="00DD165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D165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4474B"/>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630C"/>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D165D"/>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035C7A"/>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73EC0-003C-4A22-BB9C-B58B6504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1209</TotalTime>
  <Pages>3</Pages>
  <Words>1104</Words>
  <Characters>6516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2019-02-14T11:43:00Z</dcterms:modified>
</cp:coreProperties>
</file>