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1D" w:rsidRPr="001815E1" w:rsidRDefault="00017D1D" w:rsidP="00075F6F">
      <w:pPr>
        <w:pStyle w:val="Header"/>
        <w:jc w:val="both"/>
        <w:rPr>
          <w:b/>
        </w:rPr>
      </w:pPr>
      <w:r w:rsidRPr="001137C9">
        <w:rPr>
          <w:b/>
        </w:rPr>
        <w:t xml:space="preserve">Čestné prohlášení </w:t>
      </w:r>
      <w:r>
        <w:rPr>
          <w:b/>
        </w:rPr>
        <w:t>uchazeče</w:t>
      </w:r>
      <w:r w:rsidRPr="001137C9">
        <w:rPr>
          <w:b/>
        </w:rPr>
        <w:t xml:space="preserve"> o splnění </w:t>
      </w:r>
      <w:r w:rsidRPr="001815E1">
        <w:rPr>
          <w:b/>
        </w:rPr>
        <w:t xml:space="preserve">§ </w:t>
      </w:r>
      <w:r>
        <w:rPr>
          <w:b/>
        </w:rPr>
        <w:t>68</w:t>
      </w:r>
      <w:r w:rsidRPr="001815E1">
        <w:rPr>
          <w:b/>
        </w:rPr>
        <w:t xml:space="preserve"> odst. </w:t>
      </w:r>
      <w:r>
        <w:rPr>
          <w:b/>
        </w:rPr>
        <w:t>3</w:t>
      </w:r>
      <w:r w:rsidRPr="001815E1">
        <w:rPr>
          <w:b/>
        </w:rPr>
        <w:t xml:space="preserve"> písm. </w:t>
      </w:r>
      <w:r>
        <w:rPr>
          <w:b/>
        </w:rPr>
        <w:t>a</w:t>
      </w:r>
      <w:r w:rsidRPr="001815E1">
        <w:rPr>
          <w:b/>
        </w:rPr>
        <w:t>)</w:t>
      </w:r>
      <w:r>
        <w:rPr>
          <w:b/>
        </w:rPr>
        <w:t>,</w:t>
      </w:r>
      <w:r w:rsidRPr="001815E1">
        <w:rPr>
          <w:b/>
        </w:rPr>
        <w:t xml:space="preserve"> </w:t>
      </w:r>
      <w:r>
        <w:rPr>
          <w:b/>
        </w:rPr>
        <w:t>b</w:t>
      </w:r>
      <w:r w:rsidRPr="001815E1">
        <w:rPr>
          <w:b/>
        </w:rPr>
        <w:t>)</w:t>
      </w:r>
      <w:r>
        <w:rPr>
          <w:b/>
        </w:rPr>
        <w:t xml:space="preserve"> a</w:t>
      </w:r>
      <w:r w:rsidRPr="001815E1">
        <w:rPr>
          <w:b/>
        </w:rPr>
        <w:t xml:space="preserve"> </w:t>
      </w:r>
      <w:r>
        <w:rPr>
          <w:b/>
        </w:rPr>
        <w:t>c</w:t>
      </w:r>
      <w:r w:rsidRPr="001815E1">
        <w:rPr>
          <w:b/>
        </w:rPr>
        <w:t xml:space="preserve">) </w:t>
      </w:r>
      <w:r>
        <w:rPr>
          <w:b/>
        </w:rPr>
        <w:t xml:space="preserve">dle </w:t>
      </w:r>
      <w:r w:rsidRPr="001815E1">
        <w:rPr>
          <w:b/>
        </w:rPr>
        <w:t>zákona č. 137/2006 Sb., o veřejných zakázkách, ve znění pozdějších předpisů</w:t>
      </w:r>
      <w:r>
        <w:rPr>
          <w:b/>
        </w:rPr>
        <w:t xml:space="preserve"> ( dále „zákon“)</w:t>
      </w:r>
    </w:p>
    <w:p w:rsidR="00017D1D" w:rsidRDefault="00017D1D" w:rsidP="00075F6F"/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21"/>
      </w:tblGrid>
      <w:tr w:rsidR="00017D1D" w:rsidRPr="00341F5B" w:rsidTr="00530A46">
        <w:trPr>
          <w:trHeight w:val="38"/>
        </w:trPr>
        <w:tc>
          <w:tcPr>
            <w:tcW w:w="9021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017D1D" w:rsidRDefault="00017D1D" w:rsidP="00530A46">
            <w:r w:rsidRPr="00341F5B">
              <w:t>Název veřejné zakázky:</w:t>
            </w:r>
            <w:r>
              <w:t xml:space="preserve">  </w:t>
            </w:r>
          </w:p>
          <w:p w:rsidR="00017D1D" w:rsidRPr="00341F5B" w:rsidRDefault="00017D1D" w:rsidP="00871988">
            <w:pPr>
              <w:jc w:val="both"/>
              <w:rPr>
                <w:b/>
                <w:bCs/>
                <w:color w:val="73767D"/>
              </w:rPr>
            </w:pPr>
            <w:r w:rsidRPr="007F1083">
              <w:rPr>
                <w:b/>
              </w:rPr>
              <w:t>„</w:t>
            </w:r>
            <w:r>
              <w:rPr>
                <w:b/>
              </w:rPr>
              <w:t>Brno – rekonstrukce kanalizace, vodovodu a komunikace v ulicích Minská, Horova a Bráfova</w:t>
            </w:r>
            <w:r w:rsidRPr="007F1083">
              <w:rPr>
                <w:b/>
              </w:rPr>
              <w:t xml:space="preserve">“ </w:t>
            </w:r>
          </w:p>
        </w:tc>
      </w:tr>
    </w:tbl>
    <w:p w:rsidR="00017D1D" w:rsidRPr="00341F5B" w:rsidRDefault="00017D1D" w:rsidP="00075F6F">
      <w:pPr>
        <w:rPr>
          <w:color w:val="000000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4"/>
        <w:gridCol w:w="5252"/>
        <w:gridCol w:w="264"/>
      </w:tblGrid>
      <w:tr w:rsidR="00017D1D" w:rsidRPr="00341F5B" w:rsidTr="00530A46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017D1D" w:rsidRPr="00341F5B" w:rsidRDefault="00017D1D" w:rsidP="00530A46">
            <w:pPr>
              <w:rPr>
                <w:b/>
                <w:bCs/>
                <w:color w:val="73767D"/>
              </w:rPr>
            </w:pPr>
            <w:r w:rsidRPr="00341F5B">
              <w:t>Identifikační údaje zadavatele</w:t>
            </w:r>
          </w:p>
        </w:tc>
      </w:tr>
      <w:tr w:rsidR="00017D1D" w:rsidRPr="00341F5B" w:rsidTr="00530A46">
        <w:trPr>
          <w:trHeight w:val="444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017D1D" w:rsidRPr="00341F5B" w:rsidRDefault="00017D1D" w:rsidP="00530A46">
            <w:r w:rsidRPr="00341F5B">
              <w:rPr>
                <w:bCs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017D1D" w:rsidRPr="00565346" w:rsidRDefault="00017D1D" w:rsidP="00530A46">
            <w:pPr>
              <w:pStyle w:val="Import17"/>
              <w:ind w:left="0"/>
              <w:jc w:val="both"/>
              <w:rPr>
                <w:rFonts w:ascii="Times New Roman" w:hAnsi="Times New Roman"/>
              </w:rPr>
            </w:pPr>
            <w:r w:rsidRPr="00565346">
              <w:rPr>
                <w:rFonts w:ascii="Times New Roman" w:hAnsi="Times New Roman"/>
              </w:rPr>
              <w:t xml:space="preserve">Statutární město Brno </w:t>
            </w:r>
          </w:p>
        </w:tc>
      </w:tr>
      <w:tr w:rsidR="00017D1D" w:rsidRPr="00341F5B" w:rsidTr="00530A46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17D1D" w:rsidRPr="00341F5B" w:rsidRDefault="00017D1D" w:rsidP="00530A46">
            <w:r w:rsidRPr="00341F5B">
              <w:rPr>
                <w:bCs/>
              </w:rPr>
              <w:t>IČ: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017D1D" w:rsidRPr="00341F5B" w:rsidRDefault="00017D1D" w:rsidP="00530A46">
            <w:pPr>
              <w:rPr>
                <w:bCs/>
                <w:color w:val="FF0000"/>
              </w:rPr>
            </w:pPr>
            <w:r>
              <w:t>44992785</w:t>
            </w:r>
          </w:p>
        </w:tc>
      </w:tr>
      <w:tr w:rsidR="00017D1D" w:rsidRPr="00341F5B" w:rsidTr="00530A46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17D1D" w:rsidRPr="00341F5B" w:rsidRDefault="00017D1D" w:rsidP="00530A46">
            <w:r w:rsidRPr="00341F5B">
              <w:rPr>
                <w:bCs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017D1D" w:rsidRPr="00573EF0" w:rsidRDefault="00017D1D" w:rsidP="00530A46">
            <w:pPr>
              <w:pStyle w:val="Import1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Dominikánské nám. 1, </w:t>
            </w:r>
            <w:r w:rsidRPr="00573EF0">
              <w:rPr>
                <w:rFonts w:ascii="Times New Roman" w:hAnsi="Times New Roman"/>
              </w:rPr>
              <w:t>601 67 Brno</w:t>
            </w:r>
          </w:p>
        </w:tc>
      </w:tr>
    </w:tbl>
    <w:p w:rsidR="00017D1D" w:rsidRPr="00341F5B" w:rsidRDefault="00017D1D" w:rsidP="00075F6F"/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017D1D" w:rsidRPr="00341F5B" w:rsidTr="00530A46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017D1D" w:rsidRPr="00341F5B" w:rsidRDefault="00017D1D" w:rsidP="00530A46">
            <w:pPr>
              <w:rPr>
                <w:b/>
                <w:color w:val="73767D"/>
              </w:rPr>
            </w:pPr>
            <w:r w:rsidRPr="00341F5B">
              <w:t xml:space="preserve">Identifikační údaje </w:t>
            </w:r>
            <w:r>
              <w:t>uchazeče</w:t>
            </w:r>
          </w:p>
        </w:tc>
      </w:tr>
      <w:tr w:rsidR="00017D1D" w:rsidRPr="00341F5B" w:rsidTr="00530A46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017D1D" w:rsidRDefault="00017D1D" w:rsidP="00530A46"/>
          <w:p w:rsidR="00017D1D" w:rsidRDefault="00017D1D" w:rsidP="00530A46"/>
          <w:p w:rsidR="00017D1D" w:rsidRPr="00341F5B" w:rsidRDefault="00017D1D" w:rsidP="00530A46">
            <w:r w:rsidRPr="00341F5B">
              <w:t xml:space="preserve">Obchodní </w:t>
            </w:r>
            <w:r>
              <w:t>společnost</w:t>
            </w:r>
            <w:r w:rsidRPr="00341F5B">
              <w:t>/název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017D1D" w:rsidRDefault="00017D1D" w:rsidP="00530A46">
            <w:pPr>
              <w:rPr>
                <w:color w:val="FF0000"/>
              </w:rPr>
            </w:pPr>
          </w:p>
          <w:p w:rsidR="00017D1D" w:rsidRDefault="00017D1D" w:rsidP="00530A46">
            <w:pPr>
              <w:rPr>
                <w:color w:val="FF0000"/>
              </w:rPr>
            </w:pPr>
          </w:p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  <w:r>
              <w:rPr>
                <w:color w:val="FF0000"/>
              </w:rPr>
              <w:t>…………………….</w:t>
            </w:r>
          </w:p>
        </w:tc>
      </w:tr>
      <w:tr w:rsidR="00017D1D" w:rsidRPr="00341F5B" w:rsidTr="00530A46">
        <w:trPr>
          <w:cantSplit/>
          <w:trHeight w:val="573"/>
        </w:trPr>
        <w:tc>
          <w:tcPr>
            <w:tcW w:w="3686" w:type="dxa"/>
          </w:tcPr>
          <w:p w:rsidR="00017D1D" w:rsidRDefault="00017D1D" w:rsidP="00530A46"/>
          <w:p w:rsidR="00017D1D" w:rsidRPr="00341F5B" w:rsidRDefault="00017D1D" w:rsidP="00530A46">
            <w:r w:rsidRPr="00341F5B">
              <w:t>IČ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</w:tcPr>
          <w:p w:rsidR="00017D1D" w:rsidRDefault="00017D1D" w:rsidP="00530A46">
            <w:pPr>
              <w:rPr>
                <w:color w:val="FF0000"/>
              </w:rPr>
            </w:pPr>
          </w:p>
          <w:p w:rsidR="00017D1D" w:rsidRPr="00E56785" w:rsidRDefault="00017D1D" w:rsidP="00530A46">
            <w:pPr>
              <w:rPr>
                <w:color w:val="FF0000"/>
              </w:rPr>
            </w:pPr>
            <w:r w:rsidRPr="00341F5B">
              <w:rPr>
                <w:color w:val="FF0000"/>
              </w:rPr>
              <w:t>……………………………</w:t>
            </w:r>
          </w:p>
        </w:tc>
      </w:tr>
      <w:tr w:rsidR="00017D1D" w:rsidRPr="00341F5B" w:rsidTr="00530A46">
        <w:trPr>
          <w:cantSplit/>
          <w:trHeight w:val="227"/>
        </w:trPr>
        <w:tc>
          <w:tcPr>
            <w:tcW w:w="3686" w:type="dxa"/>
          </w:tcPr>
          <w:p w:rsidR="00017D1D" w:rsidRDefault="00017D1D" w:rsidP="00530A46"/>
          <w:p w:rsidR="00017D1D" w:rsidRPr="00341F5B" w:rsidRDefault="00017D1D" w:rsidP="00530A46">
            <w:r w:rsidRPr="00341F5B">
              <w:t>Sídlo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</w:tcPr>
          <w:p w:rsidR="00017D1D" w:rsidRDefault="00017D1D" w:rsidP="00530A46">
            <w:pPr>
              <w:rPr>
                <w:color w:val="FF0000"/>
              </w:rPr>
            </w:pPr>
          </w:p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  <w:r>
              <w:rPr>
                <w:color w:val="FF0000"/>
              </w:rPr>
              <w:t>…………………….</w:t>
            </w:r>
          </w:p>
        </w:tc>
      </w:tr>
      <w:tr w:rsidR="00017D1D" w:rsidRPr="00341F5B" w:rsidTr="00530A46">
        <w:trPr>
          <w:cantSplit/>
          <w:trHeight w:val="227"/>
        </w:trPr>
        <w:tc>
          <w:tcPr>
            <w:tcW w:w="3686" w:type="dxa"/>
          </w:tcPr>
          <w:p w:rsidR="00017D1D" w:rsidRPr="00341F5B" w:rsidRDefault="00017D1D" w:rsidP="00530A46">
            <w:r w:rsidRPr="00341F5B">
              <w:t>Osoba oprávněná za uchazeče jednat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</w:tcPr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  <w:r>
              <w:rPr>
                <w:color w:val="FF0000"/>
              </w:rPr>
              <w:t>…………..</w:t>
            </w:r>
          </w:p>
        </w:tc>
      </w:tr>
      <w:tr w:rsidR="00017D1D" w:rsidRPr="00341F5B" w:rsidTr="00530A46">
        <w:trPr>
          <w:cantSplit/>
          <w:trHeight w:val="227"/>
        </w:trPr>
        <w:tc>
          <w:tcPr>
            <w:tcW w:w="3686" w:type="dxa"/>
          </w:tcPr>
          <w:p w:rsidR="00017D1D" w:rsidRPr="00341F5B" w:rsidRDefault="00017D1D" w:rsidP="00530A46">
            <w:r w:rsidRPr="00341F5B">
              <w:t>Kontaktní osoba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</w:tcPr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  <w:r>
              <w:rPr>
                <w:color w:val="FF0000"/>
              </w:rPr>
              <w:t>………..</w:t>
            </w:r>
          </w:p>
        </w:tc>
      </w:tr>
      <w:tr w:rsidR="00017D1D" w:rsidRPr="00341F5B" w:rsidTr="00530A46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017D1D" w:rsidRPr="00341F5B" w:rsidRDefault="00017D1D" w:rsidP="00530A46">
            <w:r w:rsidRPr="00341F5B">
              <w:t>telefon / fax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</w:p>
        </w:tc>
      </w:tr>
      <w:tr w:rsidR="00017D1D" w:rsidRPr="00341F5B" w:rsidTr="00530A46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017D1D" w:rsidRPr="00341F5B" w:rsidRDefault="00017D1D" w:rsidP="00530A46">
            <w:pPr>
              <w:rPr>
                <w:bCs/>
              </w:rPr>
            </w:pPr>
            <w:r w:rsidRPr="00341F5B">
              <w:t>e-mail</w:t>
            </w:r>
            <w:r w:rsidRPr="00341F5B">
              <w:rPr>
                <w:bCs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017D1D" w:rsidRPr="00341F5B" w:rsidRDefault="00017D1D" w:rsidP="00530A46">
            <w:pPr>
              <w:rPr>
                <w:color w:val="5F5F5F"/>
              </w:rPr>
            </w:pPr>
            <w:r w:rsidRPr="00341F5B">
              <w:rPr>
                <w:color w:val="FF0000"/>
              </w:rPr>
              <w:t>…………………………………</w:t>
            </w:r>
          </w:p>
        </w:tc>
      </w:tr>
    </w:tbl>
    <w:p w:rsidR="00017D1D" w:rsidRPr="00341F5B" w:rsidRDefault="00017D1D" w:rsidP="00075F6F"/>
    <w:p w:rsidR="00017D1D" w:rsidRDefault="00017D1D" w:rsidP="00075F6F">
      <w:pPr>
        <w:rPr>
          <w:color w:val="FF0000"/>
        </w:rPr>
      </w:pPr>
      <w:r w:rsidRPr="00341F5B">
        <w:t xml:space="preserve">Ke dni  </w:t>
      </w:r>
      <w:r>
        <w:rPr>
          <w:color w:val="FF0000"/>
        </w:rPr>
        <w:t>…………..</w:t>
      </w:r>
      <w:r w:rsidRPr="00341F5B">
        <w:t xml:space="preserve">  </w:t>
      </w:r>
      <w:r>
        <w:t>uchazeč</w:t>
      </w:r>
      <w:r w:rsidRPr="00341F5B">
        <w:t xml:space="preserve"> </w:t>
      </w:r>
      <w:r>
        <w:t xml:space="preserve">(společnost)  </w:t>
      </w:r>
      <w:r>
        <w:rPr>
          <w:color w:val="FF0000"/>
        </w:rPr>
        <w:t>……………………………………………………</w:t>
      </w:r>
    </w:p>
    <w:p w:rsidR="00017D1D" w:rsidRPr="00206E5D" w:rsidRDefault="00017D1D" w:rsidP="00075F6F">
      <w:r w:rsidRPr="00206E5D">
        <w:t xml:space="preserve">čestně prohlašuje, že:             </w:t>
      </w:r>
    </w:p>
    <w:p w:rsidR="00017D1D" w:rsidRPr="00341F5B" w:rsidRDefault="00017D1D" w:rsidP="00075F6F"/>
    <w:p w:rsidR="00017D1D" w:rsidRPr="00341F5B" w:rsidRDefault="00017D1D" w:rsidP="00075F6F">
      <w:pPr>
        <w:sectPr w:rsidR="00017D1D" w:rsidRPr="00341F5B" w:rsidSect="001137C9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017D1D" w:rsidRPr="00206E5D" w:rsidRDefault="00017D1D" w:rsidP="00075F6F">
      <w:pPr>
        <w:numPr>
          <w:ilvl w:val="0"/>
          <w:numId w:val="1"/>
        </w:numPr>
        <w:tabs>
          <w:tab w:val="clear" w:pos="900"/>
          <w:tab w:val="num" w:pos="360"/>
        </w:tabs>
        <w:ind w:left="357" w:hanging="357"/>
        <w:jc w:val="both"/>
      </w:pPr>
      <w:r w:rsidRPr="00206E5D">
        <w:rPr>
          <w:bCs/>
        </w:rPr>
        <w:t xml:space="preserve">jejími statutárními orgány nebo členy statutárních orgánů, kteří v posledních 3 letech od konce lhůty pro podání nabídek byli v pracovněprávním, funkčním či obdobném poměru u zadavatele jsou **)   </w:t>
      </w:r>
    </w:p>
    <w:p w:rsidR="00017D1D" w:rsidRPr="00206E5D" w:rsidRDefault="00017D1D" w:rsidP="00D42036"/>
    <w:p w:rsidR="00017D1D" w:rsidRPr="00C97FC2" w:rsidRDefault="00017D1D" w:rsidP="00D42036">
      <w:pPr>
        <w:spacing w:after="200"/>
        <w:rPr>
          <w:color w:val="FF000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C97FC2">
        <w:rPr>
          <w:color w:val="FF0000"/>
        </w:rPr>
        <w:t>……………………………………………..</w:t>
      </w:r>
    </w:p>
    <w:p w:rsidR="00017D1D" w:rsidRPr="00C97FC2" w:rsidRDefault="00017D1D" w:rsidP="00D42036">
      <w:pPr>
        <w:spacing w:after="200"/>
        <w:ind w:left="1014"/>
        <w:rPr>
          <w:color w:val="FF0000"/>
        </w:rPr>
      </w:pPr>
      <w:r w:rsidRPr="00C97FC2">
        <w:rPr>
          <w:color w:val="FF0000"/>
        </w:rPr>
        <w:t xml:space="preserve">  </w:t>
      </w:r>
      <w:r>
        <w:rPr>
          <w:color w:val="FF0000"/>
        </w:rPr>
        <w:t xml:space="preserve">                  </w:t>
      </w:r>
      <w:r w:rsidRPr="00C97FC2">
        <w:rPr>
          <w:color w:val="FF0000"/>
        </w:rPr>
        <w:t xml:space="preserve"> ……………………………………………...</w:t>
      </w:r>
    </w:p>
    <w:p w:rsidR="00017D1D" w:rsidRPr="00206E5D" w:rsidRDefault="00017D1D" w:rsidP="00075F6F">
      <w:pPr>
        <w:ind w:left="357" w:hanging="357"/>
        <w:jc w:val="both"/>
        <w:rPr>
          <w:bCs/>
        </w:rPr>
      </w:pPr>
      <w:r w:rsidRPr="00206E5D">
        <w:rPr>
          <w:bCs/>
        </w:rPr>
        <w:t>b)</w:t>
      </w:r>
      <w:r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ab/>
      </w:r>
      <w:r w:rsidRPr="00206E5D">
        <w:rPr>
          <w:bCs/>
        </w:rPr>
        <w:t>vlastní</w:t>
      </w:r>
      <w:r>
        <w:rPr>
          <w:bCs/>
        </w:rPr>
        <w:t>ky</w:t>
      </w:r>
      <w:r w:rsidRPr="00206E5D">
        <w:rPr>
          <w:bCs/>
        </w:rPr>
        <w:t xml:space="preserve"> akcií, jejichž souhrnná jmenovitá hodnota přesahuje 10 % základního kapitálu,  jsou</w:t>
      </w:r>
      <w:r w:rsidRPr="00206E5D">
        <w:rPr>
          <w:i/>
        </w:rPr>
        <w:t>***)</w:t>
      </w:r>
    </w:p>
    <w:p w:rsidR="00017D1D" w:rsidRDefault="00017D1D" w:rsidP="00D42036">
      <w:pPr>
        <w:spacing w:after="200"/>
        <w:ind w:left="10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:rsidR="00017D1D" w:rsidRDefault="00017D1D" w:rsidP="00D42036">
      <w:pPr>
        <w:spacing w:after="200"/>
        <w:ind w:left="1015"/>
        <w:jc w:val="both"/>
        <w:rPr>
          <w:color w:val="FF000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Pr="00C97FC2">
        <w:rPr>
          <w:color w:val="FF0000"/>
        </w:rPr>
        <w:t>……………………………………………..</w:t>
      </w:r>
    </w:p>
    <w:p w:rsidR="00017D1D" w:rsidRPr="00C97FC2" w:rsidRDefault="00017D1D" w:rsidP="00D42036">
      <w:pPr>
        <w:spacing w:after="200"/>
        <w:ind w:left="1015"/>
        <w:jc w:val="both"/>
        <w:rPr>
          <w:color w:val="FF0000"/>
        </w:rPr>
      </w:pPr>
      <w:r w:rsidRPr="00C97FC2">
        <w:rPr>
          <w:color w:val="FF0000"/>
        </w:rPr>
        <w:t xml:space="preserve">                    ……………………………………………..</w:t>
      </w:r>
    </w:p>
    <w:p w:rsidR="00017D1D" w:rsidRPr="009C6AE5" w:rsidRDefault="00017D1D" w:rsidP="00075F6F">
      <w:pPr>
        <w:spacing w:after="200" w:line="336" w:lineRule="auto"/>
        <w:ind w:left="1014"/>
        <w:rPr>
          <w:rFonts w:ascii="Arial" w:hAnsi="Arial" w:cs="Arial"/>
          <w:sz w:val="20"/>
          <w:szCs w:val="20"/>
        </w:rPr>
      </w:pPr>
    </w:p>
    <w:p w:rsidR="00017D1D" w:rsidRPr="007C56DF" w:rsidRDefault="00017D1D" w:rsidP="00075F6F">
      <w:pPr>
        <w:ind w:left="357" w:hanging="357"/>
        <w:jc w:val="both"/>
        <w:rPr>
          <w:bCs/>
        </w:rPr>
      </w:pPr>
      <w:r w:rsidRPr="007C56DF">
        <w:rPr>
          <w:bCs/>
        </w:rPr>
        <w:t>c)</w:t>
      </w:r>
      <w:r w:rsidRPr="007C56DF">
        <w:rPr>
          <w:bCs/>
        </w:rPr>
        <w:tab/>
        <w:t xml:space="preserve">neuzavřel a neuzavře zakázanou dohodu podle </w:t>
      </w:r>
      <w:r>
        <w:rPr>
          <w:bCs/>
        </w:rPr>
        <w:t>zákona o ochraně hospodářské soutěže</w:t>
      </w:r>
      <w:r w:rsidRPr="007C56DF">
        <w:rPr>
          <w:bCs/>
        </w:rPr>
        <w:t xml:space="preserve"> v souvislosti se zadávanou veřejnou zakázkou</w:t>
      </w:r>
    </w:p>
    <w:p w:rsidR="00017D1D" w:rsidRDefault="00017D1D" w:rsidP="00075F6F">
      <w:pPr>
        <w:pStyle w:val="ListParagraph"/>
        <w:ind w:left="0"/>
      </w:pPr>
    </w:p>
    <w:p w:rsidR="00017D1D" w:rsidRDefault="00017D1D" w:rsidP="00075F6F">
      <w:pPr>
        <w:pStyle w:val="ListParagraph"/>
        <w:ind w:left="0"/>
      </w:pPr>
    </w:p>
    <w:p w:rsidR="00017D1D" w:rsidRDefault="00017D1D" w:rsidP="00075F6F">
      <w:pPr>
        <w:pStyle w:val="ListParagraph"/>
        <w:ind w:left="0"/>
      </w:pPr>
    </w:p>
    <w:p w:rsidR="00017D1D" w:rsidRDefault="00017D1D" w:rsidP="00075F6F">
      <w:pPr>
        <w:pStyle w:val="ListParagraph"/>
        <w:ind w:left="0"/>
      </w:pPr>
    </w:p>
    <w:p w:rsidR="00017D1D" w:rsidRDefault="00017D1D" w:rsidP="00075F6F">
      <w:pPr>
        <w:pStyle w:val="ListParagraph"/>
        <w:ind w:left="0"/>
      </w:pPr>
    </w:p>
    <w:p w:rsidR="00017D1D" w:rsidRPr="00341F5B" w:rsidRDefault="00017D1D" w:rsidP="00075F6F">
      <w:pPr>
        <w:pStyle w:val="ListParagraph"/>
        <w:ind w:left="0"/>
      </w:pPr>
    </w:p>
    <w:p w:rsidR="00017D1D" w:rsidRPr="00341F5B" w:rsidRDefault="00017D1D" w:rsidP="00075F6F">
      <w:r w:rsidRPr="00341F5B">
        <w:t xml:space="preserve">V </w:t>
      </w:r>
      <w:r>
        <w:rPr>
          <w:color w:val="FF0000"/>
        </w:rPr>
        <w:t>………………</w:t>
      </w:r>
      <w:r w:rsidRPr="00341F5B">
        <w:t xml:space="preserve">  dne </w:t>
      </w:r>
      <w:r>
        <w:rPr>
          <w:color w:val="FF0000"/>
        </w:rPr>
        <w:t>…………………..</w:t>
      </w:r>
    </w:p>
    <w:p w:rsidR="00017D1D" w:rsidRDefault="00017D1D" w:rsidP="00075F6F"/>
    <w:p w:rsidR="00017D1D" w:rsidRDefault="00017D1D" w:rsidP="00075F6F"/>
    <w:p w:rsidR="00017D1D" w:rsidRPr="00341F5B" w:rsidRDefault="00017D1D" w:rsidP="00075F6F"/>
    <w:p w:rsidR="00017D1D" w:rsidRDefault="00017D1D" w:rsidP="00075F6F">
      <w:pPr>
        <w:rPr>
          <w:rFonts w:cs="Arial"/>
        </w:rPr>
      </w:pPr>
      <w:r w:rsidRPr="00341F5B">
        <w:t>Jméno</w:t>
      </w:r>
      <w:r>
        <w:t xml:space="preserve"> a</w:t>
      </w:r>
      <w:r w:rsidRPr="00341F5B">
        <w:t xml:space="preserve"> příjmení </w:t>
      </w:r>
      <w:r>
        <w:rPr>
          <w:rFonts w:cs="Arial"/>
        </w:rPr>
        <w:t xml:space="preserve">osoby oprávněné jednat jménem </w:t>
      </w:r>
    </w:p>
    <w:p w:rsidR="00017D1D" w:rsidRPr="005B0CB3" w:rsidRDefault="00017D1D" w:rsidP="00075F6F">
      <w:pPr>
        <w:rPr>
          <w:rFonts w:cs="Arial"/>
        </w:rPr>
      </w:pPr>
      <w:r>
        <w:rPr>
          <w:rFonts w:cs="Arial"/>
        </w:rPr>
        <w:t>či za uchazeče</w:t>
      </w:r>
    </w:p>
    <w:p w:rsidR="00017D1D" w:rsidRPr="00341F5B" w:rsidRDefault="00017D1D" w:rsidP="00075F6F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…………………………………..</w:t>
      </w:r>
    </w:p>
    <w:p w:rsidR="00017D1D" w:rsidRDefault="00017D1D" w:rsidP="00075F6F">
      <w:r w:rsidRPr="00341F5B">
        <w:tab/>
      </w:r>
      <w:r>
        <w:t xml:space="preserve">                                                                       </w:t>
      </w:r>
    </w:p>
    <w:p w:rsidR="00017D1D" w:rsidRDefault="00017D1D" w:rsidP="00075F6F">
      <w:pPr>
        <w:rPr>
          <w:color w:val="FF6600"/>
        </w:rPr>
      </w:pPr>
      <w:r>
        <w:t xml:space="preserve">                                                                                  </w:t>
      </w:r>
    </w:p>
    <w:p w:rsidR="00017D1D" w:rsidRDefault="00017D1D" w:rsidP="00075F6F">
      <w:pPr>
        <w:rPr>
          <w:color w:val="FF6600"/>
        </w:rPr>
      </w:pPr>
    </w:p>
    <w:p w:rsidR="00017D1D" w:rsidRDefault="00017D1D" w:rsidP="00075F6F">
      <w:pPr>
        <w:rPr>
          <w:color w:val="FF6600"/>
        </w:rPr>
      </w:pPr>
    </w:p>
    <w:p w:rsidR="00017D1D" w:rsidRPr="0035567F" w:rsidRDefault="00017D1D" w:rsidP="00075F6F">
      <w:pPr>
        <w:rPr>
          <w:color w:val="FF6600"/>
        </w:rPr>
      </w:pPr>
      <w:r w:rsidRPr="00341F5B">
        <w:rPr>
          <w:color w:val="FF6600"/>
        </w:rPr>
        <w:tab/>
      </w:r>
      <w:r>
        <w:rPr>
          <w:color w:val="FF6600"/>
        </w:rPr>
        <w:t xml:space="preserve">  </w:t>
      </w:r>
    </w:p>
    <w:p w:rsidR="00017D1D" w:rsidRDefault="00017D1D" w:rsidP="00075F6F">
      <w:pPr>
        <w:rPr>
          <w:color w:val="FF6600"/>
        </w:rPr>
      </w:pPr>
      <w:r>
        <w:t>P</w:t>
      </w:r>
      <w:r w:rsidRPr="00341F5B">
        <w:t>odpis a razítko</w:t>
      </w:r>
      <w:r>
        <w:t xml:space="preserve">:                                                        </w:t>
      </w:r>
      <w:r w:rsidRPr="00341F5B">
        <w:rPr>
          <w:color w:val="FF6600"/>
        </w:rPr>
        <w:t>…………………………………</w:t>
      </w:r>
    </w:p>
    <w:p w:rsidR="00017D1D" w:rsidRPr="007C56DF" w:rsidRDefault="00017D1D" w:rsidP="00075F6F"/>
    <w:p w:rsidR="00017D1D" w:rsidRPr="007C56DF" w:rsidRDefault="00017D1D" w:rsidP="00075F6F"/>
    <w:p w:rsidR="00017D1D" w:rsidRPr="007C56DF" w:rsidRDefault="00017D1D" w:rsidP="00075F6F"/>
    <w:p w:rsidR="00017D1D" w:rsidRPr="007C56DF" w:rsidRDefault="00017D1D" w:rsidP="00075F6F"/>
    <w:p w:rsidR="00017D1D" w:rsidRPr="007C56DF" w:rsidRDefault="00017D1D" w:rsidP="00075F6F"/>
    <w:p w:rsidR="00017D1D" w:rsidRPr="007C56DF" w:rsidRDefault="00017D1D" w:rsidP="00075F6F"/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Default="00017D1D" w:rsidP="00075F6F">
      <w:pPr>
        <w:jc w:val="both"/>
      </w:pPr>
    </w:p>
    <w:p w:rsidR="00017D1D" w:rsidRPr="00C97FC2" w:rsidRDefault="00017D1D" w:rsidP="00075F6F">
      <w:pPr>
        <w:jc w:val="both"/>
        <w:rPr>
          <w:rFonts w:cs="Arial"/>
          <w:i/>
          <w:sz w:val="20"/>
          <w:szCs w:val="20"/>
        </w:rPr>
      </w:pPr>
      <w:r w:rsidRPr="00C97FC2">
        <w:rPr>
          <w:rFonts w:cs="Arial"/>
          <w:i/>
          <w:sz w:val="20"/>
          <w:szCs w:val="20"/>
        </w:rPr>
        <w:t>**)</w:t>
      </w:r>
      <w:r w:rsidRPr="00C97FC2">
        <w:rPr>
          <w:rFonts w:cs="Arial"/>
          <w:i/>
          <w:sz w:val="20"/>
          <w:szCs w:val="20"/>
        </w:rPr>
        <w:tab/>
        <w:t>vyplní pouze dodavatel, který je právnickou osobou mající společníky nebo členy</w:t>
      </w:r>
    </w:p>
    <w:p w:rsidR="00017D1D" w:rsidRPr="00C97FC2" w:rsidRDefault="00017D1D" w:rsidP="00075F6F">
      <w:pPr>
        <w:rPr>
          <w:sz w:val="20"/>
          <w:szCs w:val="20"/>
        </w:rPr>
      </w:pPr>
      <w:r w:rsidRPr="00C97FC2">
        <w:rPr>
          <w:i/>
          <w:sz w:val="20"/>
          <w:szCs w:val="20"/>
        </w:rPr>
        <w:t>***)</w:t>
      </w:r>
      <w:r w:rsidRPr="00C97FC2">
        <w:rPr>
          <w:i/>
          <w:sz w:val="20"/>
          <w:szCs w:val="20"/>
        </w:rPr>
        <w:tab/>
      </w:r>
      <w:r w:rsidRPr="00C97FC2">
        <w:rPr>
          <w:rFonts w:cs="Arial"/>
          <w:i/>
          <w:sz w:val="20"/>
          <w:szCs w:val="20"/>
        </w:rPr>
        <w:t>vyplní pouze dodavatel, který je akciovou společností</w:t>
      </w:r>
    </w:p>
    <w:p w:rsidR="00017D1D" w:rsidRPr="007C56DF" w:rsidRDefault="00017D1D" w:rsidP="00075F6F"/>
    <w:p w:rsidR="00017D1D" w:rsidRDefault="00017D1D"/>
    <w:sectPr w:rsidR="00017D1D" w:rsidSect="00D42036">
      <w:type w:val="continuous"/>
      <w:pgSz w:w="11906" w:h="16838" w:code="9"/>
      <w:pgMar w:top="1247" w:right="1418" w:bottom="1134" w:left="1418" w:header="539" w:footer="4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D1D" w:rsidRDefault="00017D1D" w:rsidP="00E6607C">
      <w:r>
        <w:separator/>
      </w:r>
    </w:p>
  </w:endnote>
  <w:endnote w:type="continuationSeparator" w:id="0">
    <w:p w:rsidR="00017D1D" w:rsidRDefault="00017D1D" w:rsidP="00E66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Japanese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1D" w:rsidRDefault="00017D1D" w:rsidP="00363F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7D1D" w:rsidRDefault="00017D1D" w:rsidP="00152D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1D" w:rsidRPr="00D03CD0" w:rsidRDefault="00017D1D" w:rsidP="00B91E35">
    <w:pPr>
      <w:pStyle w:val="Footer"/>
      <w:widowControl w:val="0"/>
    </w:pPr>
    <w:r>
      <w:tab/>
      <w:t xml:space="preserve">- </w:t>
    </w:r>
    <w:fldSimple w:instr=" PAGE ">
      <w:r>
        <w:rPr>
          <w:noProof/>
        </w:rPr>
        <w:t>2</w:t>
      </w:r>
    </w:fldSimple>
    <w: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1D" w:rsidRDefault="00017D1D">
    <w:pPr>
      <w:pStyle w:val="Footer"/>
    </w:pPr>
    <w:r>
      <w:tab/>
      <w:t xml:space="preserve">- </w:t>
    </w:r>
    <w:fldSimple w:instr=" PAGE ">
      <w:r>
        <w:rPr>
          <w:noProof/>
        </w:rPr>
        <w:t>1</w:t>
      </w:r>
    </w:fldSimple>
    <w:r>
      <w:t xml:space="preserve"> -</w:t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D1D" w:rsidRDefault="00017D1D" w:rsidP="00E6607C">
      <w:r>
        <w:separator/>
      </w:r>
    </w:p>
  </w:footnote>
  <w:footnote w:type="continuationSeparator" w:id="0">
    <w:p w:rsidR="00017D1D" w:rsidRDefault="00017D1D" w:rsidP="00E66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1D" w:rsidRPr="00916F56" w:rsidRDefault="00017D1D" w:rsidP="003A581C">
    <w:pPr>
      <w:pStyle w:val="Header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1D" w:rsidRDefault="00017D1D" w:rsidP="00134E0D">
    <w:pPr>
      <w:pStyle w:val="Header"/>
      <w:jc w:val="right"/>
    </w:pPr>
    <w:r>
      <w:t>Příloha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254F"/>
    <w:multiLevelType w:val="hybridMultilevel"/>
    <w:tmpl w:val="A7C4AF56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F6F"/>
    <w:rsid w:val="00003BE5"/>
    <w:rsid w:val="00005676"/>
    <w:rsid w:val="00011813"/>
    <w:rsid w:val="0001722C"/>
    <w:rsid w:val="00017BDF"/>
    <w:rsid w:val="00017D1D"/>
    <w:rsid w:val="000233F0"/>
    <w:rsid w:val="00023B86"/>
    <w:rsid w:val="000337BB"/>
    <w:rsid w:val="000470AE"/>
    <w:rsid w:val="00047941"/>
    <w:rsid w:val="00055463"/>
    <w:rsid w:val="0005777E"/>
    <w:rsid w:val="00062F00"/>
    <w:rsid w:val="000640E9"/>
    <w:rsid w:val="00065383"/>
    <w:rsid w:val="00075F6F"/>
    <w:rsid w:val="00077DD9"/>
    <w:rsid w:val="000857D1"/>
    <w:rsid w:val="00091610"/>
    <w:rsid w:val="000929D6"/>
    <w:rsid w:val="0009369D"/>
    <w:rsid w:val="00095706"/>
    <w:rsid w:val="00096B95"/>
    <w:rsid w:val="000A05D5"/>
    <w:rsid w:val="000A0EF8"/>
    <w:rsid w:val="000A17DC"/>
    <w:rsid w:val="000A1866"/>
    <w:rsid w:val="000A5C6F"/>
    <w:rsid w:val="000B1918"/>
    <w:rsid w:val="000B1947"/>
    <w:rsid w:val="000B23EA"/>
    <w:rsid w:val="000B2450"/>
    <w:rsid w:val="000B246B"/>
    <w:rsid w:val="000B487B"/>
    <w:rsid w:val="000B4C19"/>
    <w:rsid w:val="000C03FE"/>
    <w:rsid w:val="000C5719"/>
    <w:rsid w:val="000C6CCC"/>
    <w:rsid w:val="000D01D9"/>
    <w:rsid w:val="000D3973"/>
    <w:rsid w:val="000D5DEC"/>
    <w:rsid w:val="000E09A4"/>
    <w:rsid w:val="000E21D0"/>
    <w:rsid w:val="000E4335"/>
    <w:rsid w:val="000F081B"/>
    <w:rsid w:val="000F415A"/>
    <w:rsid w:val="000F4C25"/>
    <w:rsid w:val="000F5618"/>
    <w:rsid w:val="00100F59"/>
    <w:rsid w:val="00105F75"/>
    <w:rsid w:val="001137C9"/>
    <w:rsid w:val="00115B4E"/>
    <w:rsid w:val="00116C5C"/>
    <w:rsid w:val="00116E00"/>
    <w:rsid w:val="00123758"/>
    <w:rsid w:val="00125194"/>
    <w:rsid w:val="00125639"/>
    <w:rsid w:val="001267E1"/>
    <w:rsid w:val="00134E0D"/>
    <w:rsid w:val="00141FFC"/>
    <w:rsid w:val="00145504"/>
    <w:rsid w:val="00145F53"/>
    <w:rsid w:val="00152D3C"/>
    <w:rsid w:val="00153397"/>
    <w:rsid w:val="00162184"/>
    <w:rsid w:val="00165762"/>
    <w:rsid w:val="001657C8"/>
    <w:rsid w:val="00165A30"/>
    <w:rsid w:val="00170701"/>
    <w:rsid w:val="00176B78"/>
    <w:rsid w:val="001815E1"/>
    <w:rsid w:val="0018217A"/>
    <w:rsid w:val="00191B90"/>
    <w:rsid w:val="0019531A"/>
    <w:rsid w:val="00195426"/>
    <w:rsid w:val="00195B94"/>
    <w:rsid w:val="00196FD5"/>
    <w:rsid w:val="001A0EBE"/>
    <w:rsid w:val="001B760A"/>
    <w:rsid w:val="001C0860"/>
    <w:rsid w:val="001C665A"/>
    <w:rsid w:val="001D58E2"/>
    <w:rsid w:val="001D5CC0"/>
    <w:rsid w:val="001D60AD"/>
    <w:rsid w:val="001D65AA"/>
    <w:rsid w:val="001E00A1"/>
    <w:rsid w:val="001E4729"/>
    <w:rsid w:val="001F2B61"/>
    <w:rsid w:val="001F68CC"/>
    <w:rsid w:val="00200F6B"/>
    <w:rsid w:val="00202FF8"/>
    <w:rsid w:val="00205E37"/>
    <w:rsid w:val="00206E5D"/>
    <w:rsid w:val="00207B39"/>
    <w:rsid w:val="00220334"/>
    <w:rsid w:val="00221886"/>
    <w:rsid w:val="00222427"/>
    <w:rsid w:val="00222B37"/>
    <w:rsid w:val="00225CAC"/>
    <w:rsid w:val="00227642"/>
    <w:rsid w:val="00227D38"/>
    <w:rsid w:val="00231A67"/>
    <w:rsid w:val="00233E08"/>
    <w:rsid w:val="002357CD"/>
    <w:rsid w:val="00235DA6"/>
    <w:rsid w:val="00236BF9"/>
    <w:rsid w:val="002405FC"/>
    <w:rsid w:val="0024307B"/>
    <w:rsid w:val="00246489"/>
    <w:rsid w:val="00246924"/>
    <w:rsid w:val="00246D37"/>
    <w:rsid w:val="00246F05"/>
    <w:rsid w:val="002517AA"/>
    <w:rsid w:val="0025325D"/>
    <w:rsid w:val="00254CB6"/>
    <w:rsid w:val="00261F2B"/>
    <w:rsid w:val="00264B95"/>
    <w:rsid w:val="00266D9F"/>
    <w:rsid w:val="002736EF"/>
    <w:rsid w:val="00274716"/>
    <w:rsid w:val="00276E56"/>
    <w:rsid w:val="002776DE"/>
    <w:rsid w:val="00280716"/>
    <w:rsid w:val="0028160B"/>
    <w:rsid w:val="00284110"/>
    <w:rsid w:val="0028475F"/>
    <w:rsid w:val="002911AD"/>
    <w:rsid w:val="00295D34"/>
    <w:rsid w:val="002963CD"/>
    <w:rsid w:val="00296B78"/>
    <w:rsid w:val="00297331"/>
    <w:rsid w:val="002A1BA0"/>
    <w:rsid w:val="002A54AD"/>
    <w:rsid w:val="002A63DC"/>
    <w:rsid w:val="002A66D0"/>
    <w:rsid w:val="002A6C10"/>
    <w:rsid w:val="002B0446"/>
    <w:rsid w:val="002B1BD7"/>
    <w:rsid w:val="002C037F"/>
    <w:rsid w:val="002C0B41"/>
    <w:rsid w:val="002C17E6"/>
    <w:rsid w:val="002C23FD"/>
    <w:rsid w:val="002C34F4"/>
    <w:rsid w:val="002C6078"/>
    <w:rsid w:val="002D1EAE"/>
    <w:rsid w:val="002F088A"/>
    <w:rsid w:val="002F577A"/>
    <w:rsid w:val="00300ACF"/>
    <w:rsid w:val="00301945"/>
    <w:rsid w:val="0030777B"/>
    <w:rsid w:val="00312E6F"/>
    <w:rsid w:val="00312E8B"/>
    <w:rsid w:val="003165BC"/>
    <w:rsid w:val="00326D24"/>
    <w:rsid w:val="0032738E"/>
    <w:rsid w:val="00332742"/>
    <w:rsid w:val="00333448"/>
    <w:rsid w:val="003364CD"/>
    <w:rsid w:val="00337175"/>
    <w:rsid w:val="00341F5B"/>
    <w:rsid w:val="003443F5"/>
    <w:rsid w:val="00344FBB"/>
    <w:rsid w:val="00345260"/>
    <w:rsid w:val="00351755"/>
    <w:rsid w:val="00351887"/>
    <w:rsid w:val="00353D80"/>
    <w:rsid w:val="0035567F"/>
    <w:rsid w:val="00357902"/>
    <w:rsid w:val="00363F7B"/>
    <w:rsid w:val="00381761"/>
    <w:rsid w:val="00383077"/>
    <w:rsid w:val="00383F36"/>
    <w:rsid w:val="003868C3"/>
    <w:rsid w:val="00392874"/>
    <w:rsid w:val="00392E9C"/>
    <w:rsid w:val="00395BB2"/>
    <w:rsid w:val="003A261A"/>
    <w:rsid w:val="003A581C"/>
    <w:rsid w:val="003A5D58"/>
    <w:rsid w:val="003B1C99"/>
    <w:rsid w:val="003B4669"/>
    <w:rsid w:val="003B494B"/>
    <w:rsid w:val="003C19E9"/>
    <w:rsid w:val="003C1EFF"/>
    <w:rsid w:val="003C6EF4"/>
    <w:rsid w:val="003C77DF"/>
    <w:rsid w:val="003D3551"/>
    <w:rsid w:val="003D37F4"/>
    <w:rsid w:val="003D3F75"/>
    <w:rsid w:val="003D5020"/>
    <w:rsid w:val="003D57C4"/>
    <w:rsid w:val="003E14FA"/>
    <w:rsid w:val="003E41D6"/>
    <w:rsid w:val="003E61E9"/>
    <w:rsid w:val="003F00AA"/>
    <w:rsid w:val="003F48A5"/>
    <w:rsid w:val="003F7AAD"/>
    <w:rsid w:val="00401448"/>
    <w:rsid w:val="00413D87"/>
    <w:rsid w:val="004208CD"/>
    <w:rsid w:val="00423DE2"/>
    <w:rsid w:val="00427CDD"/>
    <w:rsid w:val="00432B84"/>
    <w:rsid w:val="00433F00"/>
    <w:rsid w:val="00436657"/>
    <w:rsid w:val="004369A4"/>
    <w:rsid w:val="004378F8"/>
    <w:rsid w:val="00442081"/>
    <w:rsid w:val="00444BC1"/>
    <w:rsid w:val="00444F5C"/>
    <w:rsid w:val="00454474"/>
    <w:rsid w:val="00457C7F"/>
    <w:rsid w:val="004644DB"/>
    <w:rsid w:val="00465A99"/>
    <w:rsid w:val="004725EB"/>
    <w:rsid w:val="0047512D"/>
    <w:rsid w:val="00476EDB"/>
    <w:rsid w:val="004841D6"/>
    <w:rsid w:val="00487C56"/>
    <w:rsid w:val="00487D7D"/>
    <w:rsid w:val="00492447"/>
    <w:rsid w:val="00492572"/>
    <w:rsid w:val="00493BF3"/>
    <w:rsid w:val="00494473"/>
    <w:rsid w:val="004A2A25"/>
    <w:rsid w:val="004A2ADD"/>
    <w:rsid w:val="004A6328"/>
    <w:rsid w:val="004B196A"/>
    <w:rsid w:val="004B671F"/>
    <w:rsid w:val="004C7E63"/>
    <w:rsid w:val="004D06B7"/>
    <w:rsid w:val="004D10B1"/>
    <w:rsid w:val="004D4941"/>
    <w:rsid w:val="004D6F62"/>
    <w:rsid w:val="004D7010"/>
    <w:rsid w:val="004E3ED6"/>
    <w:rsid w:val="004F29F3"/>
    <w:rsid w:val="004F54D6"/>
    <w:rsid w:val="004F5FE5"/>
    <w:rsid w:val="00500113"/>
    <w:rsid w:val="005037B1"/>
    <w:rsid w:val="0050532A"/>
    <w:rsid w:val="0050756D"/>
    <w:rsid w:val="00517A65"/>
    <w:rsid w:val="005215D1"/>
    <w:rsid w:val="00530A46"/>
    <w:rsid w:val="00541D7A"/>
    <w:rsid w:val="00543CAE"/>
    <w:rsid w:val="00545333"/>
    <w:rsid w:val="00546CAA"/>
    <w:rsid w:val="005505B6"/>
    <w:rsid w:val="00550AF4"/>
    <w:rsid w:val="005516D7"/>
    <w:rsid w:val="0055192A"/>
    <w:rsid w:val="00551F80"/>
    <w:rsid w:val="00555266"/>
    <w:rsid w:val="00555AD4"/>
    <w:rsid w:val="00555DBA"/>
    <w:rsid w:val="005618B9"/>
    <w:rsid w:val="00565346"/>
    <w:rsid w:val="00570F22"/>
    <w:rsid w:val="00573EF0"/>
    <w:rsid w:val="00574D5E"/>
    <w:rsid w:val="00582806"/>
    <w:rsid w:val="00584774"/>
    <w:rsid w:val="00587FB0"/>
    <w:rsid w:val="00590467"/>
    <w:rsid w:val="00591947"/>
    <w:rsid w:val="00593C9D"/>
    <w:rsid w:val="005A0B18"/>
    <w:rsid w:val="005A524B"/>
    <w:rsid w:val="005B0CB3"/>
    <w:rsid w:val="005B5B58"/>
    <w:rsid w:val="005B5F9A"/>
    <w:rsid w:val="005C107E"/>
    <w:rsid w:val="005D1565"/>
    <w:rsid w:val="005D387D"/>
    <w:rsid w:val="005D6A0D"/>
    <w:rsid w:val="005D73A9"/>
    <w:rsid w:val="005E06D9"/>
    <w:rsid w:val="005E331F"/>
    <w:rsid w:val="005E521A"/>
    <w:rsid w:val="005E5F5D"/>
    <w:rsid w:val="005E64AF"/>
    <w:rsid w:val="005E7F32"/>
    <w:rsid w:val="005F610D"/>
    <w:rsid w:val="00604C5C"/>
    <w:rsid w:val="006052FF"/>
    <w:rsid w:val="00605AA4"/>
    <w:rsid w:val="00605EAF"/>
    <w:rsid w:val="00606909"/>
    <w:rsid w:val="006139B7"/>
    <w:rsid w:val="00615C92"/>
    <w:rsid w:val="006229A1"/>
    <w:rsid w:val="0062374B"/>
    <w:rsid w:val="00623C76"/>
    <w:rsid w:val="00624570"/>
    <w:rsid w:val="00624C7C"/>
    <w:rsid w:val="00625734"/>
    <w:rsid w:val="00641AF4"/>
    <w:rsid w:val="00646CFE"/>
    <w:rsid w:val="006472AB"/>
    <w:rsid w:val="0065005C"/>
    <w:rsid w:val="00657E0E"/>
    <w:rsid w:val="006632CE"/>
    <w:rsid w:val="006660E5"/>
    <w:rsid w:val="00681346"/>
    <w:rsid w:val="00681CD5"/>
    <w:rsid w:val="00682A5B"/>
    <w:rsid w:val="00682F58"/>
    <w:rsid w:val="006840AB"/>
    <w:rsid w:val="00697F11"/>
    <w:rsid w:val="006A62E4"/>
    <w:rsid w:val="006B12D9"/>
    <w:rsid w:val="006C3740"/>
    <w:rsid w:val="006C49FE"/>
    <w:rsid w:val="006C50CD"/>
    <w:rsid w:val="006C5F0D"/>
    <w:rsid w:val="006C7459"/>
    <w:rsid w:val="006D3679"/>
    <w:rsid w:val="006D5F4B"/>
    <w:rsid w:val="006E0B1D"/>
    <w:rsid w:val="006E1BA2"/>
    <w:rsid w:val="006E331B"/>
    <w:rsid w:val="007054C7"/>
    <w:rsid w:val="007059BC"/>
    <w:rsid w:val="00706560"/>
    <w:rsid w:val="00706D54"/>
    <w:rsid w:val="00714CA4"/>
    <w:rsid w:val="0071502A"/>
    <w:rsid w:val="00716173"/>
    <w:rsid w:val="00720C0A"/>
    <w:rsid w:val="0072259A"/>
    <w:rsid w:val="0073327F"/>
    <w:rsid w:val="00735998"/>
    <w:rsid w:val="00735C0C"/>
    <w:rsid w:val="00737AD6"/>
    <w:rsid w:val="00740E16"/>
    <w:rsid w:val="00743C78"/>
    <w:rsid w:val="007463A2"/>
    <w:rsid w:val="00752DB6"/>
    <w:rsid w:val="00753719"/>
    <w:rsid w:val="00762DF0"/>
    <w:rsid w:val="00765282"/>
    <w:rsid w:val="007719E2"/>
    <w:rsid w:val="0077448F"/>
    <w:rsid w:val="0078050A"/>
    <w:rsid w:val="00782F1D"/>
    <w:rsid w:val="00790C2C"/>
    <w:rsid w:val="007926E9"/>
    <w:rsid w:val="007A0CB2"/>
    <w:rsid w:val="007A3DBA"/>
    <w:rsid w:val="007B0D86"/>
    <w:rsid w:val="007C56DF"/>
    <w:rsid w:val="007C6E40"/>
    <w:rsid w:val="007D1498"/>
    <w:rsid w:val="007E36BC"/>
    <w:rsid w:val="007F0F8B"/>
    <w:rsid w:val="007F1083"/>
    <w:rsid w:val="007F20D3"/>
    <w:rsid w:val="007F38B0"/>
    <w:rsid w:val="007F4376"/>
    <w:rsid w:val="00811839"/>
    <w:rsid w:val="00812C32"/>
    <w:rsid w:val="00817C5E"/>
    <w:rsid w:val="0082103C"/>
    <w:rsid w:val="00827FB9"/>
    <w:rsid w:val="00837C61"/>
    <w:rsid w:val="0084053A"/>
    <w:rsid w:val="00854643"/>
    <w:rsid w:val="00855A39"/>
    <w:rsid w:val="00863C71"/>
    <w:rsid w:val="00871988"/>
    <w:rsid w:val="008734D1"/>
    <w:rsid w:val="0088148D"/>
    <w:rsid w:val="008859E2"/>
    <w:rsid w:val="00886C77"/>
    <w:rsid w:val="00892525"/>
    <w:rsid w:val="0089561D"/>
    <w:rsid w:val="008A5C73"/>
    <w:rsid w:val="008B0188"/>
    <w:rsid w:val="008B3EA1"/>
    <w:rsid w:val="008C02E7"/>
    <w:rsid w:val="008C4617"/>
    <w:rsid w:val="008C51B8"/>
    <w:rsid w:val="008C672A"/>
    <w:rsid w:val="008D23CF"/>
    <w:rsid w:val="008D452C"/>
    <w:rsid w:val="008D6A6C"/>
    <w:rsid w:val="008E3D36"/>
    <w:rsid w:val="008E50B4"/>
    <w:rsid w:val="008E6C2E"/>
    <w:rsid w:val="008F675F"/>
    <w:rsid w:val="009016C4"/>
    <w:rsid w:val="00905FC8"/>
    <w:rsid w:val="00914B6C"/>
    <w:rsid w:val="00916F56"/>
    <w:rsid w:val="00930E2E"/>
    <w:rsid w:val="0093483B"/>
    <w:rsid w:val="00945695"/>
    <w:rsid w:val="00950D45"/>
    <w:rsid w:val="0095304C"/>
    <w:rsid w:val="00957647"/>
    <w:rsid w:val="00960CDF"/>
    <w:rsid w:val="00963E02"/>
    <w:rsid w:val="00967729"/>
    <w:rsid w:val="00984E00"/>
    <w:rsid w:val="00987301"/>
    <w:rsid w:val="009926A4"/>
    <w:rsid w:val="009973FD"/>
    <w:rsid w:val="009978B9"/>
    <w:rsid w:val="009A4B5D"/>
    <w:rsid w:val="009B3673"/>
    <w:rsid w:val="009B58CF"/>
    <w:rsid w:val="009B7E74"/>
    <w:rsid w:val="009C0E18"/>
    <w:rsid w:val="009C1374"/>
    <w:rsid w:val="009C6AE5"/>
    <w:rsid w:val="009D6A49"/>
    <w:rsid w:val="009D6B16"/>
    <w:rsid w:val="009E362F"/>
    <w:rsid w:val="009E622E"/>
    <w:rsid w:val="009E643B"/>
    <w:rsid w:val="00A0182F"/>
    <w:rsid w:val="00A01B1E"/>
    <w:rsid w:val="00A03DA3"/>
    <w:rsid w:val="00A056C4"/>
    <w:rsid w:val="00A13247"/>
    <w:rsid w:val="00A17134"/>
    <w:rsid w:val="00A300BC"/>
    <w:rsid w:val="00A30638"/>
    <w:rsid w:val="00A30796"/>
    <w:rsid w:val="00A45175"/>
    <w:rsid w:val="00A50F6B"/>
    <w:rsid w:val="00A52FE0"/>
    <w:rsid w:val="00A56D2E"/>
    <w:rsid w:val="00A5747C"/>
    <w:rsid w:val="00A61B85"/>
    <w:rsid w:val="00A62073"/>
    <w:rsid w:val="00A626CB"/>
    <w:rsid w:val="00A62F99"/>
    <w:rsid w:val="00A65550"/>
    <w:rsid w:val="00A67418"/>
    <w:rsid w:val="00A71770"/>
    <w:rsid w:val="00A7650A"/>
    <w:rsid w:val="00A76818"/>
    <w:rsid w:val="00A80A6A"/>
    <w:rsid w:val="00A84C19"/>
    <w:rsid w:val="00A9116B"/>
    <w:rsid w:val="00A919A8"/>
    <w:rsid w:val="00AA404C"/>
    <w:rsid w:val="00AA4C1E"/>
    <w:rsid w:val="00AA5D08"/>
    <w:rsid w:val="00AB3140"/>
    <w:rsid w:val="00AB70DC"/>
    <w:rsid w:val="00AC745F"/>
    <w:rsid w:val="00AD1AD1"/>
    <w:rsid w:val="00AD212E"/>
    <w:rsid w:val="00AD45BB"/>
    <w:rsid w:val="00AD6107"/>
    <w:rsid w:val="00AE4930"/>
    <w:rsid w:val="00AF0D4E"/>
    <w:rsid w:val="00AF365E"/>
    <w:rsid w:val="00AF590F"/>
    <w:rsid w:val="00B02C25"/>
    <w:rsid w:val="00B04C8F"/>
    <w:rsid w:val="00B16213"/>
    <w:rsid w:val="00B1661B"/>
    <w:rsid w:val="00B20AD4"/>
    <w:rsid w:val="00B30FAA"/>
    <w:rsid w:val="00B32F52"/>
    <w:rsid w:val="00B34A32"/>
    <w:rsid w:val="00B34DB0"/>
    <w:rsid w:val="00B3577B"/>
    <w:rsid w:val="00B4054C"/>
    <w:rsid w:val="00B44A02"/>
    <w:rsid w:val="00B47A39"/>
    <w:rsid w:val="00B50072"/>
    <w:rsid w:val="00B54231"/>
    <w:rsid w:val="00B554CA"/>
    <w:rsid w:val="00B55FB6"/>
    <w:rsid w:val="00B61A13"/>
    <w:rsid w:val="00B620BF"/>
    <w:rsid w:val="00B64B4F"/>
    <w:rsid w:val="00B64E3A"/>
    <w:rsid w:val="00B66FB0"/>
    <w:rsid w:val="00B71E5C"/>
    <w:rsid w:val="00B72E04"/>
    <w:rsid w:val="00B847AD"/>
    <w:rsid w:val="00B85738"/>
    <w:rsid w:val="00B8581C"/>
    <w:rsid w:val="00B906F3"/>
    <w:rsid w:val="00B9121A"/>
    <w:rsid w:val="00B91E35"/>
    <w:rsid w:val="00B97533"/>
    <w:rsid w:val="00BA522C"/>
    <w:rsid w:val="00BA71A7"/>
    <w:rsid w:val="00BB78DE"/>
    <w:rsid w:val="00BC0CFF"/>
    <w:rsid w:val="00BC172D"/>
    <w:rsid w:val="00BC3571"/>
    <w:rsid w:val="00BC76E6"/>
    <w:rsid w:val="00BC7D5A"/>
    <w:rsid w:val="00BD24E5"/>
    <w:rsid w:val="00BD4156"/>
    <w:rsid w:val="00BE1525"/>
    <w:rsid w:val="00BE6AF7"/>
    <w:rsid w:val="00BF338E"/>
    <w:rsid w:val="00BF4C30"/>
    <w:rsid w:val="00BF6124"/>
    <w:rsid w:val="00C13C97"/>
    <w:rsid w:val="00C16951"/>
    <w:rsid w:val="00C17329"/>
    <w:rsid w:val="00C173FC"/>
    <w:rsid w:val="00C20093"/>
    <w:rsid w:val="00C30971"/>
    <w:rsid w:val="00C3548D"/>
    <w:rsid w:val="00C355D3"/>
    <w:rsid w:val="00C37E52"/>
    <w:rsid w:val="00C40871"/>
    <w:rsid w:val="00C42A60"/>
    <w:rsid w:val="00C5053A"/>
    <w:rsid w:val="00C52599"/>
    <w:rsid w:val="00C57758"/>
    <w:rsid w:val="00C61C59"/>
    <w:rsid w:val="00C641D4"/>
    <w:rsid w:val="00C67D77"/>
    <w:rsid w:val="00C75DF8"/>
    <w:rsid w:val="00C8212E"/>
    <w:rsid w:val="00C87780"/>
    <w:rsid w:val="00C877E1"/>
    <w:rsid w:val="00C920DF"/>
    <w:rsid w:val="00C97FC2"/>
    <w:rsid w:val="00CB0B44"/>
    <w:rsid w:val="00CB16E7"/>
    <w:rsid w:val="00CB6C9B"/>
    <w:rsid w:val="00CC0851"/>
    <w:rsid w:val="00CC5450"/>
    <w:rsid w:val="00CC59C0"/>
    <w:rsid w:val="00CC74F5"/>
    <w:rsid w:val="00CD1E24"/>
    <w:rsid w:val="00CD4376"/>
    <w:rsid w:val="00CD75E2"/>
    <w:rsid w:val="00CE191C"/>
    <w:rsid w:val="00CE2B4E"/>
    <w:rsid w:val="00CE41B9"/>
    <w:rsid w:val="00CF20F4"/>
    <w:rsid w:val="00CF521D"/>
    <w:rsid w:val="00D03CD0"/>
    <w:rsid w:val="00D05EF2"/>
    <w:rsid w:val="00D065E3"/>
    <w:rsid w:val="00D076D6"/>
    <w:rsid w:val="00D138E7"/>
    <w:rsid w:val="00D14830"/>
    <w:rsid w:val="00D149BD"/>
    <w:rsid w:val="00D15000"/>
    <w:rsid w:val="00D25F05"/>
    <w:rsid w:val="00D42036"/>
    <w:rsid w:val="00D5344C"/>
    <w:rsid w:val="00D54217"/>
    <w:rsid w:val="00D65D9D"/>
    <w:rsid w:val="00D72193"/>
    <w:rsid w:val="00D76573"/>
    <w:rsid w:val="00D8135D"/>
    <w:rsid w:val="00D81CA8"/>
    <w:rsid w:val="00D87FC0"/>
    <w:rsid w:val="00D91C52"/>
    <w:rsid w:val="00D923A1"/>
    <w:rsid w:val="00D92606"/>
    <w:rsid w:val="00D96D4C"/>
    <w:rsid w:val="00DA0EF2"/>
    <w:rsid w:val="00DA6665"/>
    <w:rsid w:val="00DA71D9"/>
    <w:rsid w:val="00DA7339"/>
    <w:rsid w:val="00DB0C6D"/>
    <w:rsid w:val="00DB0ED3"/>
    <w:rsid w:val="00DB4227"/>
    <w:rsid w:val="00DB53BE"/>
    <w:rsid w:val="00DC1EBE"/>
    <w:rsid w:val="00DC5626"/>
    <w:rsid w:val="00DC6D56"/>
    <w:rsid w:val="00DC741A"/>
    <w:rsid w:val="00DD2DAF"/>
    <w:rsid w:val="00DD528A"/>
    <w:rsid w:val="00DE116C"/>
    <w:rsid w:val="00DE50FC"/>
    <w:rsid w:val="00DE73BA"/>
    <w:rsid w:val="00DF143C"/>
    <w:rsid w:val="00DF14B7"/>
    <w:rsid w:val="00DF5908"/>
    <w:rsid w:val="00DF6912"/>
    <w:rsid w:val="00DF7E14"/>
    <w:rsid w:val="00E0345E"/>
    <w:rsid w:val="00E05C1F"/>
    <w:rsid w:val="00E05EC7"/>
    <w:rsid w:val="00E07AC7"/>
    <w:rsid w:val="00E10441"/>
    <w:rsid w:val="00E15F5E"/>
    <w:rsid w:val="00E1783C"/>
    <w:rsid w:val="00E249BA"/>
    <w:rsid w:val="00E25A32"/>
    <w:rsid w:val="00E3159A"/>
    <w:rsid w:val="00E37884"/>
    <w:rsid w:val="00E56785"/>
    <w:rsid w:val="00E57D36"/>
    <w:rsid w:val="00E62A81"/>
    <w:rsid w:val="00E6607C"/>
    <w:rsid w:val="00E660DE"/>
    <w:rsid w:val="00E71876"/>
    <w:rsid w:val="00E71D88"/>
    <w:rsid w:val="00E73C38"/>
    <w:rsid w:val="00E91C65"/>
    <w:rsid w:val="00E91C7A"/>
    <w:rsid w:val="00E94119"/>
    <w:rsid w:val="00E9617C"/>
    <w:rsid w:val="00EA025E"/>
    <w:rsid w:val="00EA266B"/>
    <w:rsid w:val="00EB1295"/>
    <w:rsid w:val="00EB13C4"/>
    <w:rsid w:val="00EB272B"/>
    <w:rsid w:val="00EB42C5"/>
    <w:rsid w:val="00EC0861"/>
    <w:rsid w:val="00EC4429"/>
    <w:rsid w:val="00EC66F0"/>
    <w:rsid w:val="00ED17CB"/>
    <w:rsid w:val="00EE71FB"/>
    <w:rsid w:val="00EE739F"/>
    <w:rsid w:val="00EF063D"/>
    <w:rsid w:val="00EF47A4"/>
    <w:rsid w:val="00EF4C73"/>
    <w:rsid w:val="00F01B49"/>
    <w:rsid w:val="00F03834"/>
    <w:rsid w:val="00F052B0"/>
    <w:rsid w:val="00F053EC"/>
    <w:rsid w:val="00F10451"/>
    <w:rsid w:val="00F11D1D"/>
    <w:rsid w:val="00F14572"/>
    <w:rsid w:val="00F223E6"/>
    <w:rsid w:val="00F23001"/>
    <w:rsid w:val="00F23B4E"/>
    <w:rsid w:val="00F35A66"/>
    <w:rsid w:val="00F360DC"/>
    <w:rsid w:val="00F37618"/>
    <w:rsid w:val="00F41E9F"/>
    <w:rsid w:val="00F439D7"/>
    <w:rsid w:val="00F450F4"/>
    <w:rsid w:val="00F46633"/>
    <w:rsid w:val="00F50011"/>
    <w:rsid w:val="00F51853"/>
    <w:rsid w:val="00F574FC"/>
    <w:rsid w:val="00F62BDD"/>
    <w:rsid w:val="00F71662"/>
    <w:rsid w:val="00F74B40"/>
    <w:rsid w:val="00F75C31"/>
    <w:rsid w:val="00F86D88"/>
    <w:rsid w:val="00F92133"/>
    <w:rsid w:val="00FA4040"/>
    <w:rsid w:val="00FB4C19"/>
    <w:rsid w:val="00FB51A5"/>
    <w:rsid w:val="00FB5337"/>
    <w:rsid w:val="00FB6DEA"/>
    <w:rsid w:val="00FC045C"/>
    <w:rsid w:val="00FC0486"/>
    <w:rsid w:val="00FD5F7F"/>
    <w:rsid w:val="00FD69E0"/>
    <w:rsid w:val="00FE34E5"/>
    <w:rsid w:val="00FE5690"/>
    <w:rsid w:val="00FF0D67"/>
    <w:rsid w:val="00FF1890"/>
    <w:rsid w:val="00FF5628"/>
    <w:rsid w:val="00FF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F6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5F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5F6F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075F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5F6F"/>
    <w:rPr>
      <w:rFonts w:ascii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075F6F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styleId="ListParagraph">
    <w:name w:val="List Paragraph"/>
    <w:basedOn w:val="Normal"/>
    <w:uiPriority w:val="99"/>
    <w:qFormat/>
    <w:rsid w:val="00075F6F"/>
    <w:pPr>
      <w:ind w:left="708"/>
    </w:pPr>
  </w:style>
  <w:style w:type="paragraph" w:customStyle="1" w:styleId="Import17">
    <w:name w:val="Import 17"/>
    <w:basedOn w:val="Normal"/>
    <w:uiPriority w:val="99"/>
    <w:rsid w:val="00075F6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1008"/>
    </w:pPr>
    <w:rPr>
      <w:rFonts w:ascii="Courier New" w:hAnsi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294</Words>
  <Characters>1737</Characters>
  <Application>Microsoft Office Outlook</Application>
  <DocSecurity>0</DocSecurity>
  <Lines>0</Lines>
  <Paragraphs>0</Paragraphs>
  <ScaleCrop>false</ScaleCrop>
  <Company>MMB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uchazeče o splnění § 68 odst</dc:title>
  <dc:subject/>
  <dc:creator>kasalovl</dc:creator>
  <cp:keywords/>
  <dc:description/>
  <cp:lastModifiedBy>mares</cp:lastModifiedBy>
  <cp:revision>4</cp:revision>
  <cp:lastPrinted>2014-01-14T13:09:00Z</cp:lastPrinted>
  <dcterms:created xsi:type="dcterms:W3CDTF">2014-01-14T13:08:00Z</dcterms:created>
  <dcterms:modified xsi:type="dcterms:W3CDTF">2014-01-14T13:12:00Z</dcterms:modified>
</cp:coreProperties>
</file>