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B859" w14:textId="77777777" w:rsidR="00FA2C7D" w:rsidRDefault="00FA2C7D"/>
    <w:p w14:paraId="094F1849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3A635600" w14:textId="77777777" w:rsidR="00FA2C7D" w:rsidRDefault="00FA2C7D" w:rsidP="00D8571C"/>
    <w:p w14:paraId="0FE721A8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3102F3D6" w14:textId="77777777" w:rsidR="00FA2C7D" w:rsidRDefault="00FA2C7D" w:rsidP="00D8571C"/>
    <w:p w14:paraId="59512F5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1A92B55D" w14:textId="77777777" w:rsidR="006F5840" w:rsidRDefault="006F5840" w:rsidP="00D8571C">
      <w:pPr>
        <w:ind w:left="360"/>
        <w:rPr>
          <w:b/>
        </w:rPr>
      </w:pPr>
    </w:p>
    <w:p w14:paraId="09447B91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234527CB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F14607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BC5F7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34C6C22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481342EF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25FBB2D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440826F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07CC85B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4C31793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2105243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4BA3B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39D41A0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8F7CFD2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75EC6B20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09D6A18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09FFE8C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3992C6C2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14:paraId="4EDFC27D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79351038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14:paraId="03BC3A3F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14:paraId="671326C6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64C37A5B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E83D35">
        <w:rPr>
          <w:rFonts w:ascii="Arial" w:hAnsi="Arial" w:cs="Arial"/>
          <w:sz w:val="20"/>
          <w:szCs w:val="20"/>
        </w:rPr>
        <w:t>č.účtu</w:t>
      </w:r>
      <w:proofErr w:type="spellEnd"/>
      <w:r w:rsidRPr="00E83D35">
        <w:rPr>
          <w:rFonts w:ascii="Arial" w:hAnsi="Arial" w:cs="Arial"/>
          <w:sz w:val="20"/>
          <w:szCs w:val="20"/>
        </w:rPr>
        <w:t>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14:paraId="3A39DBA3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14:paraId="58ABC93D" w14:textId="281FAFAF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</w:r>
      <w:r w:rsidR="00DA4262">
        <w:rPr>
          <w:rFonts w:ascii="Arial" w:hAnsi="Arial" w:cs="Arial"/>
          <w:sz w:val="20"/>
          <w:szCs w:val="20"/>
        </w:rPr>
        <w:t>Dita Blažková</w:t>
      </w:r>
      <w:r w:rsidRPr="00E83D35">
        <w:rPr>
          <w:rFonts w:ascii="Arial" w:hAnsi="Arial" w:cs="Arial"/>
          <w:sz w:val="20"/>
          <w:szCs w:val="20"/>
        </w:rPr>
        <w:t>, vedoucí střediska</w:t>
      </w:r>
    </w:p>
    <w:p w14:paraId="51541EDF" w14:textId="1D8ED85E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="00DA4262" w:rsidRPr="00F930A3">
          <w:rPr>
            <w:rStyle w:val="Hypertextovodkaz"/>
            <w:rFonts w:ascii="Arial" w:hAnsi="Arial" w:cs="Arial"/>
            <w:sz w:val="20"/>
            <w:szCs w:val="20"/>
          </w:rPr>
          <w:t>dbalzkova@tshb.cz</w:t>
        </w:r>
      </w:hyperlink>
    </w:p>
    <w:p w14:paraId="2331389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53C73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530DD607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54D8B6F7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8EFF534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489E8CB4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0588B3CE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8669437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4250EC87" w14:textId="3D67F07F"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A28C3">
        <w:rPr>
          <w:rFonts w:ascii="Arial" w:hAnsi="Arial" w:cs="Arial"/>
          <w:b/>
          <w:sz w:val="20"/>
          <w:szCs w:val="20"/>
        </w:rPr>
        <w:t xml:space="preserve"> K</w:t>
      </w:r>
      <w:r w:rsidR="00A93FE8" w:rsidRPr="00A93FE8">
        <w:rPr>
          <w:rFonts w:ascii="Arial" w:hAnsi="Arial" w:cs="Arial"/>
          <w:b/>
          <w:sz w:val="20"/>
          <w:szCs w:val="20"/>
        </w:rPr>
        <w:t>omunální vozidlo</w:t>
      </w:r>
      <w:r w:rsidR="004B29C0">
        <w:rPr>
          <w:rFonts w:ascii="Arial" w:hAnsi="Arial" w:cs="Arial"/>
          <w:b/>
          <w:sz w:val="20"/>
          <w:szCs w:val="20"/>
        </w:rPr>
        <w:t xml:space="preserve"> s příslušenstvím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358EDC1F" w14:textId="77777777" w:rsidR="009430EE" w:rsidRPr="006F5840" w:rsidRDefault="009430EE" w:rsidP="009430EE">
      <w:pPr>
        <w:rPr>
          <w:b/>
        </w:rPr>
      </w:pPr>
    </w:p>
    <w:p w14:paraId="449F6C60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30D73EB" w14:textId="77777777" w:rsidR="00604754" w:rsidRDefault="00604754" w:rsidP="00D8571C"/>
    <w:p w14:paraId="2624DE6E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6F75F68D" w14:textId="34181412"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</w:t>
      </w:r>
      <w:r w:rsidR="00DA4262">
        <w:rPr>
          <w:rFonts w:cs="Calibri"/>
          <w:b/>
        </w:rPr>
        <w:t xml:space="preserve">s požadovaným </w:t>
      </w:r>
      <w:r w:rsidR="004B29C0">
        <w:rPr>
          <w:rFonts w:cs="Calibri"/>
          <w:b/>
        </w:rPr>
        <w:t>příslušenstvím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1B808233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C0FA57C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F4C6068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1B783B" w14:textId="77777777"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14:paraId="18E0526B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C68452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0ACF3980" w14:textId="77777777"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DD92C8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14:paraId="3154CDBC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657F4A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59D0F320" w14:textId="7777777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00C0A23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28EDAFB1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4179DE03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7B46E237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696162F8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581EC232" w14:textId="7777777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2F0CECE7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E9339C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166DAB69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0855966B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56782DFC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5B88EF57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2F52D1CB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4735E3" w14:textId="77777777"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21EAF07A" w14:textId="77777777"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D1835D6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34D63174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833F966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1CF371C2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25FDFB1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>i prodlužuje o stejný počet dnů</w:t>
      </w:r>
      <w:r w:rsidR="006A28C3">
        <w:rPr>
          <w:rFonts w:ascii="Arial" w:hAnsi="Arial" w:cs="Arial"/>
          <w:sz w:val="20"/>
          <w:szCs w:val="20"/>
        </w:rPr>
        <w:t>,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73155653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49DA3DE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7EA43CE8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7DC1987F" w14:textId="3800A23F"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spellStart"/>
      <w:r w:rsidRPr="007D7582">
        <w:rPr>
          <w:rFonts w:ascii="Arial" w:hAnsi="Arial" w:cs="Arial"/>
          <w:sz w:val="20"/>
          <w:szCs w:val="20"/>
        </w:rPr>
        <w:t>čl.II</w:t>
      </w:r>
      <w:proofErr w:type="spellEnd"/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DA4262">
        <w:rPr>
          <w:rFonts w:eastAsia="Times New Roman"/>
          <w:b/>
          <w:bCs/>
          <w:lang w:eastAsia="cs-CZ"/>
        </w:rPr>
        <w:t>8 měsíců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14:paraId="07044909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728C5A" w14:textId="0B5D20FC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277F275F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41636B6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14:paraId="733DBDBB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2A49211" w14:textId="77777777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</w:t>
      </w:r>
      <w:proofErr w:type="spellStart"/>
      <w:r w:rsidR="00353AEA">
        <w:rPr>
          <w:rFonts w:ascii="Arial" w:hAnsi="Arial" w:cs="Arial"/>
          <w:sz w:val="20"/>
          <w:szCs w:val="20"/>
        </w:rPr>
        <w:t>Reynkova</w:t>
      </w:r>
      <w:proofErr w:type="spellEnd"/>
      <w:r w:rsidR="00353AEA">
        <w:rPr>
          <w:rFonts w:ascii="Arial" w:hAnsi="Arial" w:cs="Arial"/>
          <w:sz w:val="20"/>
          <w:szCs w:val="20"/>
        </w:rPr>
        <w:t xml:space="preserve">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14:paraId="1E8455A4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5D648A6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18ADDA81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A4444E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18DD3C14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A5699A3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67510244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9D0D4E1" w14:textId="381F5EBB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</w:t>
      </w:r>
      <w:r w:rsidR="00DA4262">
        <w:rPr>
          <w:rFonts w:ascii="Arial" w:hAnsi="Arial" w:cs="Arial"/>
          <w:b/>
          <w:sz w:val="20"/>
          <w:szCs w:val="20"/>
        </w:rPr>
        <w:t>Dita Blažková</w:t>
      </w:r>
      <w:r w:rsidR="005608AD">
        <w:rPr>
          <w:rFonts w:ascii="Arial" w:hAnsi="Arial" w:cs="Arial"/>
          <w:b/>
          <w:sz w:val="20"/>
          <w:szCs w:val="20"/>
        </w:rPr>
        <w:t xml:space="preserve"> </w:t>
      </w:r>
      <w:r w:rsidR="00DA4262">
        <w:rPr>
          <w:rFonts w:ascii="Arial" w:hAnsi="Arial" w:cs="Arial"/>
          <w:b/>
          <w:sz w:val="20"/>
          <w:szCs w:val="20"/>
        </w:rPr>
        <w:t>-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14:paraId="4B837DF9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84A92E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125AF685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6B0179F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6C86F74A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C9CB7F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2890731F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89D37A4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526C5E14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2261F464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22E972FA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ECA1B5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41048222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501230C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77AA753F" w14:textId="77777777" w:rsidR="00DA6665" w:rsidRDefault="00DA6665" w:rsidP="00D8571C"/>
    <w:p w14:paraId="6160F5AF" w14:textId="77777777"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14:paraId="5FBE27E5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1D0D568F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23BE61AD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59B5E663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32545B2D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693AA6CF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1E4EC2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47C0301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026E86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7F56E809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10ADE9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4EEC9B3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60C3399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D245683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17C8F0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09848804" w14:textId="77777777" w:rsidR="00EE640E" w:rsidRDefault="00EE640E" w:rsidP="00D8571C">
      <w:pPr>
        <w:rPr>
          <w:b/>
        </w:rPr>
      </w:pPr>
    </w:p>
    <w:p w14:paraId="3C62B96D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3270586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FB232F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2F81806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284125" w14:textId="77777777"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14:paraId="2157EBBB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FB1CC1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708AFE5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4B39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3FBE97D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3926B2" w14:textId="77777777"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358E3CAD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CBA93AA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0CBF99EE" w14:textId="77777777" w:rsidR="00FA2C7D" w:rsidRDefault="00FA2C7D" w:rsidP="00D8571C">
      <w:pPr>
        <w:rPr>
          <w:b/>
        </w:rPr>
      </w:pPr>
    </w:p>
    <w:p w14:paraId="2D8109A4" w14:textId="11BE898A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BD32A9">
        <w:rPr>
          <w:rFonts w:ascii="Arial" w:hAnsi="Arial" w:cs="Arial"/>
          <w:sz w:val="20"/>
          <w:szCs w:val="20"/>
        </w:rPr>
        <w:t>1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4A5BABA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9D5D02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5AA067B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6B81D71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14:paraId="704E4DD7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70D307D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14:paraId="2009D6C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820A1B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14:paraId="7BCA77E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671823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0B15BF2D" w14:textId="77777777" w:rsidR="00A4063B" w:rsidRDefault="00A4063B" w:rsidP="00A4063B">
      <w:pPr>
        <w:pStyle w:val="Odstavecseseznamem"/>
      </w:pPr>
    </w:p>
    <w:p w14:paraId="5C53C743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14:paraId="15102BBC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86A8F55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B098706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578DAE2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715FA247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7CE164E4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DE87CA1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0B022BC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D56D599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374D3A0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8B80AAB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377DF9B8" w14:textId="77777777" w:rsidR="00FA2C7D" w:rsidRDefault="00FA2C7D" w:rsidP="00D8571C"/>
    <w:p w14:paraId="76E1D923" w14:textId="77777777"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515416FD" w14:textId="77777777"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14:paraId="2202CABE" w14:textId="77777777"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6028A4E7" w14:textId="77777777"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14:paraId="124B0F82" w14:textId="77777777"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14:paraId="649E9CAE" w14:textId="77777777"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14:paraId="33EDB0BA" w14:textId="77777777"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40A1B087" w14:textId="77777777"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5FE0689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4D4D60EE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2C8C55EA" w14:textId="77777777"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14:paraId="1EC8C87A" w14:textId="77777777"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7BFBB54" w14:textId="77777777"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14:paraId="3182322D" w14:textId="77777777"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CBA5B6" w14:textId="77777777"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21A12E41" w14:textId="77777777"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784642" w14:textId="77777777"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14:paraId="042C393B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F9C4B73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A074B67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24E472FB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1BC260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2FCC9BF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56D47B6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8E0DA8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AEC29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6B1B0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5AF8BA0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13057A42" w14:textId="77777777"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14:paraId="542FF60A" w14:textId="77777777"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14:paraId="4EFEC316" w14:textId="77777777"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14:paraId="1E8EFA96" w14:textId="77777777"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14:paraId="6E300CEE" w14:textId="77777777"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3AF2" w14:textId="77777777" w:rsidR="00A130C0" w:rsidRDefault="00A130C0">
      <w:r>
        <w:separator/>
      </w:r>
    </w:p>
  </w:endnote>
  <w:endnote w:type="continuationSeparator" w:id="0">
    <w:p w14:paraId="28B998CE" w14:textId="77777777" w:rsidR="00A130C0" w:rsidRDefault="00A1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FED5" w14:textId="77777777"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D35">
      <w:rPr>
        <w:noProof/>
      </w:rPr>
      <w:t>5</w:t>
    </w:r>
    <w:r>
      <w:fldChar w:fldCharType="end"/>
    </w:r>
  </w:p>
  <w:p w14:paraId="200424EC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E599" w14:textId="77777777" w:rsidR="00A130C0" w:rsidRDefault="00A130C0">
      <w:r>
        <w:separator/>
      </w:r>
    </w:p>
  </w:footnote>
  <w:footnote w:type="continuationSeparator" w:id="0">
    <w:p w14:paraId="3FA94276" w14:textId="77777777" w:rsidR="00A130C0" w:rsidRDefault="00A1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B7DA" w14:textId="77777777" w:rsidR="006043D2" w:rsidRDefault="006043D2" w:rsidP="00A93FE8">
    <w:pPr>
      <w:pStyle w:val="Zhlav"/>
    </w:pPr>
  </w:p>
  <w:p w14:paraId="20F5E8CF" w14:textId="77777777"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77465">
    <w:abstractNumId w:val="8"/>
  </w:num>
  <w:num w:numId="2" w16cid:durableId="1702049200">
    <w:abstractNumId w:val="11"/>
  </w:num>
  <w:num w:numId="3" w16cid:durableId="1602954943">
    <w:abstractNumId w:val="2"/>
  </w:num>
  <w:num w:numId="4" w16cid:durableId="976029716">
    <w:abstractNumId w:val="17"/>
  </w:num>
  <w:num w:numId="5" w16cid:durableId="398555203">
    <w:abstractNumId w:val="3"/>
  </w:num>
  <w:num w:numId="6" w16cid:durableId="2081096056">
    <w:abstractNumId w:val="4"/>
  </w:num>
  <w:num w:numId="7" w16cid:durableId="777606434">
    <w:abstractNumId w:val="14"/>
  </w:num>
  <w:num w:numId="8" w16cid:durableId="1025211558">
    <w:abstractNumId w:val="5"/>
  </w:num>
  <w:num w:numId="9" w16cid:durableId="986590260">
    <w:abstractNumId w:val="7"/>
  </w:num>
  <w:num w:numId="10" w16cid:durableId="913860776">
    <w:abstractNumId w:val="12"/>
  </w:num>
  <w:num w:numId="11" w16cid:durableId="1695115635">
    <w:abstractNumId w:val="15"/>
  </w:num>
  <w:num w:numId="12" w16cid:durableId="1726641822">
    <w:abstractNumId w:val="1"/>
  </w:num>
  <w:num w:numId="13" w16cid:durableId="1422411720">
    <w:abstractNumId w:val="16"/>
  </w:num>
  <w:num w:numId="14" w16cid:durableId="148253493">
    <w:abstractNumId w:val="9"/>
  </w:num>
  <w:num w:numId="15" w16cid:durableId="1045062158">
    <w:abstractNumId w:val="13"/>
  </w:num>
  <w:num w:numId="16" w16cid:durableId="807819127">
    <w:abstractNumId w:val="6"/>
  </w:num>
  <w:num w:numId="17" w16cid:durableId="512427025">
    <w:abstractNumId w:val="10"/>
  </w:num>
  <w:num w:numId="18" w16cid:durableId="209454345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548C"/>
    <w:rsid w:val="000F26DF"/>
    <w:rsid w:val="001250C5"/>
    <w:rsid w:val="001354EC"/>
    <w:rsid w:val="0013672E"/>
    <w:rsid w:val="00147849"/>
    <w:rsid w:val="0015345E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548DE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9C0"/>
    <w:rsid w:val="004B2C5B"/>
    <w:rsid w:val="004D3B8B"/>
    <w:rsid w:val="004E1ABA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2DE6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A28C3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130C0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32A9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4262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E2F64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DA4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alzkova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8</TotalTime>
  <Pages>6</Pages>
  <Words>2050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3</cp:revision>
  <cp:lastPrinted>2021-05-11T06:26:00Z</cp:lastPrinted>
  <dcterms:created xsi:type="dcterms:W3CDTF">2026-07-03T08:56:00Z</dcterms:created>
  <dcterms:modified xsi:type="dcterms:W3CDTF">2026-07-03T09:01:00Z</dcterms:modified>
</cp:coreProperties>
</file>