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8F3FB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301EDB">
        <w:rPr>
          <w:b/>
          <w:bCs/>
          <w:sz w:val="24"/>
          <w:szCs w:val="24"/>
        </w:rPr>
        <w:t xml:space="preserve">Příloha č. </w:t>
      </w:r>
      <w:r w:rsidR="00D55205" w:rsidRPr="00301EDB">
        <w:rPr>
          <w:b/>
          <w:bCs/>
          <w:sz w:val="24"/>
          <w:szCs w:val="24"/>
        </w:rPr>
        <w:t>4</w:t>
      </w:r>
      <w:r w:rsidRPr="00301EDB">
        <w:rPr>
          <w:b/>
          <w:bCs/>
          <w:sz w:val="24"/>
          <w:szCs w:val="24"/>
        </w:rPr>
        <w:t xml:space="preserve"> </w:t>
      </w:r>
      <w:r w:rsidR="006B3336" w:rsidRPr="00301EDB">
        <w:rPr>
          <w:b/>
          <w:bCs/>
          <w:sz w:val="24"/>
          <w:szCs w:val="24"/>
        </w:rPr>
        <w:t>V</w:t>
      </w:r>
      <w:r w:rsidRPr="00301EDB">
        <w:rPr>
          <w:b/>
          <w:bCs/>
          <w:sz w:val="24"/>
          <w:szCs w:val="24"/>
        </w:rPr>
        <w:t>ýzvy k podání</w:t>
      </w:r>
      <w:r w:rsidRPr="00440028">
        <w:rPr>
          <w:b/>
          <w:bCs/>
          <w:sz w:val="24"/>
          <w:szCs w:val="24"/>
        </w:rPr>
        <w:t xml:space="preserve"> nabídek</w:t>
      </w:r>
    </w:p>
    <w:p w14:paraId="56A65DC9" w14:textId="77777777" w:rsidR="00E71871" w:rsidRPr="00E71871" w:rsidRDefault="00E71871" w:rsidP="00E71871">
      <w:pPr>
        <w:jc w:val="center"/>
        <w:rPr>
          <w:b/>
          <w:bCs/>
          <w:sz w:val="24"/>
          <w:szCs w:val="24"/>
        </w:rPr>
      </w:pPr>
      <w:r w:rsidRPr="00E71871">
        <w:rPr>
          <w:b/>
          <w:bCs/>
          <w:sz w:val="24"/>
          <w:szCs w:val="24"/>
        </w:rPr>
        <w:t>SOUHLAS SE ZPRACOVÁNÍM OSOBNÍCH ÚDAJŮ ÚČASTNÍKA ZADÁVACÍHO ŘÍZENÍ</w:t>
      </w:r>
    </w:p>
    <w:p w14:paraId="672A6659" w14:textId="77777777" w:rsidR="00E71871" w:rsidRPr="00E71871" w:rsidRDefault="00E71871" w:rsidP="00E71871">
      <w:pPr>
        <w:spacing w:line="240" w:lineRule="auto"/>
      </w:pPr>
    </w:p>
    <w:p w14:paraId="3F215C80" w14:textId="77777777" w:rsidR="00E71871" w:rsidRPr="00E71871" w:rsidRDefault="00E71871" w:rsidP="00E71871">
      <w:pPr>
        <w:spacing w:line="240" w:lineRule="auto"/>
      </w:pPr>
      <w:r w:rsidRPr="00E71871">
        <w:t>Já, níže podepsaný/á</w:t>
      </w:r>
    </w:p>
    <w:p w14:paraId="0A37501D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8B62E78" w14:textId="77777777" w:rsidTr="3596DA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5836850F" w14:textId="77777777" w:rsidR="00E71871" w:rsidRPr="00970E7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  <w:sz w:val="20"/>
              </w:rPr>
            </w:pPr>
            <w:r w:rsidRPr="00970E7A">
              <w:rPr>
                <w:rFonts w:eastAsiaTheme="minorEastAsia"/>
              </w:rPr>
              <w:t>Jméno a příjmení: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5DAB6C7B" w14:textId="094AD059" w:rsidR="00E71871" w:rsidRPr="0069196A" w:rsidRDefault="00E71871" w:rsidP="3596DA24">
            <w:pPr>
              <w:ind w:firstLine="0"/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33EC4D8" w14:textId="77777777" w:rsidTr="3596DA24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335B23A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Trvale bytem</w:t>
            </w:r>
            <w:r w:rsidRPr="0069196A">
              <w:rPr>
                <w:rFonts w:eastAsiaTheme="minorEastAsia"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2EB378F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</w:p>
        </w:tc>
      </w:tr>
      <w:tr w:rsidR="00E71871" w:rsidRPr="005121BE" w14:paraId="417C579B" w14:textId="77777777" w:rsidTr="3596DA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57" w:type="dxa"/>
            <w:gridSpan w:val="2"/>
          </w:tcPr>
          <w:p w14:paraId="3A21EBEE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>
              <w:rPr>
                <w:rFonts w:eastAsiaTheme="minorEastAsia"/>
              </w:rPr>
              <w:t>(dále jen „subjekt údajů“)</w:t>
            </w:r>
          </w:p>
        </w:tc>
      </w:tr>
    </w:tbl>
    <w:p w14:paraId="6A05A809" w14:textId="77777777" w:rsidR="00E71871" w:rsidRPr="00E71871" w:rsidRDefault="00E71871" w:rsidP="00E71871">
      <w:pPr>
        <w:spacing w:line="240" w:lineRule="auto"/>
      </w:pPr>
    </w:p>
    <w:p w14:paraId="55EB6525" w14:textId="77777777" w:rsidR="00E71871" w:rsidRPr="00E71871" w:rsidRDefault="00E71871" w:rsidP="00E71871">
      <w:pPr>
        <w:spacing w:line="240" w:lineRule="auto"/>
      </w:pPr>
      <w:r w:rsidRPr="00E71871">
        <w:t>v rámci zastoupení účastníka zadávacího řízení</w:t>
      </w:r>
    </w:p>
    <w:p w14:paraId="5A39BBE3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57" w:type="dxa"/>
        <w:tblLayout w:type="fixed"/>
        <w:tblLook w:val="01C0" w:firstRow="0" w:lastRow="1" w:firstColumn="1" w:lastColumn="1" w:noHBand="0" w:noVBand="0"/>
      </w:tblPr>
      <w:tblGrid>
        <w:gridCol w:w="3954"/>
        <w:gridCol w:w="5103"/>
      </w:tblGrid>
      <w:tr w:rsidR="00E71871" w:rsidRPr="005121BE" w14:paraId="6CB17112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1B23C321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Obchodní firma/název účastníka: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41C8F396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553E91A5" w14:textId="77777777" w:rsidTr="00E71871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2330C4A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Sídlo: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72A3D3EC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  <w:tr w:rsidR="00E71871" w:rsidRPr="005121BE" w14:paraId="03BFEA32" w14:textId="77777777" w:rsidTr="00E718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4" w:type="dxa"/>
          </w:tcPr>
          <w:p w14:paraId="03622B80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IČO/DIČ: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03" w:type="dxa"/>
          </w:tcPr>
          <w:p w14:paraId="0D0B940D" w14:textId="77777777" w:rsidR="00E71871" w:rsidRPr="0069196A" w:rsidRDefault="00E71871" w:rsidP="00E71871">
            <w:pPr>
              <w:pStyle w:val="TableTextZafin"/>
              <w:rPr>
                <w:rFonts w:eastAsiaTheme="minorEastAsia"/>
                <w:b w:val="0"/>
                <w:bCs w:val="0"/>
              </w:rPr>
            </w:pPr>
          </w:p>
        </w:tc>
      </w:tr>
    </w:tbl>
    <w:p w14:paraId="0E27B00A" w14:textId="77777777" w:rsidR="00E71871" w:rsidRPr="00E71871" w:rsidRDefault="00E71871" w:rsidP="00E71871">
      <w:pPr>
        <w:spacing w:line="240" w:lineRule="auto"/>
      </w:pPr>
    </w:p>
    <w:p w14:paraId="6ACC82B0" w14:textId="77777777" w:rsidR="00E71871" w:rsidRPr="00E71871" w:rsidRDefault="00E71871" w:rsidP="00E71871">
      <w:pPr>
        <w:spacing w:line="240" w:lineRule="auto"/>
      </w:pPr>
      <w:r w:rsidRPr="00E71871">
        <w:t xml:space="preserve">veřejnému zadavateli </w:t>
      </w:r>
    </w:p>
    <w:p w14:paraId="60061E4C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4957"/>
        <w:gridCol w:w="4110"/>
      </w:tblGrid>
      <w:tr w:rsidR="00CD11AE" w:rsidRPr="0069196A" w14:paraId="0B7444FF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36C67440" w14:textId="502BCEAC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Veřejný zadavatel podle § 4 odst.1 </w:t>
            </w:r>
            <w:r w:rsidRPr="00042344">
              <w:rPr>
                <w:rFonts w:eastAsiaTheme="minorEastAsia"/>
              </w:rPr>
              <w:t>písm</w:t>
            </w:r>
            <w:r w:rsidRPr="00665D66">
              <w:rPr>
                <w:rFonts w:eastAsiaTheme="minorEastAsia"/>
              </w:rPr>
              <w:t>. d</w:t>
            </w:r>
            <w:r w:rsidRPr="00042344">
              <w:rPr>
                <w:rFonts w:eastAsiaTheme="minorEastAsia"/>
              </w:rPr>
              <w:t>)</w:t>
            </w:r>
            <w:r w:rsidRPr="0069196A">
              <w:rPr>
                <w:rFonts w:eastAsiaTheme="minorEastAsia"/>
              </w:rPr>
              <w:t xml:space="preserve"> Zákona: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A821B19" w14:textId="2AB5F5E2" w:rsidR="00CD11AE" w:rsidRPr="00B722B2" w:rsidRDefault="00062270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0B0616">
              <w:t>Město Valtice</w:t>
            </w:r>
          </w:p>
        </w:tc>
      </w:tr>
      <w:tr w:rsidR="00CD11AE" w:rsidRPr="0069196A" w14:paraId="5EA70B06" w14:textId="77777777" w:rsidTr="00404060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7F6F437C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Se sídlem: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32022686" w14:textId="366E52E9" w:rsidR="00CD11AE" w:rsidRPr="00B722B2" w:rsidRDefault="00A228AA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0B0616">
              <w:t>nám. Svobody 21, 691 42 Valtice</w:t>
            </w:r>
          </w:p>
        </w:tc>
      </w:tr>
      <w:tr w:rsidR="00CD11AE" w:rsidRPr="0069196A" w14:paraId="4B00FBE6" w14:textId="77777777" w:rsidTr="0040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488CF9B" w14:textId="77777777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 xml:space="preserve">Zastoupený: 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EFC5BE7" w14:textId="2A270D38" w:rsidR="00CD11AE" w:rsidRPr="00B722B2" w:rsidRDefault="0027765C" w:rsidP="00CD11AE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0B0616">
              <w:t>Mgr. Aleš Hofman, starosta</w:t>
            </w:r>
          </w:p>
        </w:tc>
      </w:tr>
      <w:tr w:rsidR="00CD11AE" w:rsidRPr="0069196A" w14:paraId="3DA14260" w14:textId="77777777" w:rsidTr="00404060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51C189D2" w14:textId="305DB050" w:rsidR="00CD11AE" w:rsidRPr="0069196A" w:rsidRDefault="00CD11AE" w:rsidP="00CD11AE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IČ:</w:t>
            </w:r>
          </w:p>
        </w:tc>
        <w:tc>
          <w:tcPr>
            <w:tcW w:w="4110" w:type="dxa"/>
            <w:shd w:val="clear" w:color="auto" w:fill="auto"/>
            <w:vAlign w:val="top"/>
            <w:hideMark/>
          </w:tcPr>
          <w:p w14:paraId="569FFB7A" w14:textId="50392E83" w:rsidR="00CD11AE" w:rsidRPr="00B722B2" w:rsidRDefault="00A01491" w:rsidP="00CD11AE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highlight w:val="yellow"/>
              </w:rPr>
            </w:pPr>
            <w:r w:rsidRPr="000B0616">
              <w:t>00283665, CZ00283665</w:t>
            </w:r>
          </w:p>
        </w:tc>
      </w:tr>
      <w:tr w:rsidR="000D5FAD" w:rsidRPr="0069196A" w14:paraId="36700763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6F88798D" w14:textId="77777777" w:rsidR="000D5FAD" w:rsidRPr="0069196A" w:rsidRDefault="000D5FAD" w:rsidP="000D5FAD">
            <w:pPr>
              <w:pStyle w:val="TableTextZafin"/>
              <w:rPr>
                <w:rFonts w:eastAsiaTheme="minorEastAsia"/>
                <w:b w:val="0"/>
                <w:bCs w:val="0"/>
              </w:rPr>
            </w:pPr>
            <w:r w:rsidRPr="0069196A">
              <w:rPr>
                <w:rFonts w:eastAsiaTheme="minorEastAsia"/>
              </w:rPr>
              <w:t>(dále jen „zadavatel“) </w:t>
            </w:r>
          </w:p>
        </w:tc>
      </w:tr>
    </w:tbl>
    <w:p w14:paraId="44EAFD9C" w14:textId="77777777" w:rsidR="00E71871" w:rsidRPr="00E71871" w:rsidRDefault="00E71871" w:rsidP="00E71871">
      <w:pPr>
        <w:spacing w:line="240" w:lineRule="auto"/>
      </w:pPr>
    </w:p>
    <w:p w14:paraId="299A7A77" w14:textId="77777777" w:rsidR="00E71871" w:rsidRPr="00E71871" w:rsidRDefault="00E71871" w:rsidP="00E71871">
      <w:pPr>
        <w:spacing w:line="240" w:lineRule="auto"/>
      </w:pPr>
      <w:r w:rsidRPr="00E71871">
        <w:t>a jeho zástupci</w:t>
      </w:r>
    </w:p>
    <w:p w14:paraId="4B94D5A5" w14:textId="77777777" w:rsidR="00E71871" w:rsidRPr="00E71871" w:rsidRDefault="00E71871" w:rsidP="00E71871">
      <w:pPr>
        <w:spacing w:line="240" w:lineRule="auto"/>
      </w:pPr>
    </w:p>
    <w:tbl>
      <w:tblPr>
        <w:tblStyle w:val="Tabulkasmkou4zvraznn5"/>
        <w:tblW w:w="9067" w:type="dxa"/>
        <w:tblLook w:val="0480" w:firstRow="0" w:lastRow="0" w:firstColumn="1" w:lastColumn="0" w:noHBand="0" w:noVBand="1"/>
      </w:tblPr>
      <w:tblGrid>
        <w:gridCol w:w="3397"/>
        <w:gridCol w:w="5670"/>
      </w:tblGrid>
      <w:tr w:rsidR="00E71871" w:rsidRPr="0069196A" w14:paraId="2608C4E1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21A5946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Zastoupení podle § 43 Zákona:</w:t>
            </w:r>
          </w:p>
        </w:tc>
        <w:tc>
          <w:tcPr>
            <w:tcW w:w="5670" w:type="dxa"/>
            <w:hideMark/>
          </w:tcPr>
          <w:p w14:paraId="794B404F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ZAFIN Group s.r.o.</w:t>
            </w:r>
          </w:p>
        </w:tc>
      </w:tr>
      <w:tr w:rsidR="00E71871" w:rsidRPr="0069196A" w14:paraId="1E52673C" w14:textId="77777777" w:rsidTr="00E71871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15D1F98C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Se sídlem:</w:t>
            </w:r>
          </w:p>
        </w:tc>
        <w:tc>
          <w:tcPr>
            <w:tcW w:w="5670" w:type="dxa"/>
            <w:hideMark/>
          </w:tcPr>
          <w:p w14:paraId="1348DF53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Příkop 838/6, 602 00 Brno</w:t>
            </w:r>
          </w:p>
        </w:tc>
      </w:tr>
      <w:tr w:rsidR="00E71871" w:rsidRPr="0069196A" w14:paraId="7E92597D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3544D17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Zastoupený:</w:t>
            </w:r>
          </w:p>
        </w:tc>
        <w:tc>
          <w:tcPr>
            <w:tcW w:w="5670" w:type="dxa"/>
            <w:hideMark/>
          </w:tcPr>
          <w:p w14:paraId="1044FFC5" w14:textId="0EFA953E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Ing. Jakub Šimonovský </w:t>
            </w:r>
          </w:p>
        </w:tc>
      </w:tr>
      <w:tr w:rsidR="00E71871" w:rsidRPr="0069196A" w14:paraId="6F506F04" w14:textId="77777777" w:rsidTr="00E71871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3EA8F9A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IČ, DIČ:</w:t>
            </w:r>
          </w:p>
        </w:tc>
        <w:tc>
          <w:tcPr>
            <w:tcW w:w="5670" w:type="dxa"/>
            <w:hideMark/>
          </w:tcPr>
          <w:p w14:paraId="3A5D8CCC" w14:textId="77777777" w:rsidR="00E71871" w:rsidRPr="0069196A" w:rsidRDefault="00E71871" w:rsidP="00E71871">
            <w:pPr>
              <w:pStyle w:val="TableTextZafi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>29244234, CZ29244234</w:t>
            </w:r>
          </w:p>
        </w:tc>
      </w:tr>
      <w:tr w:rsidR="00E71871" w:rsidRPr="0069196A" w14:paraId="5A53E1B0" w14:textId="77777777" w:rsidTr="00E71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hideMark/>
          </w:tcPr>
          <w:p w14:paraId="46C38F2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Společnost zapsaná v:</w:t>
            </w:r>
          </w:p>
        </w:tc>
        <w:tc>
          <w:tcPr>
            <w:tcW w:w="5670" w:type="dxa"/>
            <w:hideMark/>
          </w:tcPr>
          <w:p w14:paraId="4107C872" w14:textId="77777777" w:rsidR="00E71871" w:rsidRPr="0069196A" w:rsidRDefault="00E71871" w:rsidP="00E71871">
            <w:pPr>
              <w:pStyle w:val="TableTextZafin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0069196A">
              <w:rPr>
                <w:rFonts w:eastAsiaTheme="minorEastAsia"/>
              </w:rPr>
              <w:t xml:space="preserve">OR, spisová značka C67994 vedená Krajským soudem v Brně </w:t>
            </w:r>
          </w:p>
        </w:tc>
      </w:tr>
      <w:tr w:rsidR="00E71871" w:rsidRPr="0069196A" w14:paraId="68887C65" w14:textId="77777777" w:rsidTr="00E71871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hideMark/>
          </w:tcPr>
          <w:p w14:paraId="7948379D" w14:textId="77777777" w:rsidR="00E71871" w:rsidRPr="0069196A" w:rsidRDefault="00E71871" w:rsidP="00EA22F8">
            <w:pPr>
              <w:rPr>
                <w:rFonts w:asciiTheme="minorHAnsi" w:eastAsiaTheme="minorEastAsia" w:hAnsiTheme="minorHAnsi" w:cstheme="minorBidi"/>
                <w:b w:val="0"/>
                <w:bCs w:val="0"/>
                <w:sz w:val="21"/>
                <w:szCs w:val="21"/>
              </w:rPr>
            </w:pPr>
            <w:r w:rsidRPr="0069196A">
              <w:rPr>
                <w:rFonts w:asciiTheme="minorHAnsi" w:eastAsiaTheme="minorEastAsia" w:hAnsiTheme="minorHAnsi" w:cstheme="minorBidi"/>
                <w:sz w:val="21"/>
                <w:szCs w:val="21"/>
              </w:rPr>
              <w:t>(dále jen „administrátor“) </w:t>
            </w:r>
          </w:p>
        </w:tc>
      </w:tr>
    </w:tbl>
    <w:p w14:paraId="3DEEC669" w14:textId="77777777" w:rsidR="00E71871" w:rsidRPr="00E71871" w:rsidRDefault="00E71871" w:rsidP="00E71871"/>
    <w:p w14:paraId="108B754E" w14:textId="77777777" w:rsidR="00E71871" w:rsidRPr="00E71871" w:rsidRDefault="00E71871" w:rsidP="00E71871">
      <w:r w:rsidRPr="00E71871">
        <w:tab/>
        <w:t>tímto uděluji:</w:t>
      </w:r>
    </w:p>
    <w:p w14:paraId="3656B9AB" w14:textId="77777777" w:rsidR="00E71871" w:rsidRPr="00E71871" w:rsidRDefault="00E71871" w:rsidP="00E71871"/>
    <w:p w14:paraId="10A775FE" w14:textId="77777777" w:rsidR="00E71871" w:rsidRPr="00E71871" w:rsidRDefault="00E71871" w:rsidP="00E71871">
      <w:r w:rsidRPr="00E71871">
        <w:tab/>
        <w:t xml:space="preserve">v závislosti na zákonném zpracování osobních údajů dle čl. 6 odst. 1 písmene Nařízení Evropského parlamentu a Rady (EU) 2016/679 o ochraně fyzických osob v souvislosti se zpracováním osobních údajů a o volném pohybu těchto údajů a o zrušení směrnice 95/46/ES (obecné nařízení o ochraně osobních údajů) (dále jen: „GDPR”), </w:t>
      </w:r>
      <w:r w:rsidRPr="00E71871">
        <w:rPr>
          <w:b/>
          <w:bCs/>
        </w:rPr>
        <w:t>souhlas se zpracováním těchto osobních údajů:</w:t>
      </w:r>
      <w:r w:rsidRPr="00E71871">
        <w:t xml:space="preserve"> </w:t>
      </w:r>
    </w:p>
    <w:p w14:paraId="2053EFF9" w14:textId="77777777" w:rsidR="00E71871" w:rsidRPr="00E71871" w:rsidRDefault="00E71871" w:rsidP="00E71871">
      <w:pPr>
        <w:pStyle w:val="slovanseznam"/>
      </w:pPr>
      <w:r w:rsidRPr="00E71871">
        <w:t xml:space="preserve">jméno a příjmení, </w:t>
      </w:r>
    </w:p>
    <w:p w14:paraId="3798D532" w14:textId="77777777" w:rsidR="00E71871" w:rsidRPr="00E71871" w:rsidRDefault="00E71871" w:rsidP="00E71871">
      <w:pPr>
        <w:pStyle w:val="slovanseznam"/>
      </w:pPr>
      <w:r w:rsidRPr="00E71871">
        <w:t>e-mail, telefonní číslo, IP adresu,</w:t>
      </w:r>
    </w:p>
    <w:p w14:paraId="35AC6325" w14:textId="77777777" w:rsidR="003950E6" w:rsidRDefault="00E71871" w:rsidP="00E71871">
      <w:pPr>
        <w:pStyle w:val="slovanseznam"/>
      </w:pPr>
      <w:r w:rsidRPr="00E71871">
        <w:lastRenderedPageBreak/>
        <w:t>osobní údaje získané v rámci právních úkonů nutných k provedení daného zadávacího řízení, kterého se naše společnost souhlasně a dobrovolně účastní. Jde zejména o obsah nabídky, dokumenty, jejichž prostřednictvím prokazuji základní a profesní způsobilost.</w:t>
      </w:r>
    </w:p>
    <w:p w14:paraId="45FB0818" w14:textId="77777777" w:rsidR="00E71871" w:rsidRDefault="00E71871" w:rsidP="00E71871">
      <w:pPr>
        <w:pStyle w:val="slovanseznam"/>
        <w:numPr>
          <w:ilvl w:val="0"/>
          <w:numId w:val="0"/>
        </w:numPr>
        <w:ind w:left="360"/>
      </w:pPr>
    </w:p>
    <w:p w14:paraId="049F31CB" w14:textId="77777777" w:rsidR="00E71871" w:rsidRDefault="00E71871" w:rsidP="00E71871"/>
    <w:p w14:paraId="3CD5FE87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V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7F5BB9">
        <w:rPr>
          <w:rFonts w:ascii="Calibri" w:hAnsi="Calibri" w:cs="Calibri"/>
          <w:sz w:val="22"/>
          <w:szCs w:val="22"/>
        </w:rPr>
        <w:t>dne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53128261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70C001F3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……………………………………………………………..</w:t>
      </w:r>
    </w:p>
    <w:p w14:paraId="1774FE1F" w14:textId="77777777" w:rsidR="00E71871" w:rsidRPr="007F5BB9" w:rsidRDefault="00E71871" w:rsidP="00E71871">
      <w:pPr>
        <w:ind w:left="4962"/>
        <w:jc w:val="center"/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Subjekt údajů</w:t>
      </w:r>
    </w:p>
    <w:p w14:paraId="62486C05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01652C" w14:textId="77777777" w:rsidR="00E71871" w:rsidRDefault="00E71871" w:rsidP="00E71871">
      <w:pPr>
        <w:rPr>
          <w:rFonts w:ascii="Calibri" w:hAnsi="Calibri" w:cs="Calibri"/>
          <w:sz w:val="22"/>
          <w:szCs w:val="22"/>
        </w:rPr>
      </w:pPr>
    </w:p>
    <w:p w14:paraId="412FC75D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*Poučení Subjektu údajů</w:t>
      </w:r>
    </w:p>
    <w:p w14:paraId="4B99056E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1A00F695" w14:textId="77777777" w:rsidR="00E71871" w:rsidRPr="007F5BB9" w:rsidRDefault="00E71871" w:rsidP="00E71871">
      <w:pPr>
        <w:rPr>
          <w:rFonts w:ascii="Calibri" w:hAnsi="Calibri" w:cs="Calibri"/>
        </w:rPr>
      </w:pPr>
      <w:r w:rsidRPr="007F5BB9">
        <w:rPr>
          <w:rFonts w:ascii="Calibri" w:hAnsi="Calibri" w:cs="Calibri"/>
          <w:sz w:val="22"/>
          <w:szCs w:val="22"/>
        </w:rPr>
        <w:t>Administrátor tímto v souladu s ustanovením čl. 13 GDPR, informuje, že:</w:t>
      </w:r>
    </w:p>
    <w:p w14:paraId="1299C43A" w14:textId="77777777" w:rsidR="00E71871" w:rsidRPr="007F5BB9" w:rsidRDefault="00E71871" w:rsidP="00E71871">
      <w:pPr>
        <w:rPr>
          <w:rFonts w:ascii="Calibri" w:hAnsi="Calibri" w:cs="Calibri"/>
          <w:sz w:val="22"/>
          <w:szCs w:val="22"/>
        </w:rPr>
      </w:pPr>
    </w:p>
    <w:p w14:paraId="46BF057B" w14:textId="77777777" w:rsidR="00E71871" w:rsidRPr="007F5BB9" w:rsidRDefault="00E71871" w:rsidP="009B20AF">
      <w:pPr>
        <w:pStyle w:val="Seznamsodrkami"/>
      </w:pPr>
      <w:r w:rsidRPr="007F5BB9">
        <w:t>osobní údaje Subjektu údajů z podané nabídky budou zpracovány na základě jeho svobodného souhlasu a zákonné povinnosti odvislé od dobrovolné účasti v zadávacím řízení. Tyto údaje budou Administrátorem zpracovány v závislosti na souvisejících zákonných povinnostech,</w:t>
      </w:r>
    </w:p>
    <w:p w14:paraId="0D16D74F" w14:textId="77777777" w:rsidR="00E71871" w:rsidRPr="007F5BB9" w:rsidRDefault="00E71871" w:rsidP="009B20AF">
      <w:pPr>
        <w:pStyle w:val="Seznamsodrkami"/>
      </w:pPr>
      <w:r w:rsidRPr="007F5BB9">
        <w:t>Administrátor nemá v úmyslu předat osobní údaje Subjektu údajů do třetí země, mezinárodní organizaci nebo jiným než výše uvedeným třetím osobám,</w:t>
      </w:r>
    </w:p>
    <w:p w14:paraId="6F132ED6" w14:textId="77777777" w:rsidR="00E71871" w:rsidRPr="007F5BB9" w:rsidRDefault="00E71871" w:rsidP="009B20AF">
      <w:pPr>
        <w:pStyle w:val="Seznamsodrkami"/>
      </w:pPr>
      <w:r w:rsidRPr="007F5BB9">
        <w:t>Vezměte, prosíme, na vědomí, že podle zákona o ochraně osobních údajů máte právo:</w:t>
      </w:r>
    </w:p>
    <w:p w14:paraId="459C83DF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vzít souhlas kdykoliv zpět,</w:t>
      </w:r>
    </w:p>
    <w:p w14:paraId="7A6E0C41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informaci, jaké vaše osobní údaje zpracováváme,</w:t>
      </w:r>
    </w:p>
    <w:p w14:paraId="7ADBD8CD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vysvětlení ohledně zpracování osobních údajů,</w:t>
      </w:r>
    </w:p>
    <w:p w14:paraId="06C4EFC5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vyžádat si u nás přístup k těmto údajům a tyto nechat aktualizovat nebo opravit,</w:t>
      </w:r>
    </w:p>
    <w:p w14:paraId="06EFACD8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požadovat po nás výmaz těchto osobních údajů,</w:t>
      </w:r>
    </w:p>
    <w:p w14:paraId="180AFE00" w14:textId="77777777" w:rsidR="00E71871" w:rsidRPr="00970E7A" w:rsidRDefault="00E71871" w:rsidP="009B20AF">
      <w:pPr>
        <w:pStyle w:val="Seznamsodrkami"/>
        <w:numPr>
          <w:ilvl w:val="1"/>
          <w:numId w:val="36"/>
        </w:numPr>
      </w:pPr>
      <w:r w:rsidRPr="00970E7A">
        <w:t>v případě pochybností o dodržování povinností souvisejících se zpracováním osobních</w:t>
      </w:r>
      <w:r>
        <w:t xml:space="preserve"> </w:t>
      </w:r>
      <w:r w:rsidRPr="00970E7A">
        <w:t>údajů obrátit se na nás nebo na Úřad pro ochranu osobních údajů.</w:t>
      </w:r>
    </w:p>
    <w:p w14:paraId="4DDBEF00" w14:textId="77777777" w:rsidR="00E71871" w:rsidRPr="00440028" w:rsidRDefault="00E71871" w:rsidP="00E71871"/>
    <w:sectPr w:rsidR="00E71871" w:rsidRPr="00440028" w:rsidSect="004400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AD2C7" w14:textId="77777777" w:rsidR="00437F82" w:rsidRDefault="00437F82">
      <w:r>
        <w:separator/>
      </w:r>
    </w:p>
    <w:p w14:paraId="19C518C0" w14:textId="77777777" w:rsidR="00437F82" w:rsidRDefault="00437F82"/>
    <w:p w14:paraId="39534C47" w14:textId="77777777" w:rsidR="00437F82" w:rsidRDefault="00437F82"/>
  </w:endnote>
  <w:endnote w:type="continuationSeparator" w:id="0">
    <w:p w14:paraId="210F57F2" w14:textId="77777777" w:rsidR="00437F82" w:rsidRDefault="00437F82">
      <w:r>
        <w:continuationSeparator/>
      </w:r>
    </w:p>
    <w:p w14:paraId="64AD9AEE" w14:textId="77777777" w:rsidR="00437F82" w:rsidRDefault="00437F82"/>
    <w:p w14:paraId="731D8941" w14:textId="77777777" w:rsidR="00437F82" w:rsidRDefault="00437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EADC8" w14:textId="77777777" w:rsidR="00B741C1" w:rsidRDefault="00B741C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B9E253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23DE523C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44586" w14:textId="77777777" w:rsidR="00B741C1" w:rsidRDefault="00B741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F01CA" w14:textId="77777777" w:rsidR="00437F82" w:rsidRDefault="00437F82">
      <w:r>
        <w:separator/>
      </w:r>
    </w:p>
    <w:p w14:paraId="33248E35" w14:textId="77777777" w:rsidR="00437F82" w:rsidRDefault="00437F82"/>
    <w:p w14:paraId="1C70496B" w14:textId="77777777" w:rsidR="00437F82" w:rsidRDefault="00437F82"/>
  </w:footnote>
  <w:footnote w:type="continuationSeparator" w:id="0">
    <w:p w14:paraId="6BBCCB44" w14:textId="77777777" w:rsidR="00437F82" w:rsidRDefault="00437F82">
      <w:r>
        <w:continuationSeparator/>
      </w:r>
    </w:p>
    <w:p w14:paraId="44CEE0FF" w14:textId="77777777" w:rsidR="00437F82" w:rsidRDefault="00437F82"/>
    <w:p w14:paraId="4F9A62B0" w14:textId="77777777" w:rsidR="00437F82" w:rsidRDefault="00437F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F14B1" w14:textId="77777777" w:rsidR="00B741C1" w:rsidRDefault="00B741C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E22C8" w14:textId="7133A467" w:rsidR="000506E0" w:rsidRPr="00DB78C8" w:rsidRDefault="000506E0" w:rsidP="000506E0">
    <w:pPr>
      <w:pStyle w:val="Zhlav"/>
      <w:ind w:firstLine="0"/>
    </w:pPr>
    <w:r w:rsidRPr="00062B77">
      <w:rPr>
        <w:rFonts w:ascii="Calibri" w:hAnsi="Calibri"/>
        <w:i/>
        <w:iCs/>
        <w:sz w:val="22"/>
        <w:szCs w:val="22"/>
      </w:rPr>
      <w:t xml:space="preserve">Město </w:t>
    </w:r>
    <w:r w:rsidR="00681A23" w:rsidRPr="00062B77">
      <w:rPr>
        <w:rFonts w:ascii="Calibri" w:hAnsi="Calibri"/>
        <w:i/>
        <w:iCs/>
        <w:sz w:val="22"/>
        <w:szCs w:val="22"/>
      </w:rPr>
      <w:t xml:space="preserve">Valtice                  </w:t>
    </w:r>
    <w:r w:rsidRPr="00062B77">
      <w:rPr>
        <w:rFonts w:ascii="Calibri" w:hAnsi="Calibri"/>
        <w:i/>
        <w:iCs/>
        <w:sz w:val="22"/>
        <w:szCs w:val="22"/>
      </w:rPr>
      <w:t xml:space="preserve">                                      Pojištění majetku města </w:t>
    </w:r>
    <w:r w:rsidR="00C4157F" w:rsidRPr="00062B77">
      <w:rPr>
        <w:rFonts w:ascii="Calibri" w:hAnsi="Calibri"/>
        <w:i/>
        <w:iCs/>
        <w:sz w:val="22"/>
        <w:szCs w:val="22"/>
      </w:rPr>
      <w:t xml:space="preserve">Valtice </w:t>
    </w:r>
    <w:r w:rsidRPr="00B722B2">
      <w:rPr>
        <w:rFonts w:ascii="Calibri" w:hAnsi="Calibri"/>
        <w:i/>
        <w:iCs/>
        <w:sz w:val="22"/>
        <w:szCs w:val="22"/>
        <w:highlight w:val="yellow"/>
      </w:rPr>
      <w:br/>
      <w:t xml:space="preserve">                                                                            </w:t>
    </w:r>
  </w:p>
  <w:p w14:paraId="708113C7" w14:textId="5DCE5681" w:rsidR="00C24C9D" w:rsidRPr="00C76077" w:rsidRDefault="00C24C9D" w:rsidP="00C7607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17D77" w14:textId="77777777" w:rsidR="00B741C1" w:rsidRDefault="00B741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C53686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57442427" o:spid="_x0000_i1025" type="#_x0000_t75" style="width:2in;height:152.25pt;visibility:visible;mso-wrap-style:square">
            <v:imagedata r:id="rId1" o:title=""/>
          </v:shape>
        </w:pict>
      </mc:Choice>
      <mc:Fallback>
        <w:drawing>
          <wp:inline distT="0" distB="0" distL="0" distR="0" wp14:anchorId="361F6BAF" wp14:editId="361F6BB0">
            <wp:extent cx="1828800" cy="1933575"/>
            <wp:effectExtent l="0" t="0" r="0" b="0"/>
            <wp:docPr id="357442427" name="Obrázek 35744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57555CE2" id="Obrázek 1145312249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361F6BB1" wp14:editId="361F6BB2">
            <wp:extent cx="5019675" cy="5019675"/>
            <wp:effectExtent l="0" t="0" r="0" b="0"/>
            <wp:docPr id="1145312249" name="Obrázek 114531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28BBB28D" id="Obrázek 375365423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361F6BB3" wp14:editId="361F6BB4">
            <wp:extent cx="5019675" cy="5019675"/>
            <wp:effectExtent l="0" t="0" r="0" b="0"/>
            <wp:docPr id="375365423" name="Obrázek 37536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2F038569" id="Obrázek 1071885925" o:spid="_x0000_i1025" type="#_x0000_t75" style="width:2in;height:152.25pt;visibility:visible;mso-wrap-style:square">
            <v:imagedata r:id="rId7" o:title=""/>
          </v:shape>
        </w:pict>
      </mc:Choice>
      <mc:Fallback>
        <w:drawing>
          <wp:inline distT="0" distB="0" distL="0" distR="0" wp14:anchorId="361F6BB5" wp14:editId="361F6BB6">
            <wp:extent cx="1828800" cy="1933575"/>
            <wp:effectExtent l="0" t="0" r="0" b="0"/>
            <wp:docPr id="1071885925" name="Obrázek 107188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59F2344" id="Obrázek 1269632679" o:spid="_x0000_i1025" type="#_x0000_t75" style="width:36.75pt;height:22.5pt;visibility:visible;mso-wrap-style:square">
            <v:imagedata r:id="rId9" o:title=""/>
          </v:shape>
        </w:pict>
      </mc:Choice>
      <mc:Fallback>
        <w:drawing>
          <wp:inline distT="0" distB="0" distL="0" distR="0" wp14:anchorId="361F6BB7" wp14:editId="361F6BB8">
            <wp:extent cx="466725" cy="285750"/>
            <wp:effectExtent l="0" t="0" r="0" b="0"/>
            <wp:docPr id="1269632679" name="Obrázek 126963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1D256EC" id="Obrázek 102143153" o:spid="_x0000_i1025" type="#_x0000_t75" style="width:22.5pt;height:13.5pt;visibility:visible;mso-wrap-style:square">
            <v:imagedata r:id="rId11" o:title=""/>
          </v:shape>
        </w:pict>
      </mc:Choice>
      <mc:Fallback>
        <w:drawing>
          <wp:inline distT="0" distB="0" distL="0" distR="0" wp14:anchorId="361F6BB9" wp14:editId="361F6BBA">
            <wp:extent cx="285750" cy="171450"/>
            <wp:effectExtent l="0" t="0" r="0" b="0"/>
            <wp:docPr id="102143153" name="Obrázek 10214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7E92242C" id="Obrázek 300426534" o:spid="_x0000_i1025" type="#_x0000_t75" style="width:36.75pt;height:22.5pt;visibility:visible;mso-wrap-style:square">
            <v:imagedata r:id="rId13" o:title=""/>
          </v:shape>
        </w:pict>
      </mc:Choice>
      <mc:Fallback>
        <w:drawing>
          <wp:inline distT="0" distB="0" distL="0" distR="0" wp14:anchorId="361F6BBB" wp14:editId="361F6BBC">
            <wp:extent cx="466725" cy="285750"/>
            <wp:effectExtent l="0" t="0" r="0" b="0"/>
            <wp:docPr id="300426534" name="Obrázek 300426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B335DB"/>
    <w:multiLevelType w:val="multilevel"/>
    <w:tmpl w:val="46AC9B5E"/>
    <w:numStyleLink w:val="Styl1"/>
  </w:abstractNum>
  <w:abstractNum w:abstractNumId="4" w15:restartNumberingAfterBreak="0">
    <w:nsid w:val="0CAB229E"/>
    <w:multiLevelType w:val="hybridMultilevel"/>
    <w:tmpl w:val="6D8648E8"/>
    <w:lvl w:ilvl="0" w:tplc="D5F822C6">
      <w:start w:val="5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6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7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1A57588"/>
    <w:multiLevelType w:val="multilevel"/>
    <w:tmpl w:val="2910A9B8"/>
    <w:numStyleLink w:val="EurovalleyHeadingNumbered"/>
  </w:abstractNum>
  <w:abstractNum w:abstractNumId="9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11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3" w15:restartNumberingAfterBreak="0">
    <w:nsid w:val="2D875CC6"/>
    <w:multiLevelType w:val="multilevel"/>
    <w:tmpl w:val="34806D36"/>
    <w:numStyleLink w:val="slovanseznamEVvcerovov"/>
  </w:abstractNum>
  <w:abstractNum w:abstractNumId="14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8042EAA"/>
    <w:multiLevelType w:val="multilevel"/>
    <w:tmpl w:val="46AC9B5E"/>
    <w:name w:val="BulletList23"/>
    <w:numStyleLink w:val="Styl1"/>
  </w:abstractNum>
  <w:abstractNum w:abstractNumId="17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94525"/>
    <w:multiLevelType w:val="multilevel"/>
    <w:tmpl w:val="537C273E"/>
    <w:numStyleLink w:val="TOCNumberingEV"/>
  </w:abstractNum>
  <w:abstractNum w:abstractNumId="19" w15:restartNumberingAfterBreak="0">
    <w:nsid w:val="3DF77FA7"/>
    <w:multiLevelType w:val="multilevel"/>
    <w:tmpl w:val="34806D36"/>
    <w:numStyleLink w:val="slovanseznamEVvcerovov"/>
  </w:abstractNum>
  <w:abstractNum w:abstractNumId="20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3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5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34567"/>
    <w:multiLevelType w:val="multilevel"/>
    <w:tmpl w:val="34806D36"/>
    <w:numStyleLink w:val="slovanseznamEVvcerovov"/>
  </w:abstractNum>
  <w:abstractNum w:abstractNumId="29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0" w15:restartNumberingAfterBreak="0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1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2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8247292">
    <w:abstractNumId w:val="30"/>
  </w:num>
  <w:num w:numId="2" w16cid:durableId="1603879005">
    <w:abstractNumId w:val="32"/>
  </w:num>
  <w:num w:numId="3" w16cid:durableId="860705881">
    <w:abstractNumId w:val="21"/>
  </w:num>
  <w:num w:numId="4" w16cid:durableId="1898971688">
    <w:abstractNumId w:val="20"/>
  </w:num>
  <w:num w:numId="5" w16cid:durableId="139345795">
    <w:abstractNumId w:val="7"/>
  </w:num>
  <w:num w:numId="6" w16cid:durableId="2024891361">
    <w:abstractNumId w:val="15"/>
  </w:num>
  <w:num w:numId="7" w16cid:durableId="893394443">
    <w:abstractNumId w:val="24"/>
  </w:num>
  <w:num w:numId="8" w16cid:durableId="2147043458">
    <w:abstractNumId w:val="12"/>
  </w:num>
  <w:num w:numId="9" w16cid:durableId="2092505310">
    <w:abstractNumId w:val="2"/>
  </w:num>
  <w:num w:numId="10" w16cid:durableId="1693605940">
    <w:abstractNumId w:val="18"/>
  </w:num>
  <w:num w:numId="11" w16cid:durableId="2089843430">
    <w:abstractNumId w:val="17"/>
  </w:num>
  <w:num w:numId="12" w16cid:durableId="1021132214">
    <w:abstractNumId w:val="8"/>
  </w:num>
  <w:num w:numId="13" w16cid:durableId="1880121035">
    <w:abstractNumId w:val="19"/>
  </w:num>
  <w:num w:numId="14" w16cid:durableId="1638339175">
    <w:abstractNumId w:val="19"/>
    <w:lvlOverride w:ilvl="0">
      <w:startOverride w:val="1"/>
    </w:lvlOverride>
  </w:num>
  <w:num w:numId="15" w16cid:durableId="1374385114">
    <w:abstractNumId w:val="19"/>
    <w:lvlOverride w:ilvl="0">
      <w:startOverride w:val="1"/>
    </w:lvlOverride>
  </w:num>
  <w:num w:numId="16" w16cid:durableId="1562911735">
    <w:abstractNumId w:val="19"/>
    <w:lvlOverride w:ilvl="0">
      <w:startOverride w:val="1"/>
    </w:lvlOverride>
  </w:num>
  <w:num w:numId="17" w16cid:durableId="462770026">
    <w:abstractNumId w:val="19"/>
  </w:num>
  <w:num w:numId="18" w16cid:durableId="1414549547">
    <w:abstractNumId w:val="19"/>
    <w:lvlOverride w:ilvl="0">
      <w:startOverride w:val="1"/>
    </w:lvlOverride>
  </w:num>
  <w:num w:numId="19" w16cid:durableId="612713464">
    <w:abstractNumId w:val="19"/>
    <w:lvlOverride w:ilvl="0">
      <w:startOverride w:val="1"/>
    </w:lvlOverride>
  </w:num>
  <w:num w:numId="20" w16cid:durableId="1260872243">
    <w:abstractNumId w:val="19"/>
  </w:num>
  <w:num w:numId="21" w16cid:durableId="641154424">
    <w:abstractNumId w:val="27"/>
  </w:num>
  <w:num w:numId="22" w16cid:durableId="118571761">
    <w:abstractNumId w:val="19"/>
    <w:lvlOverride w:ilvl="0">
      <w:startOverride w:val="1"/>
    </w:lvlOverride>
  </w:num>
  <w:num w:numId="23" w16cid:durableId="1540168003">
    <w:abstractNumId w:val="11"/>
  </w:num>
  <w:num w:numId="24" w16cid:durableId="2120369197">
    <w:abstractNumId w:val="19"/>
    <w:lvlOverride w:ilvl="0">
      <w:startOverride w:val="1"/>
    </w:lvlOverride>
  </w:num>
  <w:num w:numId="25" w16cid:durableId="994725502">
    <w:abstractNumId w:val="22"/>
  </w:num>
  <w:num w:numId="26" w16cid:durableId="1054501355">
    <w:abstractNumId w:val="13"/>
  </w:num>
  <w:num w:numId="27" w16cid:durableId="1139221651">
    <w:abstractNumId w:val="19"/>
    <w:lvlOverride w:ilvl="0">
      <w:startOverride w:val="1"/>
    </w:lvlOverride>
  </w:num>
  <w:num w:numId="28" w16cid:durableId="545800894">
    <w:abstractNumId w:val="19"/>
    <w:lvlOverride w:ilvl="0">
      <w:startOverride w:val="1"/>
    </w:lvlOverride>
  </w:num>
  <w:num w:numId="29" w16cid:durableId="548608453">
    <w:abstractNumId w:val="9"/>
  </w:num>
  <w:num w:numId="30" w16cid:durableId="1112360535">
    <w:abstractNumId w:val="27"/>
    <w:lvlOverride w:ilvl="0">
      <w:startOverride w:val="1"/>
    </w:lvlOverride>
  </w:num>
  <w:num w:numId="31" w16cid:durableId="789861865">
    <w:abstractNumId w:val="26"/>
  </w:num>
  <w:num w:numId="32" w16cid:durableId="20696483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11440843">
    <w:abstractNumId w:val="28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714234272">
    <w:abstractNumId w:val="34"/>
  </w:num>
  <w:num w:numId="35" w16cid:durableId="960114194">
    <w:abstractNumId w:val="16"/>
  </w:num>
  <w:num w:numId="36" w16cid:durableId="1661886971">
    <w:abstractNumId w:val="3"/>
  </w:num>
  <w:num w:numId="37" w16cid:durableId="2051108266">
    <w:abstractNumId w:val="0"/>
  </w:num>
  <w:num w:numId="38" w16cid:durableId="1982612091">
    <w:abstractNumId w:val="1"/>
  </w:num>
  <w:num w:numId="39" w16cid:durableId="14288851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717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2344"/>
    <w:rsid w:val="0004472D"/>
    <w:rsid w:val="0004607B"/>
    <w:rsid w:val="00047E45"/>
    <w:rsid w:val="000506E0"/>
    <w:rsid w:val="00053D8B"/>
    <w:rsid w:val="00054DA8"/>
    <w:rsid w:val="00062270"/>
    <w:rsid w:val="00062B77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D5FAD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7E1"/>
    <w:rsid w:val="00121B06"/>
    <w:rsid w:val="00122D2C"/>
    <w:rsid w:val="00122F16"/>
    <w:rsid w:val="00124E3C"/>
    <w:rsid w:val="00134FD8"/>
    <w:rsid w:val="00145D2C"/>
    <w:rsid w:val="00150ABD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3D0"/>
    <w:rsid w:val="001A1A11"/>
    <w:rsid w:val="001A42EC"/>
    <w:rsid w:val="001B24F4"/>
    <w:rsid w:val="001B2753"/>
    <w:rsid w:val="001B77BF"/>
    <w:rsid w:val="001B7A5E"/>
    <w:rsid w:val="001C0974"/>
    <w:rsid w:val="001C4E9B"/>
    <w:rsid w:val="001C5E8C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6186"/>
    <w:rsid w:val="00256425"/>
    <w:rsid w:val="0026325A"/>
    <w:rsid w:val="00263299"/>
    <w:rsid w:val="00263BEC"/>
    <w:rsid w:val="0026641C"/>
    <w:rsid w:val="002701F1"/>
    <w:rsid w:val="002740F6"/>
    <w:rsid w:val="00275F1E"/>
    <w:rsid w:val="0027765C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05D3"/>
    <w:rsid w:val="002D36C6"/>
    <w:rsid w:val="002D478E"/>
    <w:rsid w:val="002D4D9B"/>
    <w:rsid w:val="002E3DF3"/>
    <w:rsid w:val="002E54B2"/>
    <w:rsid w:val="002F0E5A"/>
    <w:rsid w:val="002F4AD9"/>
    <w:rsid w:val="002F5902"/>
    <w:rsid w:val="00301EDB"/>
    <w:rsid w:val="00302765"/>
    <w:rsid w:val="0030531E"/>
    <w:rsid w:val="00325AC8"/>
    <w:rsid w:val="00326788"/>
    <w:rsid w:val="00326DC7"/>
    <w:rsid w:val="00331012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4"/>
    <w:rsid w:val="003571D7"/>
    <w:rsid w:val="0035736D"/>
    <w:rsid w:val="00360814"/>
    <w:rsid w:val="003630D5"/>
    <w:rsid w:val="003649B7"/>
    <w:rsid w:val="00367F23"/>
    <w:rsid w:val="003734BA"/>
    <w:rsid w:val="00375C43"/>
    <w:rsid w:val="003810E0"/>
    <w:rsid w:val="00381E04"/>
    <w:rsid w:val="00385915"/>
    <w:rsid w:val="003950E6"/>
    <w:rsid w:val="003979C3"/>
    <w:rsid w:val="003A72F5"/>
    <w:rsid w:val="003C1D5E"/>
    <w:rsid w:val="003C7C11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16B77"/>
    <w:rsid w:val="00432545"/>
    <w:rsid w:val="00437F82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918E4"/>
    <w:rsid w:val="00492869"/>
    <w:rsid w:val="004A738E"/>
    <w:rsid w:val="004B20AE"/>
    <w:rsid w:val="004B4AF4"/>
    <w:rsid w:val="004C4828"/>
    <w:rsid w:val="004C673C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040A"/>
    <w:rsid w:val="00502E75"/>
    <w:rsid w:val="00507E84"/>
    <w:rsid w:val="00512253"/>
    <w:rsid w:val="00512F57"/>
    <w:rsid w:val="00514B63"/>
    <w:rsid w:val="00515A42"/>
    <w:rsid w:val="0052127E"/>
    <w:rsid w:val="00527CE8"/>
    <w:rsid w:val="005328CB"/>
    <w:rsid w:val="00534B8B"/>
    <w:rsid w:val="00553295"/>
    <w:rsid w:val="0056633C"/>
    <w:rsid w:val="00572823"/>
    <w:rsid w:val="005729BE"/>
    <w:rsid w:val="005832A8"/>
    <w:rsid w:val="0058517C"/>
    <w:rsid w:val="00586AAF"/>
    <w:rsid w:val="0059545E"/>
    <w:rsid w:val="005955D1"/>
    <w:rsid w:val="00596F00"/>
    <w:rsid w:val="005A60B4"/>
    <w:rsid w:val="005B1F11"/>
    <w:rsid w:val="005B2174"/>
    <w:rsid w:val="005B3636"/>
    <w:rsid w:val="005C0BA9"/>
    <w:rsid w:val="005C1335"/>
    <w:rsid w:val="005C5783"/>
    <w:rsid w:val="005C7069"/>
    <w:rsid w:val="005D19B9"/>
    <w:rsid w:val="005D1F10"/>
    <w:rsid w:val="005D470F"/>
    <w:rsid w:val="005D5629"/>
    <w:rsid w:val="005E19B9"/>
    <w:rsid w:val="005E3B97"/>
    <w:rsid w:val="005F5DB6"/>
    <w:rsid w:val="005F5E37"/>
    <w:rsid w:val="00604072"/>
    <w:rsid w:val="00613BCA"/>
    <w:rsid w:val="006166A9"/>
    <w:rsid w:val="00616CB4"/>
    <w:rsid w:val="00617605"/>
    <w:rsid w:val="00622272"/>
    <w:rsid w:val="00624CFB"/>
    <w:rsid w:val="00625E64"/>
    <w:rsid w:val="006353D7"/>
    <w:rsid w:val="006434A1"/>
    <w:rsid w:val="00651407"/>
    <w:rsid w:val="006536F3"/>
    <w:rsid w:val="00662236"/>
    <w:rsid w:val="00665B1A"/>
    <w:rsid w:val="00665D66"/>
    <w:rsid w:val="006673A8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1A23"/>
    <w:rsid w:val="00684391"/>
    <w:rsid w:val="00685334"/>
    <w:rsid w:val="006854EB"/>
    <w:rsid w:val="0069055B"/>
    <w:rsid w:val="00696373"/>
    <w:rsid w:val="006A1FB0"/>
    <w:rsid w:val="006A4BB1"/>
    <w:rsid w:val="006B05EF"/>
    <w:rsid w:val="006B3336"/>
    <w:rsid w:val="006B34BC"/>
    <w:rsid w:val="006C2E7F"/>
    <w:rsid w:val="006D2189"/>
    <w:rsid w:val="006D245A"/>
    <w:rsid w:val="006D2E32"/>
    <w:rsid w:val="006D457C"/>
    <w:rsid w:val="006D5115"/>
    <w:rsid w:val="006D5237"/>
    <w:rsid w:val="006D591B"/>
    <w:rsid w:val="006D792E"/>
    <w:rsid w:val="006E1C7C"/>
    <w:rsid w:val="006E6CD0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10CC"/>
    <w:rsid w:val="007848D8"/>
    <w:rsid w:val="00792DB9"/>
    <w:rsid w:val="0079683D"/>
    <w:rsid w:val="007A2D4E"/>
    <w:rsid w:val="007A4B7A"/>
    <w:rsid w:val="007A562D"/>
    <w:rsid w:val="007A5779"/>
    <w:rsid w:val="007A720B"/>
    <w:rsid w:val="007C1685"/>
    <w:rsid w:val="007C3D05"/>
    <w:rsid w:val="007D1423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1329"/>
    <w:rsid w:val="0084444A"/>
    <w:rsid w:val="00850E04"/>
    <w:rsid w:val="0085297B"/>
    <w:rsid w:val="00861D62"/>
    <w:rsid w:val="00863210"/>
    <w:rsid w:val="00866BA1"/>
    <w:rsid w:val="00871886"/>
    <w:rsid w:val="008719B0"/>
    <w:rsid w:val="0087355D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12EC"/>
    <w:rsid w:val="008B61B2"/>
    <w:rsid w:val="008C45C8"/>
    <w:rsid w:val="008D44AD"/>
    <w:rsid w:val="008D481B"/>
    <w:rsid w:val="008E1E3C"/>
    <w:rsid w:val="008F25A5"/>
    <w:rsid w:val="008F65C4"/>
    <w:rsid w:val="00906068"/>
    <w:rsid w:val="00907CA8"/>
    <w:rsid w:val="00911EF5"/>
    <w:rsid w:val="00912BF1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93C3A"/>
    <w:rsid w:val="009B19B8"/>
    <w:rsid w:val="009B20AF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491"/>
    <w:rsid w:val="00A01C0E"/>
    <w:rsid w:val="00A06CBA"/>
    <w:rsid w:val="00A06E9D"/>
    <w:rsid w:val="00A11B27"/>
    <w:rsid w:val="00A169B8"/>
    <w:rsid w:val="00A16DBB"/>
    <w:rsid w:val="00A17BBB"/>
    <w:rsid w:val="00A228AA"/>
    <w:rsid w:val="00A22E4D"/>
    <w:rsid w:val="00A2774D"/>
    <w:rsid w:val="00A3667D"/>
    <w:rsid w:val="00A36AB4"/>
    <w:rsid w:val="00A36BC0"/>
    <w:rsid w:val="00A4225D"/>
    <w:rsid w:val="00A43ABF"/>
    <w:rsid w:val="00A515C1"/>
    <w:rsid w:val="00A605C6"/>
    <w:rsid w:val="00A61437"/>
    <w:rsid w:val="00A616E2"/>
    <w:rsid w:val="00A620F7"/>
    <w:rsid w:val="00A6340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33BC"/>
    <w:rsid w:val="00A95BC7"/>
    <w:rsid w:val="00AA1507"/>
    <w:rsid w:val="00AA1C20"/>
    <w:rsid w:val="00AA2836"/>
    <w:rsid w:val="00AA3B03"/>
    <w:rsid w:val="00AB232A"/>
    <w:rsid w:val="00AB6B87"/>
    <w:rsid w:val="00AB6E24"/>
    <w:rsid w:val="00AC1EB4"/>
    <w:rsid w:val="00AC2D9F"/>
    <w:rsid w:val="00AC6891"/>
    <w:rsid w:val="00AD0806"/>
    <w:rsid w:val="00AD6D25"/>
    <w:rsid w:val="00AE5F37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3B27"/>
    <w:rsid w:val="00B62A98"/>
    <w:rsid w:val="00B66C4F"/>
    <w:rsid w:val="00B7008D"/>
    <w:rsid w:val="00B71103"/>
    <w:rsid w:val="00B722B2"/>
    <w:rsid w:val="00B741C1"/>
    <w:rsid w:val="00B749D0"/>
    <w:rsid w:val="00B74E65"/>
    <w:rsid w:val="00B83610"/>
    <w:rsid w:val="00B9655E"/>
    <w:rsid w:val="00BA4868"/>
    <w:rsid w:val="00BA5A5C"/>
    <w:rsid w:val="00BA5C45"/>
    <w:rsid w:val="00BB622E"/>
    <w:rsid w:val="00BB6BC5"/>
    <w:rsid w:val="00BC75E7"/>
    <w:rsid w:val="00BC7858"/>
    <w:rsid w:val="00BD012B"/>
    <w:rsid w:val="00BD377A"/>
    <w:rsid w:val="00BD7189"/>
    <w:rsid w:val="00BE1694"/>
    <w:rsid w:val="00BE6B45"/>
    <w:rsid w:val="00BF065A"/>
    <w:rsid w:val="00BF1E6C"/>
    <w:rsid w:val="00BF4584"/>
    <w:rsid w:val="00BF76AF"/>
    <w:rsid w:val="00BF7C88"/>
    <w:rsid w:val="00C03CE7"/>
    <w:rsid w:val="00C0446F"/>
    <w:rsid w:val="00C05140"/>
    <w:rsid w:val="00C10EFB"/>
    <w:rsid w:val="00C12897"/>
    <w:rsid w:val="00C211B5"/>
    <w:rsid w:val="00C2120E"/>
    <w:rsid w:val="00C24C9D"/>
    <w:rsid w:val="00C37BB4"/>
    <w:rsid w:val="00C41022"/>
    <w:rsid w:val="00C4157F"/>
    <w:rsid w:val="00C41A56"/>
    <w:rsid w:val="00C4501B"/>
    <w:rsid w:val="00C4622F"/>
    <w:rsid w:val="00C54514"/>
    <w:rsid w:val="00C57C28"/>
    <w:rsid w:val="00C57FF7"/>
    <w:rsid w:val="00C60DCB"/>
    <w:rsid w:val="00C62A44"/>
    <w:rsid w:val="00C64743"/>
    <w:rsid w:val="00C73175"/>
    <w:rsid w:val="00C74BB2"/>
    <w:rsid w:val="00C75EC2"/>
    <w:rsid w:val="00C76077"/>
    <w:rsid w:val="00C8164B"/>
    <w:rsid w:val="00C906EE"/>
    <w:rsid w:val="00C93D10"/>
    <w:rsid w:val="00C93D97"/>
    <w:rsid w:val="00C95DC9"/>
    <w:rsid w:val="00CA4A10"/>
    <w:rsid w:val="00CB7948"/>
    <w:rsid w:val="00CC0E86"/>
    <w:rsid w:val="00CC36C9"/>
    <w:rsid w:val="00CC39FB"/>
    <w:rsid w:val="00CC5F81"/>
    <w:rsid w:val="00CD11AE"/>
    <w:rsid w:val="00CD2C29"/>
    <w:rsid w:val="00CD3724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A08"/>
    <w:rsid w:val="00D134C1"/>
    <w:rsid w:val="00D1494B"/>
    <w:rsid w:val="00D15469"/>
    <w:rsid w:val="00D16717"/>
    <w:rsid w:val="00D17190"/>
    <w:rsid w:val="00D22DB4"/>
    <w:rsid w:val="00D315BF"/>
    <w:rsid w:val="00D42CEE"/>
    <w:rsid w:val="00D463A9"/>
    <w:rsid w:val="00D47967"/>
    <w:rsid w:val="00D52140"/>
    <w:rsid w:val="00D55205"/>
    <w:rsid w:val="00D603AC"/>
    <w:rsid w:val="00D641BE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D0127"/>
    <w:rsid w:val="00DD0833"/>
    <w:rsid w:val="00DD4AF7"/>
    <w:rsid w:val="00DE32A3"/>
    <w:rsid w:val="00DE4193"/>
    <w:rsid w:val="00DE4C22"/>
    <w:rsid w:val="00DE55C0"/>
    <w:rsid w:val="00DE5EBC"/>
    <w:rsid w:val="00DF51E5"/>
    <w:rsid w:val="00E010B0"/>
    <w:rsid w:val="00E01B94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53822"/>
    <w:rsid w:val="00E62D46"/>
    <w:rsid w:val="00E64545"/>
    <w:rsid w:val="00E65D90"/>
    <w:rsid w:val="00E67E03"/>
    <w:rsid w:val="00E70EE3"/>
    <w:rsid w:val="00E71871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5693B"/>
    <w:rsid w:val="00F61E31"/>
    <w:rsid w:val="00F6396C"/>
    <w:rsid w:val="00F72242"/>
    <w:rsid w:val="00F756BD"/>
    <w:rsid w:val="00F85F2B"/>
    <w:rsid w:val="00F8709A"/>
    <w:rsid w:val="00F960C0"/>
    <w:rsid w:val="00F96964"/>
    <w:rsid w:val="00FA715D"/>
    <w:rsid w:val="00FB161C"/>
    <w:rsid w:val="00FC0624"/>
    <w:rsid w:val="00FC135F"/>
    <w:rsid w:val="00FC2BA7"/>
    <w:rsid w:val="00FC7905"/>
    <w:rsid w:val="00FC7AA3"/>
    <w:rsid w:val="00FD00D6"/>
    <w:rsid w:val="00FD4BBA"/>
    <w:rsid w:val="3596D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33C00E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uiPriority w:val="34"/>
    <w:qFormat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  <w:style w:type="table" w:customStyle="1" w:styleId="Mkatabulky2">
    <w:name w:val="Mřížka tabulky2"/>
    <w:basedOn w:val="Normlntabulka"/>
    <w:next w:val="Normlntabulka"/>
    <w:uiPriority w:val="39"/>
    <w:rsid w:val="00E71871"/>
    <w:rPr>
      <w:rFonts w:asciiTheme="minorHAnsi" w:eastAsiaTheme="minorEastAsia" w:hAnsiTheme="minorHAnsi" w:cstheme="minorBid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Souhlas%20se%20zpracov&#225;n&#237;m%20osobn&#237;ch%20&#250;daj&#367;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924DFE-D9B2-4BD7-98D4-4B1E299C13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72FFEA-95B2-4B33-A3D1-2FD479B50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Souhlas se zpracováním osobních údajů</Template>
  <TotalTime>0</TotalTime>
  <Pages>2</Pages>
  <Words>366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2023-09-26T11:23:00Z</dcterms:created>
  <dcterms:modified xsi:type="dcterms:W3CDTF">2025-04-21T19:02:00Z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