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205C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Zahradní sekací traktor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B2050F" w:rsidRPr="00392B75">
        <w:rPr>
          <w:rFonts w:ascii="Arial" w:hAnsi="Arial" w:cs="Arial"/>
          <w:b/>
          <w:sz w:val="20"/>
          <w:szCs w:val="20"/>
        </w:rPr>
        <w:t>1 měsíce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  <w:bookmarkStart w:id="0" w:name="_GoBack"/>
      <w:bookmarkEnd w:id="0"/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A8" w:rsidRDefault="00C429A8">
      <w:r>
        <w:separator/>
      </w:r>
    </w:p>
  </w:endnote>
  <w:endnote w:type="continuationSeparator" w:id="0">
    <w:p w:rsidR="00C429A8" w:rsidRDefault="00C4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5456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A8" w:rsidRDefault="00C429A8">
      <w:r>
        <w:separator/>
      </w:r>
    </w:p>
  </w:footnote>
  <w:footnote w:type="continuationSeparator" w:id="0">
    <w:p w:rsidR="00C429A8" w:rsidRDefault="00C42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6</Pages>
  <Words>1875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12917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2019-01-29T11:38:00Z</dcterms:modified>
</cp:coreProperties>
</file>