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BA2668" w:rsidRPr="00BA2668">
        <w:rPr>
          <w:b/>
          <w:sz w:val="28"/>
          <w:szCs w:val="28"/>
        </w:rPr>
        <w:t>Dílenský zvedák pro nákladní automobily 2019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0310E9" w:rsidP="008E538B">
      <w:r>
        <w:t>Lubomír Hepner</w:t>
      </w:r>
      <w:r w:rsidR="008E538B" w:rsidRPr="001168FF">
        <w:t xml:space="preserve">, vedoucí střediska </w:t>
      </w:r>
      <w:r w:rsidR="008E538B">
        <w:t>(</w:t>
      </w:r>
      <w:r>
        <w:t>724069207</w:t>
      </w:r>
      <w:r w:rsidR="008E538B" w:rsidRPr="001168FF">
        <w:t xml:space="preserve">; </w:t>
      </w:r>
      <w:hyperlink r:id="rId8" w:history="1">
        <w:r w:rsidRPr="002469F1">
          <w:rPr>
            <w:rStyle w:val="Hypertextovodkaz"/>
          </w:rPr>
          <w:t>lhepner@tshb.cz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BA2668">
        <w:t>č</w:t>
      </w:r>
      <w:r w:rsidR="00BA2668" w:rsidRPr="00BA2668">
        <w:t>tyřsloupov</w:t>
      </w:r>
      <w:r w:rsidR="00BA2668">
        <w:t>ého dílenského</w:t>
      </w:r>
      <w:r w:rsidR="00BA2668" w:rsidRPr="00BA2668">
        <w:t xml:space="preserve"> zvedák</w:t>
      </w:r>
      <w:r w:rsidR="00BA2668">
        <w:t>u</w:t>
      </w:r>
      <w:r w:rsidR="00BA2668" w:rsidRPr="00BA2668">
        <w:t xml:space="preserve"> k zdvíhání nákladních automobilů a autobusů popř. jiné dopravní techniky</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A17C0"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184CB7">
        <w:rPr>
          <w:rFonts w:cs="Arial"/>
        </w:rPr>
        <w:t>6 měsíců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bookmarkStart w:id="0" w:name="_GoBack"/>
      <w:bookmarkEnd w:id="0"/>
    </w:p>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E33B7D" w:rsidRDefault="0090072D" w:rsidP="0090072D">
      <w:r>
        <w:t xml:space="preserve">Lhůta pro podání nabídek se </w:t>
      </w:r>
      <w:r w:rsidRPr="00514ACA">
        <w:t xml:space="preserve">stanovuje </w:t>
      </w:r>
      <w:r w:rsidR="00FE52A6" w:rsidRPr="00514ACA">
        <w:rPr>
          <w:b/>
        </w:rPr>
        <w:t xml:space="preserve">do </w:t>
      </w:r>
      <w:proofErr w:type="gramStart"/>
      <w:r w:rsidR="000310E9" w:rsidRPr="00E33B7D">
        <w:rPr>
          <w:b/>
        </w:rPr>
        <w:t>16.4.</w:t>
      </w:r>
      <w:r w:rsidR="008E538B" w:rsidRPr="00E33B7D">
        <w:rPr>
          <w:b/>
        </w:rPr>
        <w:t>2019</w:t>
      </w:r>
      <w:proofErr w:type="gramEnd"/>
      <w:r w:rsidR="00FE52A6" w:rsidRPr="00E33B7D">
        <w:rPr>
          <w:b/>
        </w:rPr>
        <w:t xml:space="preserve">  do </w:t>
      </w:r>
      <w:r w:rsidR="000310E9" w:rsidRPr="00E33B7D">
        <w:rPr>
          <w:b/>
        </w:rPr>
        <w:t>9:0</w:t>
      </w:r>
      <w:r w:rsidR="00514ACA" w:rsidRPr="00E33B7D">
        <w:rPr>
          <w:b/>
        </w:rPr>
        <w:t>0</w:t>
      </w:r>
      <w:r w:rsidR="00FE52A6" w:rsidRPr="00E33B7D">
        <w:rPr>
          <w:b/>
        </w:rPr>
        <w:t xml:space="preserve"> hodin</w:t>
      </w:r>
      <w:r w:rsidRPr="00E33B7D">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A2668" w:rsidRPr="00BA2668">
        <w:rPr>
          <w:b/>
        </w:rPr>
        <w:t>Dílenský zvedák pro nákladní automobily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BA2668">
        <w:rPr>
          <w:sz w:val="16"/>
          <w:szCs w:val="16"/>
        </w:rPr>
        <w:t>Lubomír Hepner</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7C0" w:rsidRDefault="009A17C0" w:rsidP="00516332">
      <w:r>
        <w:separator/>
      </w:r>
    </w:p>
  </w:endnote>
  <w:endnote w:type="continuationSeparator" w:id="0">
    <w:p w:rsidR="009A17C0" w:rsidRDefault="009A17C0"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A17C0"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7C0" w:rsidRDefault="009A17C0" w:rsidP="00516332">
      <w:r>
        <w:separator/>
      </w:r>
    </w:p>
  </w:footnote>
  <w:footnote w:type="continuationSeparator" w:id="0">
    <w:p w:rsidR="009A17C0" w:rsidRDefault="009A17C0"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A17C0"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10E9"/>
    <w:rsid w:val="000336ED"/>
    <w:rsid w:val="00041F06"/>
    <w:rsid w:val="00067C66"/>
    <w:rsid w:val="00085B02"/>
    <w:rsid w:val="00094907"/>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17C0"/>
    <w:rsid w:val="009A5FC5"/>
    <w:rsid w:val="009A6E7A"/>
    <w:rsid w:val="009B10E4"/>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2668"/>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33B7D"/>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24B87-D70E-4610-BE73-A4EEEDAD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1221</TotalTime>
  <Pages>1</Pages>
  <Words>1107</Words>
  <Characters>6534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5</cp:revision>
  <cp:lastPrinted>2019-04-03T05:14:00Z</cp:lastPrinted>
  <dcterms:created xsi:type="dcterms:W3CDTF">2014-03-07T15:02:00Z</dcterms:created>
  <dcterms:modified xsi:type="dcterms:W3CDTF">2019-04-03T05:14:00Z</dcterms:modified>
</cp:coreProperties>
</file>