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95915" w14:textId="77777777" w:rsidR="00357F72" w:rsidRPr="00E506CC" w:rsidRDefault="00E11725" w:rsidP="00E506CC">
      <w:pPr>
        <w:pStyle w:val="Nzevdokumentu"/>
        <w:spacing w:before="3600"/>
      </w:pPr>
      <w:r w:rsidRPr="00BF32FC">
        <w:rPr>
          <w:rStyle w:val="NzevdokumentuChar"/>
          <w:b/>
          <w:bCs/>
        </w:rPr>
        <w:t>Příloha č.</w:t>
      </w:r>
      <w:r w:rsidR="002D3242" w:rsidRPr="00BF32FC">
        <w:rPr>
          <w:rStyle w:val="NzevdokumentuChar"/>
          <w:b/>
          <w:bCs/>
        </w:rPr>
        <w:t> </w:t>
      </w:r>
      <w:r w:rsidR="00CD23A3" w:rsidRPr="00BF32FC">
        <w:rPr>
          <w:rStyle w:val="NzevdokumentuChar"/>
          <w:b/>
          <w:bCs/>
        </w:rPr>
        <w:t>4</w:t>
      </w:r>
      <w:r w:rsidRPr="00BF32FC">
        <w:rPr>
          <w:rStyle w:val="NzevdokumentuChar"/>
          <w:b/>
          <w:bCs/>
        </w:rPr>
        <w:t xml:space="preserve"> zadávací dokumentace </w:t>
      </w:r>
      <w:r w:rsidR="00E506CC" w:rsidRPr="00BF32FC">
        <w:rPr>
          <w:rStyle w:val="NzevdokumentuChar"/>
          <w:b/>
          <w:bCs/>
        </w:rPr>
        <w:t>–</w:t>
      </w:r>
      <w:r w:rsidR="009B0028" w:rsidRPr="00BF32FC">
        <w:rPr>
          <w:rStyle w:val="NzevdokumentuChar"/>
          <w:b/>
          <w:bCs/>
        </w:rPr>
        <w:br/>
        <w:t>F</w:t>
      </w:r>
      <w:r w:rsidR="00CD23A3" w:rsidRPr="00BF32FC">
        <w:rPr>
          <w:rStyle w:val="NzevdokumentuChar"/>
          <w:b/>
          <w:bCs/>
        </w:rPr>
        <w:t>ormulář nabídky</w:t>
      </w:r>
    </w:p>
    <w:bookmarkStart w:id="0" w:name="_Hlk71171399"/>
    <w:p w14:paraId="3DBB501F" w14:textId="728D09CD" w:rsidR="00357F72" w:rsidRPr="00A61E27" w:rsidRDefault="00D90442" w:rsidP="001E78AD">
      <w:pPr>
        <w:pStyle w:val="Nzevveejnzakzky"/>
        <w:spacing w:after="3600"/>
      </w:pPr>
      <w:sdt>
        <w:sdtPr>
          <w:alias w:val="Název VZ"/>
          <w:tag w:val="Název VZ"/>
          <w:id w:val="-1729455402"/>
          <w:placeholder>
            <w:docPart w:val="BD3659F6CD354E04A9B3B5B1C3D0CA5E"/>
          </w:placeholder>
          <w:text/>
        </w:sdtPr>
        <w:sdtEndPr/>
        <w:sdtContent>
          <w:r w:rsidR="00512F86" w:rsidRPr="00DC767D">
            <w:t xml:space="preserve">Restaurování </w:t>
          </w:r>
          <w:r w:rsidR="00512F86">
            <w:t>skříně</w:t>
          </w:r>
          <w:r w:rsidR="00512F86" w:rsidRPr="00DC767D">
            <w:t xml:space="preserve"> varhan v kostele Nanebevzetí Panny Marie v Bučovicích</w:t>
          </w:r>
        </w:sdtContent>
      </w:sdt>
      <w:bookmarkEnd w:id="0"/>
      <w:r w:rsidR="00BA3E52" w:rsidRPr="00024F36">
        <w:rPr>
          <w:noProof/>
        </w:rPr>
        <w:t xml:space="preserve"> </w:t>
      </w:r>
      <w:r w:rsidR="00D675AD" w:rsidRPr="00024F36">
        <w:rPr>
          <w:noProof/>
        </w:rPr>
        <w:drawing>
          <wp:anchor distT="0" distB="0" distL="114300" distR="114300" simplePos="0" relativeHeight="251658240" behindDoc="1" locked="0" layoutInCell="1" allowOverlap="1" wp14:anchorId="121D04B6" wp14:editId="7E4A626D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826510" cy="136398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D98C4" w14:textId="77777777" w:rsidR="00357F72" w:rsidRDefault="00357F72">
      <w:pPr>
        <w:spacing w:before="0" w:after="160" w:line="259" w:lineRule="auto"/>
      </w:pPr>
    </w:p>
    <w:p w14:paraId="7CDA796E" w14:textId="77777777" w:rsidR="00357F72" w:rsidRDefault="00357F72">
      <w:pPr>
        <w:spacing w:before="0" w:after="160" w:line="259" w:lineRule="auto"/>
        <w:sectPr w:rsidR="00357F72" w:rsidSect="0007295B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71762E" w14:textId="77777777" w:rsidR="00E12D7E" w:rsidRPr="00E12D7E" w:rsidRDefault="00571D80" w:rsidP="00496FC9">
      <w:pPr>
        <w:pStyle w:val="Nadpis1"/>
        <w:keepLines w:val="0"/>
        <w:pageBreakBefore/>
      </w:pPr>
      <w:bookmarkStart w:id="1" w:name="_Toc47040551"/>
      <w:bookmarkStart w:id="2" w:name="_Toc47040577"/>
      <w:bookmarkStart w:id="3" w:name="_Toc51576320"/>
      <w:bookmarkStart w:id="4" w:name="_Toc56196925"/>
      <w:r>
        <w:lastRenderedPageBreak/>
        <w:t>Základní informace</w:t>
      </w:r>
      <w:r w:rsidR="009920D7">
        <w:t xml:space="preserve"> o </w:t>
      </w:r>
      <w:r>
        <w:t>veřejné zakázce</w:t>
      </w:r>
      <w:bookmarkEnd w:id="1"/>
      <w:bookmarkEnd w:id="2"/>
      <w:bookmarkEnd w:id="3"/>
      <w:bookmarkEnd w:id="4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985D3B" w:rsidRPr="00777E5A" w14:paraId="3657D93C" w14:textId="77777777" w:rsidTr="00877FFD">
        <w:trPr>
          <w:trHeight w:val="397"/>
        </w:trPr>
        <w:tc>
          <w:tcPr>
            <w:tcW w:w="3266" w:type="dxa"/>
            <w:vAlign w:val="center"/>
          </w:tcPr>
          <w:p w14:paraId="1F12D282" w14:textId="5995C496" w:rsidR="00985D3B" w:rsidRPr="00777E5A" w:rsidRDefault="00985D3B" w:rsidP="00985D3B">
            <w:pPr>
              <w:spacing w:before="60" w:after="60"/>
              <w:jc w:val="both"/>
            </w:pPr>
            <w:bookmarkStart w:id="5" w:name="_Hlk54880761"/>
            <w:bookmarkStart w:id="6" w:name="_Hlk60319099"/>
            <w:bookmarkStart w:id="7" w:name="_Hlk60066574"/>
            <w:r w:rsidRPr="00553E53">
              <w:rPr>
                <w:rStyle w:val="Siln"/>
                <w:b w:val="0"/>
                <w:bCs w:val="0"/>
              </w:rPr>
              <w:t>Název veřejné zakázky:</w:t>
            </w:r>
          </w:p>
        </w:tc>
        <w:tc>
          <w:tcPr>
            <w:tcW w:w="5791" w:type="dxa"/>
            <w:vAlign w:val="center"/>
          </w:tcPr>
          <w:p w14:paraId="30227E66" w14:textId="0C177FE9" w:rsidR="00985D3B" w:rsidRPr="00777E5A" w:rsidRDefault="00D90442" w:rsidP="00985D3B">
            <w:pPr>
              <w:spacing w:before="60" w:after="60"/>
              <w:jc w:val="both"/>
              <w:rPr>
                <w:bCs/>
              </w:rPr>
            </w:pPr>
            <w:sdt>
              <w:sdtPr>
                <w:id w:val="72250469"/>
                <w:placeholder>
                  <w:docPart w:val="F4905EDF9D354F3C88CDBEE6C2C2D946"/>
                </w:placeholder>
                <w:text/>
              </w:sdtPr>
              <w:sdtEndPr/>
              <w:sdtContent>
                <w:r w:rsidR="00985D3B">
                  <w:t>Restaurování skříně varhan v kostele Nanebevzetí Panny Marie v Bučovicích</w:t>
                </w:r>
              </w:sdtContent>
            </w:sdt>
          </w:p>
        </w:tc>
      </w:tr>
      <w:tr w:rsidR="00985D3B" w:rsidRPr="00777E5A" w14:paraId="134935B3" w14:textId="77777777" w:rsidTr="00877FFD">
        <w:trPr>
          <w:trHeight w:val="397"/>
        </w:trPr>
        <w:tc>
          <w:tcPr>
            <w:tcW w:w="3266" w:type="dxa"/>
            <w:vAlign w:val="center"/>
          </w:tcPr>
          <w:p w14:paraId="6335A5E4" w14:textId="1E18B3D5" w:rsidR="00985D3B" w:rsidRPr="00777E5A" w:rsidRDefault="00985D3B" w:rsidP="00985D3B">
            <w:pPr>
              <w:spacing w:before="60" w:after="60"/>
              <w:jc w:val="both"/>
            </w:pPr>
            <w:r w:rsidRPr="00553E53">
              <w:t>Druh veřejné zakázky:</w:t>
            </w:r>
          </w:p>
        </w:tc>
        <w:tc>
          <w:tcPr>
            <w:tcW w:w="5791" w:type="dxa"/>
            <w:vAlign w:val="center"/>
          </w:tcPr>
          <w:p w14:paraId="1C2A0687" w14:textId="2E39D9A8" w:rsidR="00985D3B" w:rsidRPr="00777E5A" w:rsidRDefault="00D90442" w:rsidP="00985D3B">
            <w:pPr>
              <w:spacing w:before="60" w:after="60"/>
              <w:jc w:val="both"/>
            </w:pPr>
            <w:sdt>
              <w:sdtPr>
                <w:rPr>
                  <w:bCs/>
                </w:rPr>
                <w:alias w:val="Druh VZ"/>
                <w:tag w:val="Druh VZ"/>
                <w:id w:val="93903769"/>
                <w:placeholder>
                  <w:docPart w:val="04E76ACC0D604C24ACA7D51CCDFC53B8"/>
                </w:placeholder>
                <w:comboBox>
                  <w:listItem w:value="Zvolte položku."/>
                  <w:listItem w:displayText="Stavební práce" w:value="Stavební práce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985D3B">
                  <w:rPr>
                    <w:bCs/>
                  </w:rPr>
                  <w:t>Služby</w:t>
                </w:r>
              </w:sdtContent>
            </w:sdt>
          </w:p>
        </w:tc>
      </w:tr>
      <w:tr w:rsidR="00985D3B" w:rsidRPr="00777E5A" w14:paraId="66AAF666" w14:textId="77777777" w:rsidTr="00877FFD">
        <w:trPr>
          <w:trHeight w:val="397"/>
        </w:trPr>
        <w:tc>
          <w:tcPr>
            <w:tcW w:w="3266" w:type="dxa"/>
            <w:vAlign w:val="center"/>
          </w:tcPr>
          <w:p w14:paraId="7A9DC088" w14:textId="540ED5AC" w:rsidR="00985D3B" w:rsidRPr="00777E5A" w:rsidRDefault="00985D3B" w:rsidP="00985D3B">
            <w:pPr>
              <w:spacing w:before="60" w:after="60"/>
              <w:jc w:val="both"/>
            </w:pPr>
            <w:r w:rsidRPr="00553E53">
              <w:t>Režim veřejné zakázky:</w:t>
            </w:r>
          </w:p>
        </w:tc>
        <w:tc>
          <w:tcPr>
            <w:tcW w:w="5791" w:type="dxa"/>
            <w:vAlign w:val="center"/>
          </w:tcPr>
          <w:p w14:paraId="10F01D91" w14:textId="10F8A824" w:rsidR="00985D3B" w:rsidRPr="00777E5A" w:rsidRDefault="00985D3B" w:rsidP="00985D3B">
            <w:pPr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Veřejná zakázka malého rozsahu</w:t>
            </w:r>
          </w:p>
        </w:tc>
      </w:tr>
      <w:tr w:rsidR="00985D3B" w:rsidRPr="00777E5A" w14:paraId="50C46555" w14:textId="77777777" w:rsidTr="00877FFD">
        <w:trPr>
          <w:trHeight w:val="397"/>
        </w:trPr>
        <w:tc>
          <w:tcPr>
            <w:tcW w:w="3266" w:type="dxa"/>
            <w:vAlign w:val="center"/>
          </w:tcPr>
          <w:p w14:paraId="47BBA622" w14:textId="2E5715EA" w:rsidR="00985D3B" w:rsidRPr="00777E5A" w:rsidRDefault="00985D3B" w:rsidP="00985D3B">
            <w:pPr>
              <w:spacing w:before="60" w:after="60"/>
              <w:jc w:val="both"/>
            </w:pPr>
            <w:r w:rsidRPr="00553E53">
              <w:t>Druh zadávacího řízení:</w:t>
            </w:r>
          </w:p>
        </w:tc>
        <w:tc>
          <w:tcPr>
            <w:tcW w:w="5791" w:type="dxa"/>
            <w:vAlign w:val="center"/>
          </w:tcPr>
          <w:p w14:paraId="04E14298" w14:textId="4279878F" w:rsidR="00985D3B" w:rsidRPr="00777E5A" w:rsidRDefault="00985D3B" w:rsidP="00985D3B">
            <w:pPr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Výběrové řízení</w:t>
            </w:r>
            <w:r w:rsidR="007B6152">
              <w:rPr>
                <w:bCs/>
              </w:rPr>
              <w:t xml:space="preserve"> </w:t>
            </w:r>
            <w:r w:rsidR="00A1438D">
              <w:rPr>
                <w:bCs/>
              </w:rPr>
              <w:t>veřejné zakázky malého rozsahu (postup v souladu s § 31 ZZVZ mimo zadávací řízení podle ZZVZ), (dále jen „</w:t>
            </w:r>
            <w:r w:rsidR="00A1438D">
              <w:rPr>
                <w:b/>
              </w:rPr>
              <w:t>výběrové</w:t>
            </w:r>
            <w:r w:rsidR="00A1438D" w:rsidRPr="002C2583">
              <w:rPr>
                <w:b/>
              </w:rPr>
              <w:t xml:space="preserve"> řízení</w:t>
            </w:r>
            <w:r w:rsidR="00A1438D">
              <w:rPr>
                <w:bCs/>
              </w:rPr>
              <w:t>“ nebo „</w:t>
            </w:r>
            <w:r w:rsidR="00A1438D">
              <w:rPr>
                <w:b/>
              </w:rPr>
              <w:t>zadávací</w:t>
            </w:r>
            <w:r w:rsidR="00A1438D" w:rsidRPr="002C2583">
              <w:rPr>
                <w:b/>
              </w:rPr>
              <w:t xml:space="preserve"> řízení</w:t>
            </w:r>
            <w:r w:rsidR="00A1438D">
              <w:rPr>
                <w:bCs/>
              </w:rPr>
              <w:t>“)</w:t>
            </w:r>
          </w:p>
        </w:tc>
      </w:tr>
      <w:tr w:rsidR="00985D3B" w:rsidRPr="00777E5A" w14:paraId="47C85982" w14:textId="77777777" w:rsidTr="00877FFD">
        <w:trPr>
          <w:trHeight w:val="397"/>
        </w:trPr>
        <w:tc>
          <w:tcPr>
            <w:tcW w:w="3266" w:type="dxa"/>
            <w:vAlign w:val="center"/>
          </w:tcPr>
          <w:p w14:paraId="19705CDA" w14:textId="702935E4" w:rsidR="00985D3B" w:rsidRPr="00777E5A" w:rsidRDefault="00985D3B" w:rsidP="00985D3B">
            <w:pPr>
              <w:spacing w:before="60" w:after="60"/>
              <w:jc w:val="both"/>
            </w:pPr>
            <w:r w:rsidRPr="00553E53">
              <w:rPr>
                <w:rStyle w:val="Siln"/>
                <w:b w:val="0"/>
                <w:bCs w:val="0"/>
              </w:rPr>
              <w:t>Název zadavatele:</w:t>
            </w:r>
          </w:p>
        </w:tc>
        <w:tc>
          <w:tcPr>
            <w:tcW w:w="5791" w:type="dxa"/>
            <w:vAlign w:val="center"/>
          </w:tcPr>
          <w:p w14:paraId="06A6CB0D" w14:textId="156B4986" w:rsidR="00985D3B" w:rsidRPr="00777E5A" w:rsidRDefault="00D90442" w:rsidP="00985D3B">
            <w:pPr>
              <w:spacing w:before="60" w:after="60"/>
              <w:jc w:val="both"/>
              <w:rPr>
                <w:bCs/>
              </w:rPr>
            </w:pPr>
            <w:sdt>
              <w:sdtPr>
                <w:id w:val="75796463"/>
                <w:placeholder>
                  <w:docPart w:val="F1584EF355E2435F8FFABEDA24E38842"/>
                </w:placeholder>
                <w:text/>
              </w:sdtPr>
              <w:sdtEndPr/>
              <w:sdtContent>
                <w:r w:rsidR="00985D3B">
                  <w:t>Římskokatolická farnost Bučovice</w:t>
                </w:r>
              </w:sdtContent>
            </w:sdt>
          </w:p>
        </w:tc>
      </w:tr>
      <w:tr w:rsidR="00985D3B" w:rsidRPr="00777E5A" w14:paraId="16AF2E0B" w14:textId="77777777" w:rsidTr="00877FFD">
        <w:trPr>
          <w:trHeight w:val="397"/>
        </w:trPr>
        <w:tc>
          <w:tcPr>
            <w:tcW w:w="3266" w:type="dxa"/>
            <w:vAlign w:val="center"/>
          </w:tcPr>
          <w:p w14:paraId="6C1EBB5F" w14:textId="78DD2DF4" w:rsidR="00985D3B" w:rsidRPr="00777E5A" w:rsidRDefault="00985D3B" w:rsidP="00985D3B">
            <w:pPr>
              <w:spacing w:before="60" w:after="60"/>
              <w:jc w:val="both"/>
            </w:pPr>
            <w:r w:rsidRPr="00553E53">
              <w:t>Sídlo zadavatele:</w:t>
            </w:r>
          </w:p>
        </w:tc>
        <w:tc>
          <w:tcPr>
            <w:tcW w:w="5791" w:type="dxa"/>
            <w:vAlign w:val="center"/>
          </w:tcPr>
          <w:p w14:paraId="720721F8" w14:textId="3C139516" w:rsidR="00985D3B" w:rsidRPr="00777E5A" w:rsidRDefault="00D90442" w:rsidP="00985D3B">
            <w:pPr>
              <w:spacing w:before="60" w:after="60"/>
              <w:jc w:val="both"/>
              <w:rPr>
                <w:bCs/>
              </w:rPr>
            </w:pPr>
            <w:sdt>
              <w:sdtPr>
                <w:rPr>
                  <w:bCs/>
                </w:rPr>
                <w:id w:val="-1527255100"/>
                <w:placeholder>
                  <w:docPart w:val="79010437A77E442486E34C4A2CD957AD"/>
                </w:placeholder>
                <w:text/>
              </w:sdtPr>
              <w:sdtEndPr/>
              <w:sdtContent>
                <w:r w:rsidR="00985D3B">
                  <w:rPr>
                    <w:bCs/>
                  </w:rPr>
                  <w:t>Mírová 203, 685 01 Bučovice</w:t>
                </w:r>
              </w:sdtContent>
            </w:sdt>
          </w:p>
        </w:tc>
      </w:tr>
      <w:tr w:rsidR="00985D3B" w:rsidRPr="00777E5A" w14:paraId="290AFC3A" w14:textId="77777777" w:rsidTr="00877FFD">
        <w:trPr>
          <w:trHeight w:val="397"/>
        </w:trPr>
        <w:tc>
          <w:tcPr>
            <w:tcW w:w="3266" w:type="dxa"/>
            <w:vAlign w:val="center"/>
          </w:tcPr>
          <w:p w14:paraId="598614B7" w14:textId="3F94DD55" w:rsidR="00985D3B" w:rsidRPr="00777E5A" w:rsidRDefault="00985D3B" w:rsidP="00985D3B">
            <w:pPr>
              <w:spacing w:before="60" w:after="60"/>
              <w:jc w:val="both"/>
            </w:pPr>
            <w:r w:rsidRPr="00553E53">
              <w:t>IČO zadavatele:</w:t>
            </w:r>
          </w:p>
        </w:tc>
        <w:tc>
          <w:tcPr>
            <w:tcW w:w="5791" w:type="dxa"/>
            <w:vAlign w:val="center"/>
          </w:tcPr>
          <w:p w14:paraId="07D59D94" w14:textId="3E763FB8" w:rsidR="00985D3B" w:rsidRPr="00777E5A" w:rsidRDefault="00D90442" w:rsidP="00985D3B">
            <w:pPr>
              <w:spacing w:before="60" w:after="60"/>
              <w:jc w:val="both"/>
              <w:rPr>
                <w:bCs/>
              </w:rPr>
            </w:pPr>
            <w:sdt>
              <w:sdtPr>
                <w:rPr>
                  <w:bCs/>
                </w:rPr>
                <w:id w:val="2089418562"/>
                <w:placeholder>
                  <w:docPart w:val="FD7D611E08EE4454983E1EA0CC8E9531"/>
                </w:placeholder>
                <w:text/>
              </w:sdtPr>
              <w:sdtEndPr/>
              <w:sdtContent>
                <w:r w:rsidR="00985D3B">
                  <w:rPr>
                    <w:bCs/>
                  </w:rPr>
                  <w:t>61729795</w:t>
                </w:r>
              </w:sdtContent>
            </w:sdt>
          </w:p>
        </w:tc>
      </w:tr>
      <w:tr w:rsidR="00985D3B" w:rsidRPr="00777E5A" w14:paraId="3B096F7A" w14:textId="77777777" w:rsidTr="00877FFD">
        <w:trPr>
          <w:trHeight w:val="397"/>
        </w:trPr>
        <w:tc>
          <w:tcPr>
            <w:tcW w:w="3266" w:type="dxa"/>
            <w:vAlign w:val="center"/>
          </w:tcPr>
          <w:p w14:paraId="257AFF29" w14:textId="257FCAE8" w:rsidR="00985D3B" w:rsidRPr="00777E5A" w:rsidRDefault="00985D3B" w:rsidP="00985D3B">
            <w:pPr>
              <w:spacing w:before="60" w:after="60"/>
              <w:jc w:val="both"/>
            </w:pPr>
            <w:r w:rsidRPr="00553E53">
              <w:t>Právní forma zadavatele:</w:t>
            </w:r>
          </w:p>
        </w:tc>
        <w:tc>
          <w:tcPr>
            <w:tcW w:w="5791" w:type="dxa"/>
            <w:vAlign w:val="center"/>
          </w:tcPr>
          <w:p w14:paraId="7A9B834F" w14:textId="55F639BA" w:rsidR="00985D3B" w:rsidRPr="00777E5A" w:rsidRDefault="00D90442" w:rsidP="00985D3B">
            <w:pPr>
              <w:spacing w:before="60" w:after="60"/>
              <w:jc w:val="both"/>
              <w:rPr>
                <w:bCs/>
              </w:rPr>
            </w:pPr>
            <w:sdt>
              <w:sdtPr>
                <w:rPr>
                  <w:bCs/>
                </w:rPr>
                <w:alias w:val="Právní forma"/>
                <w:tag w:val="Právní forma"/>
                <w:id w:val="-1536579702"/>
                <w:placeholder>
                  <w:docPart w:val="D00B11AB50D644D083891BF6DF230707"/>
                </w:placeholder>
                <w:comboBox>
                  <w:listItem w:value="Zvolte položku."/>
                  <w:listItem w:displayText="801 - obec nebo městská část hlavního města Prahy" w:value="801 - obec nebo městská část hlavního města Prahy"/>
                  <w:listItem w:displayText="121 - akciová společnost" w:value="121 - akciová společnost"/>
                  <w:listItem w:displayText="331 - příspěvková organizace" w:value="331 - příspěvková organizace"/>
                  <w:listItem w:displayText="112 - společnost s ručením omezeným" w:value="112 - společnost s ručením omezeným"/>
                  <w:listItem w:displayText="325 - organizační složka státu" w:value="325 - organizační složka státu"/>
                  <w:listItem w:displayText="721 - církevní organizace a náboženské společnosti" w:value="721 - církevní organizace a náboženské společnosti"/>
                  <w:listItem w:displayText="804 - kraj a hl. m. Praha" w:value="804 - kraj a hl. m. Praha"/>
                </w:comboBox>
              </w:sdtPr>
              <w:sdtEndPr/>
              <w:sdtContent>
                <w:r w:rsidR="00985D3B">
                  <w:rPr>
                    <w:bCs/>
                  </w:rPr>
                  <w:t>722 - Evidované církevní právnické osoby</w:t>
                </w:r>
              </w:sdtContent>
            </w:sdt>
          </w:p>
        </w:tc>
      </w:tr>
      <w:tr w:rsidR="00985D3B" w:rsidRPr="00777E5A" w14:paraId="09E06D86" w14:textId="77777777" w:rsidTr="00877FFD">
        <w:trPr>
          <w:trHeight w:val="397"/>
        </w:trPr>
        <w:tc>
          <w:tcPr>
            <w:tcW w:w="3266" w:type="dxa"/>
            <w:vAlign w:val="center"/>
          </w:tcPr>
          <w:p w14:paraId="740665DF" w14:textId="1E731B45" w:rsidR="00985D3B" w:rsidRPr="00777E5A" w:rsidRDefault="00985D3B" w:rsidP="00985D3B">
            <w:pPr>
              <w:spacing w:before="60" w:after="60"/>
              <w:jc w:val="both"/>
            </w:pPr>
            <w:r w:rsidRPr="00553E53">
              <w:t>Zastoupení zadavatele:</w:t>
            </w:r>
          </w:p>
        </w:tc>
        <w:tc>
          <w:tcPr>
            <w:tcW w:w="5791" w:type="dxa"/>
            <w:vAlign w:val="center"/>
          </w:tcPr>
          <w:p w14:paraId="347F11F3" w14:textId="0411D21E" w:rsidR="00985D3B" w:rsidRPr="00777E5A" w:rsidRDefault="00D90442" w:rsidP="00985D3B">
            <w:pPr>
              <w:spacing w:before="60" w:after="60"/>
              <w:jc w:val="both"/>
              <w:rPr>
                <w:bCs/>
              </w:rPr>
            </w:pPr>
            <w:sdt>
              <w:sdtPr>
                <w:rPr>
                  <w:bCs/>
                </w:rPr>
                <w:id w:val="166073737"/>
                <w:placeholder>
                  <w:docPart w:val="68F349483CC34E5EB9AFBAB61EE68BB3"/>
                </w:placeholder>
                <w:text/>
              </w:sdtPr>
              <w:sdtEndPr/>
              <w:sdtContent>
                <w:r w:rsidR="00985D3B">
                  <w:rPr>
                    <w:bCs/>
                  </w:rPr>
                  <w:t xml:space="preserve">P. Mgr. Tomáš </w:t>
                </w:r>
                <w:proofErr w:type="spellStart"/>
                <w:r w:rsidR="00985D3B">
                  <w:rPr>
                    <w:bCs/>
                  </w:rPr>
                  <w:t>Fránek</w:t>
                </w:r>
                <w:proofErr w:type="spellEnd"/>
                <w:r w:rsidR="00985D3B">
                  <w:rPr>
                    <w:bCs/>
                  </w:rPr>
                  <w:t>, BA, administrátor farnosti</w:t>
                </w:r>
              </w:sdtContent>
            </w:sdt>
          </w:p>
        </w:tc>
      </w:tr>
      <w:tr w:rsidR="00985D3B" w:rsidRPr="00777E5A" w14:paraId="6559D774" w14:textId="77777777" w:rsidTr="00877FFD">
        <w:trPr>
          <w:trHeight w:val="397"/>
        </w:trPr>
        <w:tc>
          <w:tcPr>
            <w:tcW w:w="3266" w:type="dxa"/>
            <w:vAlign w:val="center"/>
          </w:tcPr>
          <w:p w14:paraId="01D663C8" w14:textId="66E375B5" w:rsidR="00985D3B" w:rsidRPr="00777E5A" w:rsidRDefault="00985D3B" w:rsidP="00985D3B">
            <w:pPr>
              <w:spacing w:before="60" w:after="60"/>
              <w:jc w:val="both"/>
            </w:pPr>
            <w:r w:rsidRPr="00553E53">
              <w:t>Adresa profilu zadavatele:</w:t>
            </w:r>
          </w:p>
        </w:tc>
        <w:tc>
          <w:tcPr>
            <w:tcW w:w="5791" w:type="dxa"/>
            <w:vAlign w:val="center"/>
          </w:tcPr>
          <w:p w14:paraId="18BEA8AE" w14:textId="1845E0C3" w:rsidR="00985D3B" w:rsidRPr="00777E5A" w:rsidRDefault="00D90442" w:rsidP="00985D3B">
            <w:pPr>
              <w:spacing w:before="60" w:after="60"/>
              <w:jc w:val="both"/>
              <w:rPr>
                <w:bCs/>
              </w:rPr>
            </w:pPr>
            <w:sdt>
              <w:sdtPr>
                <w:rPr>
                  <w:bCs/>
                </w:rPr>
                <w:id w:val="171997220"/>
                <w:placeholder>
                  <w:docPart w:val="25B40D782AA74F899B254057B689EAAA"/>
                </w:placeholder>
                <w:text/>
              </w:sdtPr>
              <w:sdtEndPr/>
              <w:sdtContent>
                <w:r w:rsidR="00985D3B">
                  <w:rPr>
                    <w:bCs/>
                  </w:rPr>
                  <w:t>https://www.e-zakazky.cz/Profil-Zadavatele/a2955ff0-7d34-4f0f-a3dd-3616088ad7c9</w:t>
                </w:r>
              </w:sdtContent>
            </w:sdt>
          </w:p>
        </w:tc>
      </w:tr>
      <w:tr w:rsidR="00985D3B" w:rsidRPr="00777E5A" w14:paraId="55C96932" w14:textId="77777777" w:rsidTr="00877FFD">
        <w:trPr>
          <w:trHeight w:val="397"/>
        </w:trPr>
        <w:tc>
          <w:tcPr>
            <w:tcW w:w="3266" w:type="dxa"/>
            <w:vAlign w:val="center"/>
          </w:tcPr>
          <w:p w14:paraId="42AB6F7B" w14:textId="45F5FAD5" w:rsidR="00985D3B" w:rsidRPr="00777E5A" w:rsidRDefault="00985D3B" w:rsidP="00985D3B">
            <w:pPr>
              <w:spacing w:before="60" w:after="60"/>
              <w:jc w:val="both"/>
            </w:pPr>
            <w:r w:rsidRPr="00553E53">
              <w:t>Název projektu</w:t>
            </w:r>
            <w:r w:rsidR="007B6152">
              <w:t>, jehož je veřejná zakázka součástí</w:t>
            </w:r>
            <w:r w:rsidRPr="00553E53">
              <w:t>:</w:t>
            </w:r>
          </w:p>
        </w:tc>
        <w:tc>
          <w:tcPr>
            <w:tcW w:w="5791" w:type="dxa"/>
            <w:vAlign w:val="center"/>
          </w:tcPr>
          <w:p w14:paraId="45E0A291" w14:textId="2BDA1C9B" w:rsidR="00985D3B" w:rsidRPr="00777E5A" w:rsidRDefault="00D90442" w:rsidP="00985D3B">
            <w:pPr>
              <w:spacing w:before="60" w:after="60"/>
              <w:jc w:val="both"/>
              <w:rPr>
                <w:bCs/>
              </w:rPr>
            </w:pPr>
            <w:sdt>
              <w:sdtPr>
                <w:id w:val="-2118669962"/>
                <w:placeholder>
                  <w:docPart w:val="F2D529F5943B483EA53B87369C896F7B"/>
                </w:placeholder>
                <w:text/>
              </w:sdtPr>
              <w:sdtEndPr/>
              <w:sdtContent>
                <w:r w:rsidR="00985D3B">
                  <w:t>Restaurování varhan a revitalizace kostela Nanebevzetí Panny Marie v Bučovicích</w:t>
                </w:r>
              </w:sdtContent>
            </w:sdt>
          </w:p>
        </w:tc>
      </w:tr>
      <w:tr w:rsidR="00985D3B" w:rsidRPr="00777E5A" w14:paraId="3E1545C8" w14:textId="77777777" w:rsidTr="00877FFD">
        <w:trPr>
          <w:trHeight w:val="397"/>
        </w:trPr>
        <w:tc>
          <w:tcPr>
            <w:tcW w:w="3266" w:type="dxa"/>
            <w:vAlign w:val="center"/>
          </w:tcPr>
          <w:p w14:paraId="2AD578CF" w14:textId="68680C81" w:rsidR="00985D3B" w:rsidRPr="00777E5A" w:rsidRDefault="00985D3B" w:rsidP="00985D3B">
            <w:pPr>
              <w:spacing w:before="60" w:after="60"/>
              <w:jc w:val="both"/>
            </w:pPr>
            <w:r w:rsidRPr="00553E53">
              <w:t>Registrační číslo projektu:</w:t>
            </w:r>
          </w:p>
        </w:tc>
        <w:tc>
          <w:tcPr>
            <w:tcW w:w="5791" w:type="dxa"/>
            <w:vAlign w:val="center"/>
          </w:tcPr>
          <w:p w14:paraId="5A886847" w14:textId="213B7106" w:rsidR="00985D3B" w:rsidRPr="00777E5A" w:rsidRDefault="00D90442" w:rsidP="00985D3B">
            <w:pPr>
              <w:spacing w:before="60" w:after="60"/>
              <w:jc w:val="both"/>
              <w:rPr>
                <w:bCs/>
              </w:rPr>
            </w:pPr>
            <w:sdt>
              <w:sdtPr>
                <w:id w:val="-2126069646"/>
                <w:placeholder>
                  <w:docPart w:val="0CF5030FF3F54EE6BC69585F63DE3D73"/>
                </w:placeholder>
                <w:text/>
              </w:sdtPr>
              <w:sdtEndPr/>
              <w:sdtContent>
                <w:r w:rsidR="00985D3B">
                  <w:t>KU-CH1-064</w:t>
                </w:r>
              </w:sdtContent>
            </w:sdt>
          </w:p>
        </w:tc>
      </w:tr>
    </w:tbl>
    <w:p w14:paraId="103BDF45" w14:textId="77777777" w:rsidR="00797F5A" w:rsidRDefault="00797F5A" w:rsidP="00797F5A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bookmarkStart w:id="8" w:name="_Hlk60322526"/>
      <w:bookmarkEnd w:id="5"/>
      <w:bookmarkEnd w:id="6"/>
      <w:r w:rsidRPr="00777E5A">
        <w:t>(„</w:t>
      </w:r>
      <w:r w:rsidR="00104227" w:rsidRPr="00777E5A">
        <w:rPr>
          <w:b/>
          <w:bCs/>
        </w:rPr>
        <w:t>veřejná zakázka</w:t>
      </w:r>
      <w:r w:rsidRPr="00777E5A">
        <w:t>“</w:t>
      </w:r>
      <w:r w:rsidR="002B63EA" w:rsidRPr="00777E5A">
        <w:t>, „</w:t>
      </w:r>
      <w:r w:rsidR="002B63EA" w:rsidRPr="00777E5A">
        <w:rPr>
          <w:b/>
          <w:bCs/>
        </w:rPr>
        <w:t>zadavatel</w:t>
      </w:r>
      <w:r w:rsidR="002B63EA" w:rsidRPr="00777E5A">
        <w:t>“</w:t>
      </w:r>
      <w:r w:rsidR="0009732E" w:rsidRPr="00777E5A">
        <w:t>,</w:t>
      </w:r>
      <w:r w:rsidR="002B63EA" w:rsidRPr="00777E5A">
        <w:t xml:space="preserve"> „</w:t>
      </w:r>
      <w:r w:rsidR="002B63EA" w:rsidRPr="00777E5A">
        <w:rPr>
          <w:b/>
          <w:bCs/>
        </w:rPr>
        <w:t>projekt</w:t>
      </w:r>
      <w:r w:rsidR="002B63EA" w:rsidRPr="00777E5A">
        <w:t>“</w:t>
      </w:r>
      <w:r w:rsidRPr="00777E5A">
        <w:t>)</w:t>
      </w:r>
      <w:bookmarkEnd w:id="7"/>
      <w:bookmarkEnd w:id="8"/>
    </w:p>
    <w:p w14:paraId="63F112EF" w14:textId="77777777" w:rsidR="00370681" w:rsidRPr="00E12D7E" w:rsidRDefault="00571D80" w:rsidP="00370681">
      <w:pPr>
        <w:pStyle w:val="Nadpis1"/>
        <w:keepLines w:val="0"/>
        <w:pageBreakBefore/>
      </w:pPr>
      <w:bookmarkStart w:id="9" w:name="_Toc56196926"/>
      <w:r>
        <w:lastRenderedPageBreak/>
        <w:t>Základní informace</w:t>
      </w:r>
      <w:r w:rsidR="009920D7">
        <w:t xml:space="preserve"> o </w:t>
      </w:r>
      <w:r>
        <w:t>dodavateli</w:t>
      </w:r>
      <w:bookmarkEnd w:id="9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377EA5EA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27055DC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1A9A9624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46B55F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0AFDCC0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45B463F4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60E6FBC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4CCD146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1085324A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27EEE579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855D24B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2F714849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25BDF48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2E61B57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20B39DEB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</w:t>
            </w:r>
            <w:proofErr w:type="spellStart"/>
            <w:r>
              <w:t>sp</w:t>
            </w:r>
            <w:proofErr w:type="spellEnd"/>
            <w:r>
              <w:t xml:space="preserve">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3EEE58AA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35A7C58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4160F045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20F7E9D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8CC442E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2F606B0F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55746DE9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1D23983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58F54C14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99389B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EA96AE5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7476B891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82A132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C17E342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3B7665BF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3DFAE048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12D6C94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16AB2017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D6B185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C7B0066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75CB2583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2399CA7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0917DEC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4898A90A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86303A" w14:paraId="5E699C68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DF8E4EF" w14:textId="77777777" w:rsidR="0086303A" w:rsidRDefault="0086303A" w:rsidP="006F0773">
            <w:pPr>
              <w:spacing w:before="60" w:after="60"/>
            </w:pPr>
            <w:r>
              <w:t>Dodavatel je zapsán</w:t>
            </w:r>
            <w:r w:rsidR="009920D7">
              <w:t xml:space="preserve"> v </w:t>
            </w:r>
            <w:r>
              <w:t>evidenci skutečných majitelů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30739D63" w14:textId="77777777" w:rsidR="0086303A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14A21986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29B9F80E" w14:textId="77777777" w:rsidR="00E12D7E" w:rsidRPr="0030491F" w:rsidRDefault="00902243" w:rsidP="00496FC9">
      <w:pPr>
        <w:pStyle w:val="Nadpis1"/>
        <w:keepLines w:val="0"/>
        <w:pageBreakBefore/>
      </w:pPr>
      <w:bookmarkStart w:id="10" w:name="_Toc56196927"/>
      <w:r>
        <w:lastRenderedPageBreak/>
        <w:t>Kvalifikace</w:t>
      </w:r>
      <w:bookmarkEnd w:id="10"/>
    </w:p>
    <w:p w14:paraId="338E3964" w14:textId="078CA747" w:rsidR="008D362E" w:rsidRPr="00811E38" w:rsidRDefault="008D362E" w:rsidP="008D362E">
      <w:pPr>
        <w:pStyle w:val="Tloslovan"/>
      </w:pPr>
      <w:r w:rsidRPr="00811E38">
        <w:rPr>
          <w:rFonts w:eastAsia="Calibri"/>
          <w:lang w:eastAsia="cs-CZ"/>
        </w:rPr>
        <w:t>Účastník čestně prohlašuje, že</w:t>
      </w:r>
      <w:r w:rsidRPr="00811E38">
        <w:t xml:space="preserve"> splňuje kvalifikaci požadovanou </w:t>
      </w:r>
      <w:bookmarkStart w:id="11" w:name="_Hlk61443807"/>
      <w:r w:rsidRPr="00811E38">
        <w:t>zadavatelem pro plnění veřejné zakázky, která je uvedena ve výzvě</w:t>
      </w:r>
      <w:r>
        <w:t xml:space="preserve"> k </w:t>
      </w:r>
      <w:r w:rsidRPr="00811E38">
        <w:t>podání nabídek</w:t>
      </w:r>
      <w:r>
        <w:t xml:space="preserve"> a </w:t>
      </w:r>
      <w:r w:rsidRPr="00811E38">
        <w:t>textové části zadávací dokumentace („</w:t>
      </w:r>
      <w:r>
        <w:rPr>
          <w:b/>
          <w:bCs/>
        </w:rPr>
        <w:t>zadávací dokumentace</w:t>
      </w:r>
      <w:r w:rsidRPr="00811E38">
        <w:t>“) na veřejnou zakázku</w:t>
      </w:r>
      <w:bookmarkEnd w:id="11"/>
      <w:r w:rsidRPr="00811E38">
        <w:t>,</w:t>
      </w:r>
      <w:r>
        <w:t xml:space="preserve"> a </w:t>
      </w:r>
      <w:r w:rsidRPr="00811E38">
        <w:t>to:</w:t>
      </w:r>
    </w:p>
    <w:p w14:paraId="723C8F23" w14:textId="77777777" w:rsidR="008D362E" w:rsidRPr="00811E38" w:rsidRDefault="008D362E" w:rsidP="008D362E">
      <w:pPr>
        <w:pStyle w:val="Tloslovan"/>
        <w:numPr>
          <w:ilvl w:val="2"/>
          <w:numId w:val="16"/>
        </w:numPr>
      </w:pPr>
      <w:r w:rsidRPr="00811E38">
        <w:t>základní způsobilost</w:t>
      </w:r>
      <w:r>
        <w:t xml:space="preserve"> v </w:t>
      </w:r>
      <w:r w:rsidRPr="00811E38">
        <w:t>rozsahu s</w:t>
      </w:r>
      <w:bookmarkStart w:id="12" w:name="_Hlk53188408"/>
      <w:r w:rsidRPr="00811E38">
        <w:t>tanoveném</w:t>
      </w:r>
      <w:bookmarkEnd w:id="12"/>
      <w:r>
        <w:t xml:space="preserve"> v </w:t>
      </w:r>
      <w:r w:rsidRPr="00811E38">
        <w:t xml:space="preserve">čl. 7.1 </w:t>
      </w:r>
      <w:r w:rsidRPr="002068DE">
        <w:t>zadávací dokumentace</w:t>
      </w:r>
      <w:r w:rsidRPr="00811E38">
        <w:t>;</w:t>
      </w:r>
    </w:p>
    <w:p w14:paraId="184C1B71" w14:textId="77777777" w:rsidR="008D362E" w:rsidRPr="00811E38" w:rsidRDefault="008D362E" w:rsidP="008D362E">
      <w:pPr>
        <w:pStyle w:val="Tloslovan"/>
        <w:numPr>
          <w:ilvl w:val="2"/>
          <w:numId w:val="16"/>
        </w:numPr>
      </w:pPr>
      <w:r w:rsidRPr="00811E38">
        <w:t>profesní způsobilost</w:t>
      </w:r>
      <w:r>
        <w:t xml:space="preserve"> v </w:t>
      </w:r>
      <w:r w:rsidRPr="00811E38">
        <w:t>rozsahu stanoveném</w:t>
      </w:r>
      <w:r>
        <w:t xml:space="preserve"> v </w:t>
      </w:r>
      <w:r w:rsidRPr="00811E38">
        <w:t xml:space="preserve">čl. 7.2 </w:t>
      </w:r>
      <w:r w:rsidRPr="002068DE">
        <w:t>zadávací dokumentace</w:t>
      </w:r>
      <w:r w:rsidRPr="00811E38">
        <w:t>;</w:t>
      </w:r>
    </w:p>
    <w:p w14:paraId="4556060F" w14:textId="77777777" w:rsidR="008D362E" w:rsidRPr="00811E38" w:rsidRDefault="008D362E" w:rsidP="008D362E">
      <w:pPr>
        <w:pStyle w:val="Tloslovan"/>
        <w:numPr>
          <w:ilvl w:val="2"/>
          <w:numId w:val="16"/>
        </w:numPr>
      </w:pPr>
      <w:r w:rsidRPr="00811E38">
        <w:t>technickou kvalifikaci</w:t>
      </w:r>
      <w:r>
        <w:t xml:space="preserve"> v </w:t>
      </w:r>
      <w:r w:rsidRPr="00811E38">
        <w:t>rozsahu stanoveném</w:t>
      </w:r>
      <w:r>
        <w:t xml:space="preserve"> v </w:t>
      </w:r>
      <w:r w:rsidRPr="00811E38">
        <w:t xml:space="preserve">čl. 7.4 </w:t>
      </w:r>
      <w:r w:rsidRPr="002068DE">
        <w:t>zadávací dokumentace</w:t>
      </w:r>
      <w:r>
        <w:t>.</w:t>
      </w:r>
    </w:p>
    <w:p w14:paraId="10333A41" w14:textId="3881D47C" w:rsidR="008D362E" w:rsidRPr="00C96C2E" w:rsidRDefault="008D362E" w:rsidP="008D362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>adavatel si může</w:t>
      </w:r>
      <w:r>
        <w:t xml:space="preserve"> </w:t>
      </w:r>
      <w:r w:rsidR="00104E3A">
        <w:t xml:space="preserve">v rámci součinností před uzavřením smlouvy </w:t>
      </w:r>
      <w:r w:rsidRPr="00C96C2E">
        <w:t>vyžádat předložení originálů nebo úředně ověřených kopií dokladů</w:t>
      </w:r>
      <w:r>
        <w:t xml:space="preserve"> o </w:t>
      </w:r>
      <w:r w:rsidRPr="00C96C2E">
        <w:t>kvalifikaci</w:t>
      </w:r>
      <w:r w:rsidRPr="00074933">
        <w:t xml:space="preserve"> </w:t>
      </w:r>
      <w:r>
        <w:t xml:space="preserve">uvedených v kapitole 7. </w:t>
      </w:r>
      <w:r w:rsidRPr="002068DE">
        <w:t>zadávací dokumentace</w:t>
      </w:r>
      <w:r>
        <w:t>, resp. v ZZVZ, přičemž nesplnění této povinnosti může být důvodem k vyloučení účastníka z účasti v</w:t>
      </w:r>
      <w:r w:rsidR="00104E3A">
        <w:t>e výběrovém</w:t>
      </w:r>
      <w:r>
        <w:t xml:space="preserve"> řízení</w:t>
      </w:r>
      <w:r w:rsidRPr="00C96C2E">
        <w:t>.</w:t>
      </w:r>
    </w:p>
    <w:p w14:paraId="18132F01" w14:textId="4B4E9FE1" w:rsidR="008D362E" w:rsidRDefault="008D362E" w:rsidP="008D362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 xml:space="preserve">na vědomí, že doklady k prokázání základní způsobilosti a výpis z obchodního rejstříku musí prokazovat splnění požadovaného kritéria způsobilosti nejpozději v době 3 měsíců přede dnem </w:t>
      </w:r>
      <w:r w:rsidR="00CE18B8">
        <w:t>zahájení výběrového řízení</w:t>
      </w:r>
      <w:r>
        <w:t>.</w:t>
      </w:r>
    </w:p>
    <w:p w14:paraId="22585B53" w14:textId="77777777" w:rsidR="00315798" w:rsidRDefault="00315798" w:rsidP="00315798">
      <w:pPr>
        <w:pStyle w:val="Tloslovan"/>
        <w:numPr>
          <w:ilvl w:val="0"/>
          <w:numId w:val="0"/>
        </w:numPr>
        <w:ind w:left="851"/>
      </w:pPr>
    </w:p>
    <w:p w14:paraId="2894CAF9" w14:textId="77777777" w:rsidR="001C0297" w:rsidRPr="00057407" w:rsidRDefault="001C0297" w:rsidP="0049079D">
      <w:pPr>
        <w:pStyle w:val="Tloslovan"/>
        <w:keepNext/>
        <w:rPr>
          <w:b/>
          <w:bCs/>
          <w:i/>
          <w:iCs/>
          <w:u w:val="single"/>
        </w:rPr>
      </w:pPr>
      <w:r w:rsidRPr="00057407">
        <w:rPr>
          <w:b/>
          <w:bCs/>
          <w:i/>
          <w:iCs/>
          <w:u w:val="single"/>
        </w:rPr>
        <w:t xml:space="preserve">Vzor seznamu významných služeb </w:t>
      </w:r>
    </w:p>
    <w:p w14:paraId="7D6EE672" w14:textId="16507B3F" w:rsidR="00FC1237" w:rsidRPr="001C0297" w:rsidRDefault="00FC1237" w:rsidP="001C0297">
      <w:pPr>
        <w:pStyle w:val="Tloslovan"/>
        <w:numPr>
          <w:ilvl w:val="0"/>
          <w:numId w:val="0"/>
        </w:numPr>
        <w:ind w:left="851"/>
        <w:rPr>
          <w:i/>
          <w:iCs/>
        </w:rPr>
      </w:pPr>
      <w:r w:rsidRPr="001C0297">
        <w:rPr>
          <w:i/>
          <w:iCs/>
        </w:rPr>
        <w:t xml:space="preserve">Účastník čestně prohlašuje, že splňuje technickou kvalifikaci požadovanou ZZVZ a zadavatelem pro plnění veřejné zakázky, která je uvedena v zadávací dokumentaci na veřejnou zakázku, </w:t>
      </w:r>
      <w:r w:rsidR="00CC1818" w:rsidRPr="001C0297">
        <w:rPr>
          <w:i/>
          <w:iCs/>
        </w:rPr>
        <w:t xml:space="preserve">tj. </w:t>
      </w:r>
      <w:r w:rsidR="00E307AC" w:rsidRPr="001C0297">
        <w:rPr>
          <w:i/>
          <w:iCs/>
        </w:rPr>
        <w:t xml:space="preserve">že poskytl požadované </w:t>
      </w:r>
      <w:sdt>
        <w:sdtPr>
          <w:rPr>
            <w:bCs/>
            <w:i/>
            <w:iCs/>
          </w:rPr>
          <w:alias w:val="Druh plnění"/>
          <w:tag w:val="Druh plnění"/>
          <w:id w:val="-1114212826"/>
          <w:placeholder>
            <w:docPart w:val="624AE0C396DD4679B437BBF98977B43C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B61AF3" w:rsidRPr="001C0297">
            <w:rPr>
              <w:bCs/>
              <w:i/>
              <w:iCs/>
            </w:rPr>
            <w:t>služby</w:t>
          </w:r>
        </w:sdtContent>
      </w:sdt>
      <w:r w:rsidR="00E307AC" w:rsidRPr="001C0297">
        <w:rPr>
          <w:bCs/>
          <w:i/>
          <w:iCs/>
        </w:rPr>
        <w:t>,</w:t>
      </w:r>
      <w:r w:rsidR="00E307AC" w:rsidRPr="001C0297">
        <w:rPr>
          <w:i/>
          <w:iCs/>
        </w:rPr>
        <w:t xml:space="preserve"> </w:t>
      </w:r>
      <w:r w:rsidRPr="001C0297">
        <w:rPr>
          <w:i/>
          <w:iCs/>
        </w:rPr>
        <w:t>a to v následujícím rozsahu</w:t>
      </w:r>
      <w:r w:rsidRPr="001C0297">
        <w:rPr>
          <w:rFonts w:eastAsia="Calibri"/>
          <w:i/>
          <w:iCs/>
          <w:lang w:eastAsia="cs-CZ"/>
        </w:rPr>
        <w:t>:</w:t>
      </w:r>
    </w:p>
    <w:p w14:paraId="228B989B" w14:textId="7F376C2C" w:rsidR="00FC1237" w:rsidRPr="001C0297" w:rsidRDefault="00130941" w:rsidP="00FC1237">
      <w:pPr>
        <w:pStyle w:val="Tloneslovan"/>
        <w:rPr>
          <w:b/>
          <w:bCs/>
          <w:i/>
          <w:iCs/>
        </w:rPr>
      </w:pPr>
      <w:r w:rsidRPr="001C0297">
        <w:rPr>
          <w:b/>
          <w:bCs/>
          <w:i/>
          <w:iCs/>
          <w:lang w:eastAsia="cs-CZ"/>
        </w:rPr>
        <w:t xml:space="preserve">Významná </w:t>
      </w:r>
      <w:sdt>
        <w:sdtPr>
          <w:rPr>
            <w:b/>
            <w:bCs/>
            <w:i/>
            <w:iCs/>
            <w:lang w:eastAsia="cs-CZ"/>
          </w:rPr>
          <w:alias w:val="Druh plnění"/>
          <w:tag w:val="Druh plnění"/>
          <w:id w:val="-763769815"/>
          <w:placeholder>
            <w:docPart w:val="E95DA572AB1140C2B7900168ED742E68"/>
          </w:placeholder>
          <w:comboBox>
            <w:listItem w:value="Zvolte položku."/>
            <w:listItem w:displayText="dodávka" w:value="dodávka"/>
            <w:listItem w:displayText="služba" w:value="služba"/>
          </w:comboBox>
        </w:sdtPr>
        <w:sdtEndPr/>
        <w:sdtContent>
          <w:r w:rsidR="00B61AF3" w:rsidRPr="001C0297">
            <w:rPr>
              <w:b/>
              <w:bCs/>
              <w:i/>
              <w:iCs/>
              <w:lang w:eastAsia="cs-CZ"/>
            </w:rPr>
            <w:t>služba</w:t>
          </w:r>
        </w:sdtContent>
      </w:sdt>
      <w:r w:rsidR="00FC1237" w:rsidRPr="001C0297">
        <w:rPr>
          <w:b/>
          <w:bCs/>
          <w:i/>
          <w:iCs/>
          <w:lang w:eastAsia="cs-CZ"/>
        </w:rPr>
        <w:t xml:space="preserve">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FC1237" w:rsidRPr="001C0297" w14:paraId="7922CFE0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606A2914" w14:textId="39E853DC" w:rsidR="00FC1237" w:rsidRPr="001C0297" w:rsidRDefault="00FC1237" w:rsidP="002662BB">
            <w:pPr>
              <w:spacing w:before="60" w:after="60"/>
              <w:rPr>
                <w:i/>
                <w:iCs/>
              </w:rPr>
            </w:pPr>
            <w:r w:rsidRPr="001C0297">
              <w:rPr>
                <w:i/>
                <w:iCs/>
              </w:rPr>
              <w:t xml:space="preserve">Název poskytnuté </w:t>
            </w:r>
            <w:sdt>
              <w:sdtPr>
                <w:rPr>
                  <w:bCs/>
                  <w:i/>
                  <w:iCs/>
                </w:rPr>
                <w:alias w:val="Druh plnění"/>
                <w:tag w:val="Druh plnění"/>
                <w:id w:val="17053329"/>
                <w:placeholder>
                  <w:docPart w:val="2F1DE75AEBDD415A821BE42EFD366E16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B61AF3" w:rsidRPr="001C0297">
                  <w:rPr>
                    <w:bCs/>
                    <w:i/>
                    <w:iCs/>
                  </w:rPr>
                  <w:t>služby</w:t>
                </w:r>
              </w:sdtContent>
            </w:sdt>
            <w:r w:rsidRPr="001C0297">
              <w:rPr>
                <w:i/>
                <w:iCs/>
              </w:rPr>
              <w:t>:</w:t>
            </w:r>
          </w:p>
        </w:tc>
        <w:tc>
          <w:tcPr>
            <w:tcW w:w="4647" w:type="dxa"/>
            <w:vAlign w:val="center"/>
          </w:tcPr>
          <w:p w14:paraId="63B6DC00" w14:textId="77777777" w:rsidR="00FC1237" w:rsidRPr="001C0297" w:rsidRDefault="00FC1237" w:rsidP="002662BB">
            <w:pPr>
              <w:spacing w:before="60" w:after="60"/>
              <w:rPr>
                <w:rStyle w:val="Styl1"/>
                <w:b w:val="0"/>
                <w:bCs/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FC1237" w:rsidRPr="001C0297" w14:paraId="3C920BF8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478DC973" w14:textId="2FC7968F" w:rsidR="00FC1237" w:rsidRPr="001C0297" w:rsidRDefault="00FC1237" w:rsidP="002662BB">
            <w:pPr>
              <w:spacing w:before="60" w:after="60"/>
              <w:rPr>
                <w:i/>
                <w:iCs/>
              </w:rPr>
            </w:pPr>
            <w:r w:rsidRPr="001C0297">
              <w:rPr>
                <w:i/>
                <w:iCs/>
              </w:rPr>
              <w:t xml:space="preserve">Objednatel poskytnuté </w:t>
            </w:r>
            <w:sdt>
              <w:sdtPr>
                <w:rPr>
                  <w:bCs/>
                  <w:i/>
                  <w:iCs/>
                </w:rPr>
                <w:alias w:val="Druh plnění"/>
                <w:tag w:val="Druh plnění"/>
                <w:id w:val="884983047"/>
                <w:placeholder>
                  <w:docPart w:val="E11E52A173CA4631A1B1FD0CE0BC5F3F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B61AF3" w:rsidRPr="001C0297">
                  <w:rPr>
                    <w:bCs/>
                    <w:i/>
                    <w:iCs/>
                  </w:rPr>
                  <w:t>služby</w:t>
                </w:r>
              </w:sdtContent>
            </w:sdt>
            <w:r w:rsidRPr="001C0297">
              <w:rPr>
                <w:i/>
                <w:iCs/>
              </w:rPr>
              <w:t>:</w:t>
            </w:r>
          </w:p>
        </w:tc>
        <w:tc>
          <w:tcPr>
            <w:tcW w:w="4647" w:type="dxa"/>
            <w:vAlign w:val="center"/>
          </w:tcPr>
          <w:p w14:paraId="25760B09" w14:textId="77777777" w:rsidR="00FC1237" w:rsidRPr="001C0297" w:rsidRDefault="00FC1237" w:rsidP="002662BB">
            <w:pPr>
              <w:spacing w:before="60" w:after="60"/>
              <w:rPr>
                <w:rStyle w:val="Styl1"/>
                <w:b w:val="0"/>
                <w:bCs/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FC1237" w:rsidRPr="001C0297" w14:paraId="4A869EF0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49E20FAC" w14:textId="5287DFFB" w:rsidR="00FC1237" w:rsidRPr="001C0297" w:rsidRDefault="00FC1237" w:rsidP="002662BB">
            <w:pPr>
              <w:spacing w:before="60" w:after="60"/>
              <w:rPr>
                <w:rStyle w:val="Siln"/>
                <w:b w:val="0"/>
                <w:bCs w:val="0"/>
                <w:i/>
                <w:iCs/>
              </w:rPr>
            </w:pPr>
            <w:r w:rsidRPr="001C0297">
              <w:rPr>
                <w:i/>
                <w:iCs/>
              </w:rPr>
              <w:t xml:space="preserve">Stručný popis poskytnuté </w:t>
            </w:r>
            <w:sdt>
              <w:sdtPr>
                <w:rPr>
                  <w:bCs/>
                  <w:i/>
                  <w:iCs/>
                </w:rPr>
                <w:alias w:val="Druh plnění"/>
                <w:tag w:val="Druh plnění"/>
                <w:id w:val="2070229382"/>
                <w:placeholder>
                  <w:docPart w:val="7F46FDD241A2406AA47D222D2CDBE7D1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B61AF3" w:rsidRPr="001C0297">
                  <w:rPr>
                    <w:bCs/>
                    <w:i/>
                    <w:iCs/>
                  </w:rPr>
                  <w:t>služby</w:t>
                </w:r>
              </w:sdtContent>
            </w:sdt>
            <w:r w:rsidRPr="001C0297">
              <w:rPr>
                <w:i/>
                <w:iCs/>
              </w:rPr>
              <w:t>:</w:t>
            </w:r>
          </w:p>
        </w:tc>
        <w:tc>
          <w:tcPr>
            <w:tcW w:w="4647" w:type="dxa"/>
            <w:vAlign w:val="center"/>
          </w:tcPr>
          <w:p w14:paraId="00800684" w14:textId="77777777" w:rsidR="00FC1237" w:rsidRPr="001C0297" w:rsidRDefault="00FC1237" w:rsidP="002662BB">
            <w:pPr>
              <w:spacing w:before="60" w:after="60"/>
              <w:rPr>
                <w:rStyle w:val="Siln"/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FC1237" w:rsidRPr="001C0297" w14:paraId="00D26A94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298C44BE" w14:textId="7691F308" w:rsidR="00FC1237" w:rsidRPr="001C0297" w:rsidRDefault="00FC1237" w:rsidP="002662BB">
            <w:pPr>
              <w:spacing w:before="60" w:after="60"/>
              <w:rPr>
                <w:i/>
                <w:iCs/>
              </w:rPr>
            </w:pPr>
            <w:r w:rsidRPr="001C0297">
              <w:rPr>
                <w:i/>
                <w:iCs/>
              </w:rPr>
              <w:t xml:space="preserve">Cena poskytnuté </w:t>
            </w:r>
            <w:sdt>
              <w:sdtPr>
                <w:rPr>
                  <w:bCs/>
                  <w:i/>
                  <w:iCs/>
                </w:rPr>
                <w:alias w:val="Druh plnění"/>
                <w:tag w:val="Druh plnění"/>
                <w:id w:val="-1130860108"/>
                <w:placeholder>
                  <w:docPart w:val="97ED81E89ED04E5CBA5A650D8880EC58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B61AF3" w:rsidRPr="001C0297">
                  <w:rPr>
                    <w:bCs/>
                    <w:i/>
                    <w:iCs/>
                  </w:rPr>
                  <w:t>služby</w:t>
                </w:r>
              </w:sdtContent>
            </w:sdt>
            <w:r w:rsidRPr="001C0297">
              <w:rPr>
                <w:i/>
                <w:iCs/>
              </w:rPr>
              <w:t>:</w:t>
            </w:r>
          </w:p>
        </w:tc>
        <w:tc>
          <w:tcPr>
            <w:tcW w:w="4647" w:type="dxa"/>
            <w:vAlign w:val="center"/>
          </w:tcPr>
          <w:p w14:paraId="0535ED04" w14:textId="77777777" w:rsidR="00FC1237" w:rsidRPr="001C0297" w:rsidRDefault="00FC1237" w:rsidP="002662BB">
            <w:pPr>
              <w:spacing w:before="60" w:after="60"/>
              <w:rPr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FC1237" w:rsidRPr="001C0297" w14:paraId="3190A153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234F651E" w14:textId="2E940F79" w:rsidR="00FC1237" w:rsidRPr="001C0297" w:rsidRDefault="00FC1237" w:rsidP="002662BB">
            <w:pPr>
              <w:spacing w:before="60" w:after="60"/>
              <w:rPr>
                <w:i/>
                <w:iCs/>
              </w:rPr>
            </w:pPr>
            <w:r w:rsidRPr="001C0297">
              <w:rPr>
                <w:i/>
                <w:iCs/>
              </w:rPr>
              <w:t xml:space="preserve">Doba realizace poskytnuté </w:t>
            </w:r>
            <w:sdt>
              <w:sdtPr>
                <w:rPr>
                  <w:bCs/>
                  <w:i/>
                  <w:iCs/>
                </w:rPr>
                <w:alias w:val="Druh plnění"/>
                <w:tag w:val="Druh plnění"/>
                <w:id w:val="-319736888"/>
                <w:placeholder>
                  <w:docPart w:val="BB15CBAFE3C043DFA45DE0F50918C140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B61AF3" w:rsidRPr="001C0297">
                  <w:rPr>
                    <w:bCs/>
                    <w:i/>
                    <w:iCs/>
                  </w:rPr>
                  <w:t>služby</w:t>
                </w:r>
              </w:sdtContent>
            </w:sdt>
            <w:r w:rsidRPr="001C0297">
              <w:rPr>
                <w:i/>
                <w:iCs/>
              </w:rPr>
              <w:t>:</w:t>
            </w:r>
          </w:p>
        </w:tc>
        <w:tc>
          <w:tcPr>
            <w:tcW w:w="4647" w:type="dxa"/>
            <w:vAlign w:val="center"/>
          </w:tcPr>
          <w:p w14:paraId="37E6EFF7" w14:textId="77777777" w:rsidR="00FC1237" w:rsidRPr="001C0297" w:rsidRDefault="00FC1237" w:rsidP="002662BB">
            <w:pPr>
              <w:spacing w:before="60" w:after="60"/>
              <w:rPr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FC1237" w:rsidRPr="001C0297" w14:paraId="21FBC83F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1489ACFF" w14:textId="1E3599FC" w:rsidR="00FC1237" w:rsidRPr="001C0297" w:rsidRDefault="00FC1237" w:rsidP="002662BB">
            <w:pPr>
              <w:spacing w:before="60" w:after="60"/>
              <w:rPr>
                <w:i/>
                <w:iCs/>
              </w:rPr>
            </w:pPr>
            <w:r w:rsidRPr="001C0297">
              <w:rPr>
                <w:i/>
                <w:iCs/>
              </w:rPr>
              <w:t xml:space="preserve">Místo realizace poskytnuté </w:t>
            </w:r>
            <w:sdt>
              <w:sdtPr>
                <w:rPr>
                  <w:bCs/>
                  <w:i/>
                  <w:iCs/>
                </w:rPr>
                <w:alias w:val="Druh plnění"/>
                <w:tag w:val="Druh plnění"/>
                <w:id w:val="853994523"/>
                <w:placeholder>
                  <w:docPart w:val="7FE7FD7FB7FA472AACCD5236D919CF61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B61AF3" w:rsidRPr="001C0297">
                  <w:rPr>
                    <w:bCs/>
                    <w:i/>
                    <w:iCs/>
                  </w:rPr>
                  <w:t>služby</w:t>
                </w:r>
              </w:sdtContent>
            </w:sdt>
            <w:r w:rsidRPr="001C0297">
              <w:rPr>
                <w:i/>
                <w:iCs/>
              </w:rPr>
              <w:t>:</w:t>
            </w:r>
          </w:p>
        </w:tc>
        <w:tc>
          <w:tcPr>
            <w:tcW w:w="4647" w:type="dxa"/>
            <w:vAlign w:val="center"/>
          </w:tcPr>
          <w:p w14:paraId="00BE5CD3" w14:textId="77777777" w:rsidR="00FC1237" w:rsidRPr="001C0297" w:rsidRDefault="00FC1237" w:rsidP="002662BB">
            <w:pPr>
              <w:spacing w:before="60" w:after="60"/>
              <w:rPr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FC1237" w:rsidRPr="001C0297" w14:paraId="2CCC41BB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533DD834" w14:textId="6F52CE98" w:rsidR="00FC1237" w:rsidRPr="001C0297" w:rsidRDefault="00FC1237" w:rsidP="002662BB">
            <w:pPr>
              <w:spacing w:before="60" w:after="60"/>
              <w:rPr>
                <w:i/>
                <w:iCs/>
              </w:rPr>
            </w:pPr>
            <w:r w:rsidRPr="001C0297">
              <w:rPr>
                <w:i/>
                <w:iCs/>
              </w:rPr>
              <w:t xml:space="preserve">Kontaktní osoba objednatele poskytnuté </w:t>
            </w:r>
            <w:sdt>
              <w:sdtPr>
                <w:rPr>
                  <w:bCs/>
                  <w:i/>
                  <w:iCs/>
                </w:rPr>
                <w:alias w:val="Druh plnění"/>
                <w:tag w:val="Druh plnění"/>
                <w:id w:val="-135268015"/>
                <w:placeholder>
                  <w:docPart w:val="3F515ACE9B634358930F19D259F9C812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B61AF3" w:rsidRPr="001C0297">
                  <w:rPr>
                    <w:bCs/>
                    <w:i/>
                    <w:iCs/>
                  </w:rPr>
                  <w:t>služby</w:t>
                </w:r>
              </w:sdtContent>
            </w:sdt>
            <w:r w:rsidR="00811A7C" w:rsidRPr="001C0297">
              <w:rPr>
                <w:i/>
                <w:iCs/>
              </w:rPr>
              <w:t xml:space="preserve"> </w:t>
            </w:r>
            <w:r w:rsidRPr="001C0297">
              <w:rPr>
                <w:i/>
                <w:iCs/>
              </w:rPr>
              <w:t>(jméno, tel., e-mail):</w:t>
            </w:r>
          </w:p>
        </w:tc>
        <w:tc>
          <w:tcPr>
            <w:tcW w:w="4647" w:type="dxa"/>
            <w:vAlign w:val="center"/>
          </w:tcPr>
          <w:p w14:paraId="069C1487" w14:textId="77777777" w:rsidR="00FC1237" w:rsidRPr="001C0297" w:rsidRDefault="00FC1237" w:rsidP="002662BB">
            <w:pPr>
              <w:spacing w:before="60" w:after="60"/>
              <w:rPr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</w:tbl>
    <w:p w14:paraId="33026FBC" w14:textId="77777777" w:rsidR="00FC1237" w:rsidRPr="001C0297" w:rsidRDefault="00FC1237" w:rsidP="00FC1237">
      <w:pPr>
        <w:pStyle w:val="Tloslovan"/>
        <w:numPr>
          <w:ilvl w:val="0"/>
          <w:numId w:val="0"/>
        </w:numPr>
        <w:ind w:left="851"/>
        <w:rPr>
          <w:rFonts w:eastAsia="Calibri"/>
          <w:i/>
          <w:iCs/>
          <w:lang w:eastAsia="cs-CZ"/>
        </w:rPr>
      </w:pPr>
      <w:r w:rsidRPr="001C0297">
        <w:rPr>
          <w:rFonts w:eastAsia="Calibri"/>
          <w:i/>
          <w:iCs/>
          <w:lang w:eastAsia="cs-CZ"/>
        </w:rPr>
        <w:t xml:space="preserve">* v případě více </w:t>
      </w:r>
      <w:bookmarkStart w:id="13" w:name="_Hlk61833739"/>
      <w:sdt>
        <w:sdtPr>
          <w:rPr>
            <w:rFonts w:eastAsia="Calibri"/>
            <w:bCs/>
            <w:i/>
            <w:iCs/>
            <w:lang w:eastAsia="cs-CZ"/>
          </w:rPr>
          <w:alias w:val="Druh plnění"/>
          <w:tag w:val="Druh plnění"/>
          <w:id w:val="96536342"/>
          <w:placeholder>
            <w:docPart w:val="217309A24F994FB5BD2FC4259B93EA2B"/>
          </w:placeholder>
          <w:showingPlcHdr/>
          <w:comboBox>
            <w:listItem w:value="Zvolte položku."/>
            <w:listItem w:displayText="dodávek" w:value="dodávek"/>
            <w:listItem w:displayText="služeb" w:value="služeb"/>
          </w:comboBox>
        </w:sdtPr>
        <w:sdtEndPr/>
        <w:sdtContent>
          <w:r w:rsidR="00811A7C" w:rsidRPr="001C0297">
            <w:rPr>
              <w:rFonts w:eastAsia="Calibri"/>
              <w:bCs/>
              <w:i/>
              <w:iCs/>
              <w:lang w:eastAsia="cs-CZ"/>
            </w:rPr>
            <w:t>Zvolte položku.</w:t>
          </w:r>
        </w:sdtContent>
      </w:sdt>
      <w:bookmarkEnd w:id="13"/>
      <w:r w:rsidR="00811A7C" w:rsidRPr="001C0297">
        <w:rPr>
          <w:rFonts w:eastAsia="Calibri"/>
          <w:i/>
          <w:iCs/>
          <w:lang w:eastAsia="cs-CZ"/>
        </w:rPr>
        <w:t xml:space="preserve"> </w:t>
      </w:r>
      <w:r w:rsidRPr="001C0297">
        <w:rPr>
          <w:rFonts w:eastAsia="Calibri"/>
          <w:i/>
          <w:iCs/>
          <w:lang w:eastAsia="cs-CZ"/>
        </w:rPr>
        <w:t>účastník tabulku zkopíruje podle potřeby.</w:t>
      </w:r>
    </w:p>
    <w:p w14:paraId="7F85601A" w14:textId="6A0CC760" w:rsidR="00A531DE" w:rsidRPr="001C0297" w:rsidRDefault="00A531DE" w:rsidP="00A531DE">
      <w:pPr>
        <w:pStyle w:val="Tloslovan"/>
        <w:numPr>
          <w:ilvl w:val="0"/>
          <w:numId w:val="0"/>
        </w:numPr>
        <w:ind w:left="851"/>
        <w:rPr>
          <w:i/>
          <w:iCs/>
        </w:rPr>
      </w:pPr>
      <w:r w:rsidRPr="001C0297">
        <w:rPr>
          <w:i/>
          <w:iCs/>
        </w:rPr>
        <w:t xml:space="preserve">Účastník čestně prohlašuje, že </w:t>
      </w:r>
      <w:r w:rsidRPr="001C0297">
        <w:rPr>
          <w:rFonts w:eastAsia="Calibri"/>
          <w:i/>
          <w:iCs/>
        </w:rPr>
        <w:t xml:space="preserve">výše </w:t>
      </w:r>
      <w:bookmarkStart w:id="14" w:name="_Hlk39183420"/>
      <w:r w:rsidRPr="001C0297">
        <w:rPr>
          <w:rFonts w:eastAsia="Calibri"/>
          <w:i/>
          <w:iCs/>
        </w:rPr>
        <w:t xml:space="preserve">uvedené </w:t>
      </w:r>
      <w:bookmarkEnd w:id="14"/>
      <w:sdt>
        <w:sdtPr>
          <w:rPr>
            <w:bCs/>
            <w:i/>
            <w:iCs/>
          </w:rPr>
          <w:alias w:val="Druh plnění"/>
          <w:tag w:val="Druh plnění"/>
          <w:id w:val="1857462655"/>
          <w:placeholder>
            <w:docPart w:val="D67B05A367A44EBAA1465BCFF569F70E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B471E4" w:rsidRPr="001C0297">
            <w:rPr>
              <w:bCs/>
              <w:i/>
              <w:iCs/>
            </w:rPr>
            <w:t>služby</w:t>
          </w:r>
        </w:sdtContent>
      </w:sdt>
      <w:r w:rsidRPr="001C0297">
        <w:rPr>
          <w:rFonts w:eastAsia="Calibri"/>
          <w:i/>
          <w:iCs/>
        </w:rPr>
        <w:t xml:space="preserve"> </w:t>
      </w:r>
      <w:bookmarkStart w:id="15" w:name="_Hlk39183444"/>
      <w:r w:rsidRPr="001C0297">
        <w:rPr>
          <w:rFonts w:eastAsia="Calibri"/>
          <w:i/>
          <w:iCs/>
        </w:rPr>
        <w:t>poskytl řádně, odborně a vča</w:t>
      </w:r>
      <w:bookmarkEnd w:id="15"/>
      <w:r w:rsidRPr="001C0297">
        <w:rPr>
          <w:rFonts w:eastAsia="Calibri"/>
          <w:i/>
          <w:iCs/>
        </w:rPr>
        <w:t>s.</w:t>
      </w:r>
    </w:p>
    <w:p w14:paraId="0EA3EF2C" w14:textId="1A3D18A3" w:rsidR="001C0297" w:rsidRPr="00057407" w:rsidRDefault="001C0297" w:rsidP="0049079D">
      <w:pPr>
        <w:pStyle w:val="Tloslovan"/>
        <w:keepNext/>
        <w:rPr>
          <w:b/>
          <w:bCs/>
          <w:i/>
          <w:iCs/>
          <w:u w:val="single"/>
        </w:rPr>
      </w:pPr>
      <w:bookmarkStart w:id="16" w:name="_Hlk61846023"/>
      <w:r w:rsidRPr="00057407">
        <w:rPr>
          <w:b/>
          <w:bCs/>
          <w:i/>
          <w:iCs/>
          <w:u w:val="single"/>
        </w:rPr>
        <w:t>Vzor seznamu techniků</w:t>
      </w:r>
    </w:p>
    <w:p w14:paraId="3AC4B95C" w14:textId="0679EDC9" w:rsidR="00D81F98" w:rsidRPr="001C0297" w:rsidRDefault="00A531DE" w:rsidP="001C0297">
      <w:pPr>
        <w:pStyle w:val="Tloslovan"/>
        <w:numPr>
          <w:ilvl w:val="0"/>
          <w:numId w:val="0"/>
        </w:numPr>
        <w:ind w:left="851"/>
        <w:rPr>
          <w:i/>
          <w:iCs/>
        </w:rPr>
      </w:pPr>
      <w:r w:rsidRPr="001C0297">
        <w:rPr>
          <w:i/>
          <w:iCs/>
        </w:rPr>
        <w:t xml:space="preserve">Účastník čestně prohlašuje, že splňuje technickou kvalifikaci požadovanou ZZVZ a zadavatelem pro plnění veřejné zakázky, která je uvedena v zadávací dokumentaci </w:t>
      </w:r>
      <w:r w:rsidRPr="001C0297">
        <w:rPr>
          <w:i/>
          <w:iCs/>
        </w:rPr>
        <w:lastRenderedPageBreak/>
        <w:t>na veřejnou zakázku, tj. že má pro plnění veřejné zakázky k dispozici požadovaný realizační tým, a to v následujícím rozsahu</w:t>
      </w:r>
      <w:bookmarkEnd w:id="16"/>
      <w:r w:rsidR="00D81F98" w:rsidRPr="001C0297">
        <w:rPr>
          <w:rFonts w:eastAsia="Calibri"/>
          <w:i/>
          <w:iCs/>
          <w:lang w:eastAsia="cs-CZ"/>
        </w:rPr>
        <w:t>:</w:t>
      </w:r>
    </w:p>
    <w:p w14:paraId="2807D843" w14:textId="00A08F40" w:rsidR="00D81F98" w:rsidRPr="00315798" w:rsidRDefault="00B471E4" w:rsidP="0049079D">
      <w:pPr>
        <w:pStyle w:val="Tloneslovan"/>
        <w:keepNext/>
        <w:rPr>
          <w:b/>
          <w:bCs/>
          <w:i/>
          <w:iCs/>
        </w:rPr>
      </w:pPr>
      <w:r w:rsidRPr="00315798">
        <w:rPr>
          <w:b/>
          <w:i/>
          <w:iCs/>
        </w:rPr>
        <w:t>Vedoucí restaurátor</w:t>
      </w:r>
      <w:r w:rsidR="00512F86" w:rsidRPr="00315798">
        <w:rPr>
          <w:b/>
          <w:i/>
          <w:iCs/>
        </w:rPr>
        <w:t xml:space="preserve"> - polychromie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D81F98" w:rsidRPr="001C0297" w14:paraId="2281CCE9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50005403" w14:textId="77777777" w:rsidR="00D81F98" w:rsidRPr="001C0297" w:rsidRDefault="00D81F98" w:rsidP="002662BB">
            <w:pPr>
              <w:spacing w:before="60" w:after="60"/>
              <w:rPr>
                <w:i/>
                <w:iCs/>
              </w:rPr>
            </w:pPr>
            <w:r w:rsidRPr="001C0297">
              <w:rPr>
                <w:i/>
                <w:iCs/>
              </w:rPr>
              <w:t>Jméno a příjmení:</w:t>
            </w:r>
          </w:p>
        </w:tc>
        <w:tc>
          <w:tcPr>
            <w:tcW w:w="4647" w:type="dxa"/>
            <w:vAlign w:val="center"/>
          </w:tcPr>
          <w:p w14:paraId="37A3D07B" w14:textId="77777777" w:rsidR="00D81F98" w:rsidRPr="001C0297" w:rsidRDefault="00D81F98" w:rsidP="002662BB">
            <w:pPr>
              <w:spacing w:before="60" w:after="60"/>
              <w:rPr>
                <w:rStyle w:val="Styl1"/>
                <w:b w:val="0"/>
                <w:bCs/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AC6684" w:rsidRPr="001C0297" w14:paraId="7B58DBCC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7507D502" w14:textId="60DF8BA8" w:rsidR="00AC6684" w:rsidRPr="00315798" w:rsidRDefault="00AC6684" w:rsidP="002662BB">
            <w:pPr>
              <w:spacing w:before="60" w:after="60"/>
              <w:rPr>
                <w:i/>
                <w:iCs/>
              </w:rPr>
            </w:pPr>
            <w:r w:rsidRPr="00315798">
              <w:rPr>
                <w:i/>
                <w:iCs/>
              </w:rPr>
              <w:t>P</w:t>
            </w:r>
            <w:r w:rsidRPr="00315798">
              <w:rPr>
                <w:rStyle w:val="TloneslovanChar"/>
                <w:i/>
                <w:iCs/>
              </w:rPr>
              <w:t>ovolení (licence) Ministerstva kultury podle zákona č. 20/1987 Sb., o státní památkové péči, ve znění pozdějších předpisů</w:t>
            </w:r>
          </w:p>
        </w:tc>
        <w:tc>
          <w:tcPr>
            <w:tcW w:w="4647" w:type="dxa"/>
            <w:vAlign w:val="center"/>
          </w:tcPr>
          <w:p w14:paraId="48839786" w14:textId="2A12F387" w:rsidR="00AC6684" w:rsidRPr="001C0297" w:rsidRDefault="004F262C" w:rsidP="002662BB">
            <w:pPr>
              <w:spacing w:before="60" w:after="60"/>
              <w:rPr>
                <w:bCs/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D81F98" w:rsidRPr="001C0297" w14:paraId="331C96CA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689ED265" w14:textId="77777777" w:rsidR="00D81F98" w:rsidRPr="00315798" w:rsidRDefault="00D81F98" w:rsidP="002662BB">
            <w:pPr>
              <w:spacing w:before="60" w:after="60"/>
              <w:rPr>
                <w:rStyle w:val="Siln"/>
                <w:b w:val="0"/>
                <w:bCs w:val="0"/>
                <w:i/>
                <w:iCs/>
              </w:rPr>
            </w:pPr>
            <w:r w:rsidRPr="00315798">
              <w:rPr>
                <w:i/>
                <w:iCs/>
              </w:rPr>
              <w:t>Praxe:</w:t>
            </w:r>
          </w:p>
        </w:tc>
        <w:tc>
          <w:tcPr>
            <w:tcW w:w="4647" w:type="dxa"/>
            <w:vAlign w:val="center"/>
          </w:tcPr>
          <w:p w14:paraId="2FFA5F09" w14:textId="77777777" w:rsidR="00D81F98" w:rsidRPr="001C0297" w:rsidRDefault="00D81F98" w:rsidP="002662BB">
            <w:pPr>
              <w:spacing w:before="60" w:after="60"/>
              <w:rPr>
                <w:rStyle w:val="Siln"/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D81F98" w:rsidRPr="001C0297" w14:paraId="4A7BB577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6AD197E6" w14:textId="77777777" w:rsidR="00D81F98" w:rsidRPr="00315798" w:rsidRDefault="00D81F98" w:rsidP="002662BB">
            <w:pPr>
              <w:spacing w:before="60" w:after="60"/>
              <w:rPr>
                <w:i/>
                <w:iCs/>
              </w:rPr>
            </w:pPr>
            <w:r w:rsidRPr="00315798">
              <w:rPr>
                <w:i/>
                <w:iCs/>
              </w:rPr>
              <w:t xml:space="preserve">Zkušenosti s obdobnými zakázkami pro účely kvalifikace (vč. </w:t>
            </w:r>
            <w:proofErr w:type="spellStart"/>
            <w:r w:rsidRPr="00315798">
              <w:rPr>
                <w:i/>
                <w:iCs/>
              </w:rPr>
              <w:t>poř</w:t>
            </w:r>
            <w:proofErr w:type="spellEnd"/>
            <w:r w:rsidRPr="00315798">
              <w:rPr>
                <w:i/>
                <w:iCs/>
              </w:rPr>
              <w:t>. č., názvu, objednatele, popisu, ceny, doby realizace, místa realizace a kontaktní osoby):</w:t>
            </w:r>
          </w:p>
        </w:tc>
        <w:tc>
          <w:tcPr>
            <w:tcW w:w="4647" w:type="dxa"/>
            <w:vAlign w:val="center"/>
          </w:tcPr>
          <w:p w14:paraId="05BD4E91" w14:textId="77777777" w:rsidR="00D81F98" w:rsidRPr="001C0297" w:rsidRDefault="00D81F98" w:rsidP="002662BB">
            <w:pPr>
              <w:spacing w:before="60" w:after="60"/>
              <w:rPr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D81F98" w:rsidRPr="001C0297" w14:paraId="758E209E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06ED7731" w14:textId="77777777" w:rsidR="00D81F98" w:rsidRPr="001C0297" w:rsidRDefault="00D81F98" w:rsidP="002662BB">
            <w:pPr>
              <w:spacing w:before="60" w:after="60"/>
              <w:rPr>
                <w:i/>
                <w:iCs/>
              </w:rPr>
            </w:pPr>
            <w:r w:rsidRPr="001C0297">
              <w:rPr>
                <w:bCs/>
                <w:i/>
                <w:i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5F0247EC" w14:textId="77777777" w:rsidR="00D81F98" w:rsidRPr="001C0297" w:rsidRDefault="00D81F98" w:rsidP="002662BB">
            <w:pPr>
              <w:spacing w:before="60" w:after="60"/>
              <w:rPr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D81F98" w:rsidRPr="001C0297" w14:paraId="41ABA1A7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68863F36" w14:textId="77777777" w:rsidR="00D81F98" w:rsidRPr="001C0297" w:rsidRDefault="00D81F98" w:rsidP="002662BB">
            <w:pPr>
              <w:spacing w:before="60" w:after="60"/>
              <w:rPr>
                <w:i/>
                <w:iCs/>
              </w:rPr>
            </w:pPr>
            <w:r w:rsidRPr="001C0297">
              <w:rPr>
                <w:i/>
                <w:iCs/>
              </w:rPr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0133F787" w14:textId="77777777" w:rsidR="00D81F98" w:rsidRPr="001C0297" w:rsidRDefault="00D81F98" w:rsidP="002662BB">
            <w:pPr>
              <w:spacing w:before="60" w:after="60"/>
              <w:rPr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</w:tbl>
    <w:p w14:paraId="09B11081" w14:textId="3E6F9DDC" w:rsidR="00512F86" w:rsidRPr="00315798" w:rsidRDefault="00512F86" w:rsidP="0049079D">
      <w:pPr>
        <w:pStyle w:val="Tloneslovan"/>
        <w:keepNext/>
        <w:rPr>
          <w:b/>
          <w:bCs/>
          <w:i/>
          <w:iCs/>
        </w:rPr>
      </w:pPr>
      <w:bookmarkStart w:id="17" w:name="_Hlk61845577"/>
      <w:r w:rsidRPr="00315798">
        <w:rPr>
          <w:b/>
          <w:i/>
          <w:iCs/>
        </w:rPr>
        <w:t>Vedoucí restaurátor - zlacení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512F86" w:rsidRPr="001C0297" w14:paraId="25C9F6C5" w14:textId="77777777" w:rsidTr="00877FFD">
        <w:trPr>
          <w:trHeight w:val="454"/>
        </w:trPr>
        <w:tc>
          <w:tcPr>
            <w:tcW w:w="3544" w:type="dxa"/>
            <w:vAlign w:val="center"/>
          </w:tcPr>
          <w:p w14:paraId="68D2E2E7" w14:textId="77777777" w:rsidR="00512F86" w:rsidRPr="001C0297" w:rsidRDefault="00512F86" w:rsidP="00877FFD">
            <w:pPr>
              <w:spacing w:before="60" w:after="60"/>
              <w:rPr>
                <w:i/>
                <w:iCs/>
              </w:rPr>
            </w:pPr>
            <w:r w:rsidRPr="001C0297">
              <w:rPr>
                <w:i/>
                <w:iCs/>
              </w:rPr>
              <w:t>Jméno a příjmení:</w:t>
            </w:r>
          </w:p>
        </w:tc>
        <w:tc>
          <w:tcPr>
            <w:tcW w:w="4647" w:type="dxa"/>
            <w:vAlign w:val="center"/>
          </w:tcPr>
          <w:p w14:paraId="7D57A10A" w14:textId="77777777" w:rsidR="00512F86" w:rsidRPr="001C0297" w:rsidRDefault="00512F86" w:rsidP="00877FFD">
            <w:pPr>
              <w:spacing w:before="60" w:after="60"/>
              <w:rPr>
                <w:rStyle w:val="Styl1"/>
                <w:b w:val="0"/>
                <w:bCs/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512F86" w:rsidRPr="001C0297" w14:paraId="1E6FCF24" w14:textId="77777777" w:rsidTr="00877FFD">
        <w:trPr>
          <w:trHeight w:val="454"/>
        </w:trPr>
        <w:tc>
          <w:tcPr>
            <w:tcW w:w="3544" w:type="dxa"/>
            <w:vAlign w:val="center"/>
          </w:tcPr>
          <w:p w14:paraId="500C9A0A" w14:textId="77777777" w:rsidR="00512F86" w:rsidRPr="00315798" w:rsidRDefault="00512F86" w:rsidP="00877FFD">
            <w:pPr>
              <w:spacing w:before="60" w:after="60"/>
              <w:rPr>
                <w:i/>
                <w:iCs/>
              </w:rPr>
            </w:pPr>
            <w:r w:rsidRPr="00315798">
              <w:rPr>
                <w:i/>
                <w:iCs/>
              </w:rPr>
              <w:t>P</w:t>
            </w:r>
            <w:r w:rsidRPr="00315798">
              <w:rPr>
                <w:rStyle w:val="TloneslovanChar"/>
                <w:i/>
                <w:iCs/>
              </w:rPr>
              <w:t>ovolení (licence) Ministerstva kultury podle zákona č. 20/1987 Sb., o státní památkové péči, ve znění pozdějších předpisů</w:t>
            </w:r>
          </w:p>
        </w:tc>
        <w:tc>
          <w:tcPr>
            <w:tcW w:w="4647" w:type="dxa"/>
            <w:vAlign w:val="center"/>
          </w:tcPr>
          <w:p w14:paraId="0E7E4D80" w14:textId="77777777" w:rsidR="00512F86" w:rsidRPr="001C0297" w:rsidRDefault="00512F86" w:rsidP="00877FFD">
            <w:pPr>
              <w:spacing w:before="60" w:after="60"/>
              <w:rPr>
                <w:bCs/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512F86" w:rsidRPr="001C0297" w14:paraId="7C645271" w14:textId="77777777" w:rsidTr="00877FFD">
        <w:trPr>
          <w:trHeight w:val="454"/>
        </w:trPr>
        <w:tc>
          <w:tcPr>
            <w:tcW w:w="3544" w:type="dxa"/>
            <w:vAlign w:val="center"/>
          </w:tcPr>
          <w:p w14:paraId="426A4EED" w14:textId="77777777" w:rsidR="00512F86" w:rsidRPr="00315798" w:rsidRDefault="00512F86" w:rsidP="00877FFD">
            <w:pPr>
              <w:spacing w:before="60" w:after="60"/>
              <w:rPr>
                <w:rStyle w:val="Siln"/>
                <w:b w:val="0"/>
                <w:bCs w:val="0"/>
                <w:i/>
                <w:iCs/>
              </w:rPr>
            </w:pPr>
            <w:r w:rsidRPr="00315798">
              <w:rPr>
                <w:i/>
                <w:iCs/>
              </w:rPr>
              <w:t>Praxe:</w:t>
            </w:r>
          </w:p>
        </w:tc>
        <w:tc>
          <w:tcPr>
            <w:tcW w:w="4647" w:type="dxa"/>
            <w:vAlign w:val="center"/>
          </w:tcPr>
          <w:p w14:paraId="0362B271" w14:textId="77777777" w:rsidR="00512F86" w:rsidRPr="001C0297" w:rsidRDefault="00512F86" w:rsidP="00877FFD">
            <w:pPr>
              <w:spacing w:before="60" w:after="60"/>
              <w:rPr>
                <w:rStyle w:val="Siln"/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512F86" w:rsidRPr="001C0297" w14:paraId="0BC0D221" w14:textId="77777777" w:rsidTr="00877FFD">
        <w:trPr>
          <w:trHeight w:val="454"/>
        </w:trPr>
        <w:tc>
          <w:tcPr>
            <w:tcW w:w="3544" w:type="dxa"/>
            <w:vAlign w:val="center"/>
          </w:tcPr>
          <w:p w14:paraId="2FBBBE80" w14:textId="77777777" w:rsidR="00512F86" w:rsidRPr="00315798" w:rsidRDefault="00512F86" w:rsidP="00877FFD">
            <w:pPr>
              <w:spacing w:before="60" w:after="60"/>
              <w:rPr>
                <w:i/>
                <w:iCs/>
              </w:rPr>
            </w:pPr>
            <w:r w:rsidRPr="00315798">
              <w:rPr>
                <w:i/>
                <w:iCs/>
              </w:rPr>
              <w:t xml:space="preserve">Zkušenosti s obdobnými zakázkami pro účely kvalifikace (vč. </w:t>
            </w:r>
            <w:proofErr w:type="spellStart"/>
            <w:r w:rsidRPr="00315798">
              <w:rPr>
                <w:i/>
                <w:iCs/>
              </w:rPr>
              <w:t>poř</w:t>
            </w:r>
            <w:proofErr w:type="spellEnd"/>
            <w:r w:rsidRPr="00315798">
              <w:rPr>
                <w:i/>
                <w:iCs/>
              </w:rPr>
              <w:t>. č., názvu, objednatele, popisu, ceny, doby realizace, místa realizace a kontaktní osoby):</w:t>
            </w:r>
          </w:p>
        </w:tc>
        <w:tc>
          <w:tcPr>
            <w:tcW w:w="4647" w:type="dxa"/>
            <w:vAlign w:val="center"/>
          </w:tcPr>
          <w:p w14:paraId="5087FB4E" w14:textId="77777777" w:rsidR="00512F86" w:rsidRPr="001C0297" w:rsidRDefault="00512F86" w:rsidP="00877FFD">
            <w:pPr>
              <w:spacing w:before="60" w:after="60"/>
              <w:rPr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512F86" w:rsidRPr="001C0297" w14:paraId="27F75527" w14:textId="77777777" w:rsidTr="00877FFD">
        <w:trPr>
          <w:trHeight w:val="454"/>
        </w:trPr>
        <w:tc>
          <w:tcPr>
            <w:tcW w:w="3544" w:type="dxa"/>
            <w:vAlign w:val="center"/>
          </w:tcPr>
          <w:p w14:paraId="7F49F9F3" w14:textId="77777777" w:rsidR="00512F86" w:rsidRPr="001C0297" w:rsidRDefault="00512F86" w:rsidP="00877FFD">
            <w:pPr>
              <w:spacing w:before="60" w:after="60"/>
              <w:rPr>
                <w:i/>
                <w:iCs/>
              </w:rPr>
            </w:pPr>
            <w:r w:rsidRPr="001C0297">
              <w:rPr>
                <w:bCs/>
                <w:i/>
                <w:i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5406E7CC" w14:textId="77777777" w:rsidR="00512F86" w:rsidRPr="001C0297" w:rsidRDefault="00512F86" w:rsidP="00877FFD">
            <w:pPr>
              <w:spacing w:before="60" w:after="60"/>
              <w:rPr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  <w:tr w:rsidR="00512F86" w:rsidRPr="001C0297" w14:paraId="1911417C" w14:textId="77777777" w:rsidTr="00877FFD">
        <w:trPr>
          <w:trHeight w:val="454"/>
        </w:trPr>
        <w:tc>
          <w:tcPr>
            <w:tcW w:w="3544" w:type="dxa"/>
            <w:vAlign w:val="center"/>
          </w:tcPr>
          <w:p w14:paraId="568A7D0D" w14:textId="77777777" w:rsidR="00512F86" w:rsidRPr="001C0297" w:rsidRDefault="00512F86" w:rsidP="00877FFD">
            <w:pPr>
              <w:spacing w:before="60" w:after="60"/>
              <w:rPr>
                <w:i/>
                <w:iCs/>
              </w:rPr>
            </w:pPr>
            <w:r w:rsidRPr="001C0297">
              <w:rPr>
                <w:i/>
                <w:iCs/>
              </w:rPr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19EC4B4B" w14:textId="77777777" w:rsidR="00512F86" w:rsidRPr="001C0297" w:rsidRDefault="00512F86" w:rsidP="00877FFD">
            <w:pPr>
              <w:spacing w:before="60" w:after="60"/>
              <w:rPr>
                <w:i/>
                <w:iCs/>
                <w:highlight w:val="yellow"/>
              </w:rPr>
            </w:pPr>
            <w:r w:rsidRPr="001C0297">
              <w:rPr>
                <w:bCs/>
                <w:i/>
                <w:iCs/>
                <w:highlight w:val="yellow"/>
              </w:rPr>
              <w:fldChar w:fldCharType="begin"/>
            </w:r>
            <w:r w:rsidRPr="001C0297">
              <w:rPr>
                <w:bCs/>
                <w:i/>
                <w:iCs/>
                <w:highlight w:val="yellow"/>
              </w:rPr>
              <w:instrText xml:space="preserve"> MACROBUTTON  AcceptConflict "[Doplní účastník]" </w:instrText>
            </w:r>
            <w:r w:rsidRPr="001C0297">
              <w:rPr>
                <w:bCs/>
                <w:i/>
                <w:iCs/>
                <w:highlight w:val="yellow"/>
              </w:rPr>
              <w:fldChar w:fldCharType="end"/>
            </w:r>
          </w:p>
        </w:tc>
      </w:tr>
    </w:tbl>
    <w:p w14:paraId="70655291" w14:textId="3DED4756" w:rsidR="00A531DE" w:rsidRPr="001C0297" w:rsidRDefault="00A531DE" w:rsidP="00A531DE">
      <w:pPr>
        <w:pStyle w:val="Tloslovan"/>
        <w:numPr>
          <w:ilvl w:val="0"/>
          <w:numId w:val="0"/>
        </w:numPr>
        <w:ind w:left="851"/>
        <w:rPr>
          <w:rFonts w:eastAsia="Calibri"/>
          <w:i/>
          <w:iCs/>
          <w:lang w:eastAsia="cs-CZ"/>
        </w:rPr>
      </w:pPr>
      <w:r w:rsidRPr="001C0297">
        <w:rPr>
          <w:i/>
          <w:iCs/>
        </w:rPr>
        <w:t xml:space="preserve">Účastník čestně prohlašuje, že </w:t>
      </w:r>
      <w:r w:rsidRPr="001C0297">
        <w:rPr>
          <w:rFonts w:eastAsia="Calibri"/>
          <w:i/>
          <w:iCs/>
        </w:rPr>
        <w:t>výše uvedené osoby se budou podílet na plnění veřejné zakázky.</w:t>
      </w:r>
    </w:p>
    <w:p w14:paraId="1E4DC6F6" w14:textId="77777777" w:rsidR="00E12D7E" w:rsidRPr="005E00E5" w:rsidRDefault="00496FC9" w:rsidP="00007F4B">
      <w:pPr>
        <w:pStyle w:val="Nadpis1"/>
        <w:keepLines w:val="0"/>
        <w:pageBreakBefore/>
      </w:pPr>
      <w:bookmarkStart w:id="18" w:name="_Toc56196928"/>
      <w:bookmarkEnd w:id="17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9920D7">
        <w:t xml:space="preserve"> a </w:t>
      </w:r>
      <w:r w:rsidR="00F74014">
        <w:t xml:space="preserve">technické </w:t>
      </w:r>
      <w:r>
        <w:t>podmínky</w:t>
      </w:r>
      <w:bookmarkEnd w:id="18"/>
    </w:p>
    <w:p w14:paraId="28D68DD5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9920D7">
        <w:t xml:space="preserve"> a </w:t>
      </w:r>
      <w:r w:rsidR="00C20440">
        <w:t>technické podmínky pro realizaci veřejné zakázky,</w:t>
      </w:r>
      <w:r w:rsidR="009920D7">
        <w:t xml:space="preserve"> a </w:t>
      </w:r>
      <w:r w:rsidR="00C20440">
        <w:t>to formou textu návrhu smlouvy</w:t>
      </w:r>
      <w:r w:rsidR="009920D7">
        <w:t xml:space="preserve"> </w:t>
      </w:r>
      <w:r w:rsidR="007A176D">
        <w:t>obligatorního charakteru</w:t>
      </w:r>
      <w:r w:rsidR="00C20440">
        <w:t>, jejíž nedílnou součástí jsou uvedené podmínky.</w:t>
      </w:r>
    </w:p>
    <w:p w14:paraId="4A0BDC46" w14:textId="661B65A6" w:rsidR="00CA5290" w:rsidRDefault="00CA5290" w:rsidP="00496FC9">
      <w:pPr>
        <w:pStyle w:val="Tloslovan"/>
      </w:pPr>
      <w:r>
        <w:t>Návrh smlouvy</w:t>
      </w:r>
      <w:r w:rsidR="009920D7">
        <w:t xml:space="preserve"> </w:t>
      </w:r>
      <w:r w:rsidR="00605154">
        <w:t xml:space="preserve">je </w:t>
      </w:r>
      <w:r>
        <w:t>přílohou zadávací dokumentace.</w:t>
      </w:r>
    </w:p>
    <w:p w14:paraId="440E569A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9920D7">
        <w:t xml:space="preserve"> a </w:t>
      </w:r>
      <w:r w:rsidR="00D80BDC">
        <w:t>technické podmínky pro realizaci veřejné zakázky</w:t>
      </w:r>
      <w:r w:rsidR="007A176D">
        <w:t>.</w:t>
      </w:r>
    </w:p>
    <w:p w14:paraId="751D1E5F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792306D6" w14:textId="77777777" w:rsidR="00C03DAD" w:rsidRDefault="00C03DAD" w:rsidP="00C03DAD">
      <w:pPr>
        <w:pStyle w:val="Tloslovan"/>
      </w:pPr>
      <w:r>
        <w:t>Údaje do smlouvy: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C03DAD" w:rsidRPr="00D2105B" w14:paraId="7B359F81" w14:textId="77777777" w:rsidTr="00070C0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FCA4856" w14:textId="77777777" w:rsidR="00C03DAD" w:rsidRPr="00B85F5B" w:rsidRDefault="00C03DAD" w:rsidP="00070C0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E45EA2E" w14:textId="77777777" w:rsidR="00C03DAD" w:rsidRPr="002664BE" w:rsidRDefault="00C03DAD" w:rsidP="00070C0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C03DAD" w:rsidRPr="00D2105B" w14:paraId="5E6BDCCE" w14:textId="77777777" w:rsidTr="00070C0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3350BED" w14:textId="77777777" w:rsidR="00C03DAD" w:rsidRPr="00B85F5B" w:rsidRDefault="00C03DAD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35176AE0" w14:textId="77777777" w:rsidR="00C03DAD" w:rsidRPr="002664BE" w:rsidRDefault="00C03DAD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C03DAD" w:rsidRPr="00D2105B" w14:paraId="45A8396B" w14:textId="77777777" w:rsidTr="00070C0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6B02A4F9" w14:textId="77777777" w:rsidR="00C03DAD" w:rsidRPr="00B85F5B" w:rsidRDefault="00C03DAD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F7FD200" w14:textId="77777777" w:rsidR="00C03DAD" w:rsidRPr="002664BE" w:rsidRDefault="00C03DAD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C03DAD" w:rsidRPr="00D2105B" w14:paraId="62852132" w14:textId="77777777" w:rsidTr="00070C0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1AF9B88" w14:textId="77777777" w:rsidR="00C03DAD" w:rsidRPr="00B85F5B" w:rsidRDefault="00C03DAD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obchodních a smluvních dodatků: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28EE8C32" w14:textId="77777777" w:rsidR="00C03DAD" w:rsidRPr="002664BE" w:rsidRDefault="00C03DAD" w:rsidP="00070C0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C03DAD" w:rsidRPr="00D2105B" w14:paraId="006864BB" w14:textId="77777777" w:rsidTr="00070C0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28575C7F" w14:textId="77777777" w:rsidR="00C03DAD" w:rsidRPr="00B85F5B" w:rsidRDefault="00C03DAD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A844C1A" w14:textId="77777777" w:rsidR="00C03DAD" w:rsidRPr="002664BE" w:rsidRDefault="00C03DAD" w:rsidP="00070C0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3FED00E6" w14:textId="77777777" w:rsidR="00E12D7E" w:rsidRPr="003D5C26" w:rsidRDefault="00885F81" w:rsidP="00007F4B">
      <w:pPr>
        <w:pStyle w:val="Nadpis1"/>
        <w:keepLines w:val="0"/>
        <w:pageBreakBefore/>
      </w:pPr>
      <w:bookmarkStart w:id="19" w:name="_Toc56196929"/>
      <w:r>
        <w:lastRenderedPageBreak/>
        <w:t>K</w:t>
      </w:r>
      <w:r w:rsidR="00007F4B">
        <w:t>ritéria hodnocení</w:t>
      </w:r>
      <w:bookmarkEnd w:id="19"/>
    </w:p>
    <w:p w14:paraId="02483C6B" w14:textId="57AF64CE" w:rsidR="00280415" w:rsidRDefault="00E61748" w:rsidP="00CE329E">
      <w:pPr>
        <w:pStyle w:val="Tloslovan"/>
        <w:numPr>
          <w:ilvl w:val="1"/>
          <w:numId w:val="32"/>
        </w:numPr>
      </w:pPr>
      <w:r>
        <w:t xml:space="preserve">Účastník </w:t>
      </w:r>
      <w:r w:rsidR="006704DC">
        <w:t xml:space="preserve">čestně prohlašuje, že </w:t>
      </w:r>
      <w:r>
        <w:t>nabízí tuto hodnotu k</w:t>
      </w:r>
      <w:r w:rsidR="00280415">
        <w:t>ritéri</w:t>
      </w:r>
      <w:r>
        <w:t>a</w:t>
      </w:r>
      <w:r w:rsidR="00280415">
        <w:t xml:space="preserve"> hodnocení:</w:t>
      </w:r>
    </w:p>
    <w:p w14:paraId="284293F6" w14:textId="77777777" w:rsidR="00CE329E" w:rsidRPr="005369D8" w:rsidRDefault="008C7DE0" w:rsidP="005369D8">
      <w:pPr>
        <w:pStyle w:val="Tloneslovan"/>
        <w:rPr>
          <w:b/>
          <w:bCs/>
          <w:i/>
          <w:iCs/>
        </w:rPr>
      </w:pPr>
      <w:r w:rsidRPr="005369D8">
        <w:rPr>
          <w:b/>
          <w:bCs/>
          <w:i/>
          <w:iCs/>
        </w:rPr>
        <w:t>Nabídková cena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655"/>
      </w:tblGrid>
      <w:tr w:rsidR="008C7DE0" w14:paraId="10AF90E2" w14:textId="77777777" w:rsidTr="00BC6C84">
        <w:trPr>
          <w:trHeight w:val="454"/>
        </w:trPr>
        <w:tc>
          <w:tcPr>
            <w:tcW w:w="4536" w:type="dxa"/>
            <w:vAlign w:val="center"/>
          </w:tcPr>
          <w:p w14:paraId="0EB02A3B" w14:textId="06295198" w:rsidR="008C7DE0" w:rsidRPr="00EE7658" w:rsidRDefault="00BC6C84" w:rsidP="002C68EC">
            <w:pPr>
              <w:spacing w:before="60" w:after="60"/>
            </w:pPr>
            <w:r w:rsidRPr="0030531F">
              <w:t xml:space="preserve">Celková nabídková cena v Kč </w:t>
            </w:r>
            <w:r>
              <w:t>včetně</w:t>
            </w:r>
            <w:r w:rsidRPr="0030531F">
              <w:t xml:space="preserve"> DPH</w:t>
            </w:r>
            <w:r w:rsidR="00506E80">
              <w:t>:</w:t>
            </w:r>
          </w:p>
        </w:tc>
        <w:tc>
          <w:tcPr>
            <w:tcW w:w="3655" w:type="dxa"/>
            <w:vAlign w:val="center"/>
          </w:tcPr>
          <w:p w14:paraId="1750C558" w14:textId="77777777" w:rsidR="008C7DE0" w:rsidRPr="00EE7658" w:rsidRDefault="0056241F" w:rsidP="002C68EC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</w:tbl>
    <w:p w14:paraId="64861587" w14:textId="77777777" w:rsidR="00E12D7E" w:rsidRPr="003D5C26" w:rsidRDefault="00885F81" w:rsidP="00007F4B">
      <w:pPr>
        <w:pStyle w:val="Nadpis1"/>
        <w:keepLines w:val="0"/>
        <w:pageBreakBefore/>
      </w:pPr>
      <w:bookmarkStart w:id="20" w:name="_Toc56196930"/>
      <w:r>
        <w:lastRenderedPageBreak/>
        <w:t>Poddodavatelé</w:t>
      </w:r>
      <w:bookmarkEnd w:id="20"/>
    </w:p>
    <w:p w14:paraId="06F4CC11" w14:textId="77777777" w:rsidR="001D468C" w:rsidRPr="00ED6E7B" w:rsidRDefault="001D468C" w:rsidP="001D468C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 w:rsidR="00B81A5C">
        <w:rPr>
          <w:rStyle w:val="Znakapoznpodarou"/>
          <w:rFonts w:eastAsia="Calibri"/>
          <w:lang w:eastAsia="cs-CZ"/>
        </w:rPr>
        <w:footnoteReference w:id="1"/>
      </w:r>
    </w:p>
    <w:p w14:paraId="78454A7D" w14:textId="77777777" w:rsidR="001D468C" w:rsidRPr="0022725A" w:rsidRDefault="001D468C" w:rsidP="0022725A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96548E" w14:paraId="4A869F4C" w14:textId="77777777" w:rsidTr="0096548E">
        <w:trPr>
          <w:trHeight w:val="454"/>
        </w:trPr>
        <w:tc>
          <w:tcPr>
            <w:tcW w:w="3544" w:type="dxa"/>
          </w:tcPr>
          <w:p w14:paraId="1547A4F5" w14:textId="77777777" w:rsidR="0096548E" w:rsidRPr="00CE431E" w:rsidRDefault="0096548E" w:rsidP="0096548E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</w:p>
        </w:tc>
        <w:tc>
          <w:tcPr>
            <w:tcW w:w="4647" w:type="dxa"/>
            <w:vAlign w:val="center"/>
          </w:tcPr>
          <w:p w14:paraId="7890151B" w14:textId="77777777" w:rsidR="0096548E" w:rsidRPr="00BD62C1" w:rsidRDefault="0096548E" w:rsidP="0096548E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63E49F8D" w14:textId="77777777" w:rsidTr="0096548E">
        <w:trPr>
          <w:trHeight w:val="454"/>
        </w:trPr>
        <w:tc>
          <w:tcPr>
            <w:tcW w:w="3544" w:type="dxa"/>
          </w:tcPr>
          <w:p w14:paraId="299A156E" w14:textId="77777777" w:rsidR="0096548E" w:rsidRPr="00CE431E" w:rsidRDefault="0096548E" w:rsidP="0096548E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 w:rsidR="009920D7">
              <w:t xml:space="preserve"> v </w:t>
            </w:r>
            <w:r>
              <w:t>% (v Kč)</w:t>
            </w:r>
          </w:p>
        </w:tc>
        <w:tc>
          <w:tcPr>
            <w:tcW w:w="4647" w:type="dxa"/>
            <w:vAlign w:val="center"/>
          </w:tcPr>
          <w:p w14:paraId="1734E93E" w14:textId="77777777" w:rsidR="0096548E" w:rsidRPr="00BD62C1" w:rsidRDefault="0096548E" w:rsidP="0096548E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2A460146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54C9CE9F" w14:textId="77777777" w:rsidR="0096548E" w:rsidRPr="00CE431E" w:rsidRDefault="0096548E" w:rsidP="0096548E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5D0880E7" w14:textId="77777777" w:rsidR="0096548E" w:rsidRPr="00EE7658" w:rsidRDefault="0096548E" w:rsidP="0096548E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42DC6C24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5AABAEB9" w14:textId="77777777" w:rsidR="0096548E" w:rsidRPr="00EE7658" w:rsidRDefault="0096548E" w:rsidP="0096548E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075AD650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050B2DD0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1D2D79F2" w14:textId="77777777" w:rsidR="0096548E" w:rsidRPr="00EE7658" w:rsidRDefault="0096548E" w:rsidP="0096548E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74ABFCB9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5043EEC7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18E9278F" w14:textId="77777777" w:rsidR="0096548E" w:rsidRPr="00EE7658" w:rsidRDefault="0096548E" w:rsidP="0096548E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439F45C2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1B56AED9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592C3730" w14:textId="77777777" w:rsidR="0096548E" w:rsidRDefault="0096548E" w:rsidP="0096548E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104DFFB0" w14:textId="77777777" w:rsidR="0096548E" w:rsidRPr="009D4C0D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21A3F731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677E7F3D" w14:textId="77777777" w:rsidR="0096548E" w:rsidRDefault="0096548E" w:rsidP="0096548E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7AE44124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67A992E3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2A4EE90B" w14:textId="77777777" w:rsidR="0096548E" w:rsidRDefault="0096548E" w:rsidP="0096548E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304F2775" w14:textId="77777777" w:rsidR="0096548E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6F74F111" w14:textId="77777777" w:rsidR="001D468C" w:rsidRDefault="001D468C" w:rsidP="0022725A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</w:t>
      </w:r>
      <w:r w:rsidR="009920D7">
        <w:rPr>
          <w:rFonts w:eastAsia="Calibri"/>
          <w:i/>
          <w:lang w:eastAsia="cs-CZ"/>
        </w:rPr>
        <w:t xml:space="preserve"> v </w:t>
      </w:r>
      <w:r>
        <w:rPr>
          <w:rFonts w:eastAsia="Calibri"/>
          <w:i/>
          <w:lang w:eastAsia="cs-CZ"/>
        </w:rPr>
        <w:t>případě více poddodavatelů účastník tabulku zkopíruje podle potřeby.</w:t>
      </w:r>
    </w:p>
    <w:p w14:paraId="74511AE0" w14:textId="77777777" w:rsidR="00ED6E7B" w:rsidRDefault="00ED6E7B" w:rsidP="00ED6E7B">
      <w:pPr>
        <w:pStyle w:val="Tloslovan"/>
        <w:numPr>
          <w:ilvl w:val="0"/>
          <w:numId w:val="0"/>
        </w:numPr>
      </w:pPr>
    </w:p>
    <w:p w14:paraId="6680ED66" w14:textId="77777777" w:rsidR="003D480F" w:rsidRPr="00A13E73" w:rsidRDefault="003D480F" w:rsidP="00222832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7B203CCA" w14:textId="77777777" w:rsidR="005C172F" w:rsidRPr="003D5C26" w:rsidRDefault="003D480F" w:rsidP="00B81A5C">
      <w:pPr>
        <w:pStyle w:val="Tloslovan"/>
        <w:numPr>
          <w:ilvl w:val="1"/>
          <w:numId w:val="33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 xml:space="preserve">, resp. </w:t>
      </w:r>
      <w:r w:rsidR="00B81A5C">
        <w:rPr>
          <w:rFonts w:eastAsia="Calibri"/>
          <w:lang w:eastAsia="cs-CZ"/>
        </w:rPr>
        <w:t>mu nejsou známi</w:t>
      </w:r>
      <w:r>
        <w:t>.</w:t>
      </w:r>
      <w:r w:rsidR="000E6D6E" w:rsidRPr="000E6D6E">
        <w:rPr>
          <w:rStyle w:val="Znakapoznpodarou"/>
          <w:rFonts w:eastAsia="Calibri"/>
          <w:lang w:eastAsia="cs-CZ"/>
        </w:rPr>
        <w:t xml:space="preserve"> </w:t>
      </w:r>
      <w:r w:rsidR="000E6D6E">
        <w:rPr>
          <w:rStyle w:val="Znakapoznpodarou"/>
          <w:rFonts w:eastAsia="Calibri"/>
          <w:lang w:eastAsia="cs-CZ"/>
        </w:rPr>
        <w:footnoteReference w:id="2"/>
      </w:r>
    </w:p>
    <w:p w14:paraId="1EC91050" w14:textId="77777777" w:rsidR="00E12D7E" w:rsidRPr="003D5C26" w:rsidRDefault="00885F81" w:rsidP="005C172F">
      <w:pPr>
        <w:pStyle w:val="Nadpis1"/>
        <w:keepLines w:val="0"/>
        <w:pageBreakBefore/>
      </w:pPr>
      <w:bookmarkStart w:id="21" w:name="_Toc56196931"/>
      <w:r>
        <w:lastRenderedPageBreak/>
        <w:t>P</w:t>
      </w:r>
      <w:r w:rsidR="006A0B54">
        <w:t>rohlášení účastníka, p</w:t>
      </w:r>
      <w:r>
        <w:t>odpis</w:t>
      </w:r>
      <w:bookmarkEnd w:id="21"/>
    </w:p>
    <w:p w14:paraId="22839B84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9920D7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9920D7">
        <w:t xml:space="preserve"> a </w:t>
      </w:r>
      <w:r w:rsidR="001D4C2C">
        <w:t>obchodní</w:t>
      </w:r>
      <w:r w:rsidR="009920D7">
        <w:t xml:space="preserve"> a </w:t>
      </w:r>
      <w:r w:rsidR="001D4C2C">
        <w:t>platební podmínky,</w:t>
      </w:r>
      <w:r w:rsidR="009920D7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2DF1D140" w14:textId="77777777" w:rsidR="00884643" w:rsidRDefault="00884643" w:rsidP="00936AB3">
      <w:pPr>
        <w:pStyle w:val="Tloslovan"/>
      </w:pPr>
      <w:r>
        <w:t>Účastník prohlašuje, že</w:t>
      </w:r>
      <w:r w:rsidR="009920D7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9920D7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30F543DE" w14:textId="77777777" w:rsidR="003A6773" w:rsidRDefault="003A6773" w:rsidP="003A6773">
      <w:pPr>
        <w:pStyle w:val="Tloslovan"/>
      </w:pPr>
      <w:r>
        <w:t>Účastník prohlašuje, že všechny údaje</w:t>
      </w:r>
      <w:r w:rsidR="009920D7">
        <w:t xml:space="preserve"> a </w:t>
      </w:r>
      <w:r>
        <w:t>informace, které uvedl ve formuláři nabídky</w:t>
      </w:r>
      <w:r w:rsidR="009920D7">
        <w:t xml:space="preserve"> a v </w:t>
      </w:r>
      <w:r>
        <w:t>nabídce</w:t>
      </w:r>
      <w:r w:rsidR="008D1E08">
        <w:t>,</w:t>
      </w:r>
      <w:r>
        <w:t xml:space="preserve"> jsou pravdivé</w:t>
      </w:r>
      <w:r w:rsidR="009920D7">
        <w:t xml:space="preserve"> a </w:t>
      </w:r>
      <w:r>
        <w:t>že</w:t>
      </w:r>
      <w:r w:rsidR="009920D7">
        <w:t xml:space="preserve"> v </w:t>
      </w:r>
      <w:r>
        <w:t>případě potřeby poskytne zadavateli součinnost nezbytnou</w:t>
      </w:r>
      <w:r w:rsidR="009920D7">
        <w:t xml:space="preserve"> k </w:t>
      </w:r>
      <w:r>
        <w:t>ověření údajů</w:t>
      </w:r>
      <w:r w:rsidR="009920D7">
        <w:t xml:space="preserve"> a </w:t>
      </w:r>
      <w:r>
        <w:t>informací obsažených ve formuláři nabídky</w:t>
      </w:r>
      <w:r w:rsidR="009920D7">
        <w:t xml:space="preserve"> a v </w:t>
      </w:r>
      <w:r>
        <w:t>nabídce</w:t>
      </w:r>
      <w:r w:rsidR="009920D7">
        <w:t xml:space="preserve"> u </w:t>
      </w:r>
      <w:r>
        <w:t>třetích osob.</w:t>
      </w:r>
    </w:p>
    <w:p w14:paraId="4C39574A" w14:textId="36812821" w:rsidR="00536151" w:rsidRDefault="00DA6FAB" w:rsidP="00936AB3">
      <w:pPr>
        <w:pStyle w:val="Tloslovan"/>
      </w:pPr>
      <w:r>
        <w:t xml:space="preserve">Účastník prohlašuje, že si je vědom, že je osobou povinnou poskytnout zadavateli či příslušnému kontrolnímu orgánu součinnost při výkonu finanční kontroly (viz § 2 písm. e) </w:t>
      </w:r>
      <w:bookmarkStart w:id="22" w:name="_Hlk74818666"/>
      <w:r>
        <w:t>zákona č. 320/2001 Sb., o </w:t>
      </w:r>
      <w:r w:rsidRPr="00D9466A">
        <w:t>finanční kontrole ve veřejné správě a o změně některých zákonů (zákon o finanční kontrole)</w:t>
      </w:r>
      <w:r>
        <w:t>, ve znění pozdějších předpisů</w:t>
      </w:r>
      <w:bookmarkEnd w:id="22"/>
      <w:r>
        <w:t>)</w:t>
      </w:r>
      <w:r w:rsidR="00536151" w:rsidRPr="00536151">
        <w:t>.</w:t>
      </w:r>
    </w:p>
    <w:p w14:paraId="4ED6A233" w14:textId="77777777" w:rsidR="00780C8A" w:rsidRPr="00FC343B" w:rsidRDefault="00780C8A" w:rsidP="00936AB3">
      <w:pPr>
        <w:pStyle w:val="Tloslovan"/>
      </w:pPr>
      <w:bookmarkStart w:id="23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9920D7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9920D7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9920D7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9920D7">
        <w:t xml:space="preserve"> i u </w:t>
      </w:r>
      <w:r w:rsidRPr="00FC343B">
        <w:t>poddodavatelů,</w:t>
      </w:r>
      <w:r w:rsidR="007A0CE4" w:rsidRPr="00FC343B">
        <w:t xml:space="preserve"> 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9920D7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9920D7">
        <w:t xml:space="preserve"> v </w:t>
      </w:r>
      <w:r w:rsidRPr="00FC343B">
        <w:t>žádném</w:t>
      </w:r>
      <w:r w:rsidR="009920D7">
        <w:t xml:space="preserve"> z </w:t>
      </w:r>
      <w:r w:rsidRPr="00FC343B">
        <w:t>nich veřejný funkcionář uvedený</w:t>
      </w:r>
      <w:r w:rsidR="009920D7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9920D7">
        <w:t xml:space="preserve"> v </w:t>
      </w:r>
      <w:r w:rsidRPr="00FC343B">
        <w:t>obchodní společnosti</w:t>
      </w:r>
      <w:bookmarkEnd w:id="23"/>
      <w:r w:rsidR="002E74F7" w:rsidRPr="00FC343B">
        <w:t>.</w:t>
      </w:r>
    </w:p>
    <w:p w14:paraId="1B196315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9920D7">
        <w:t xml:space="preserve"> a </w:t>
      </w:r>
      <w:r w:rsidR="009F5D76">
        <w:t xml:space="preserve">omylu prosté </w:t>
      </w:r>
      <w:r>
        <w:t>vůle</w:t>
      </w:r>
      <w:r w:rsidR="009920D7">
        <w:t xml:space="preserve"> a </w:t>
      </w:r>
      <w:r>
        <w:t>je si vědom všech následků plynoucích</w:t>
      </w:r>
      <w:r w:rsidR="009920D7">
        <w:t xml:space="preserve"> z </w:t>
      </w:r>
      <w:r>
        <w:t>uvedení nepravdivých údajů</w:t>
      </w:r>
      <w:r w:rsidR="009920D7">
        <w:t xml:space="preserve"> a </w:t>
      </w:r>
      <w:r w:rsidR="001742E3">
        <w:t>informací</w:t>
      </w:r>
      <w:r w:rsidR="009F5D76">
        <w:t>.</w:t>
      </w:r>
    </w:p>
    <w:p w14:paraId="37FAED54" w14:textId="77777777" w:rsidR="005C172F" w:rsidRPr="003D5C26" w:rsidRDefault="005C172F" w:rsidP="005C172F">
      <w:pPr>
        <w:pStyle w:val="Tloslovan"/>
        <w:numPr>
          <w:ilvl w:val="0"/>
          <w:numId w:val="0"/>
        </w:num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C172F" w14:paraId="3FD0326F" w14:textId="77777777" w:rsidTr="000D2D3E">
        <w:trPr>
          <w:trHeight w:val="567"/>
        </w:trPr>
        <w:tc>
          <w:tcPr>
            <w:tcW w:w="5000" w:type="pct"/>
            <w:hideMark/>
          </w:tcPr>
          <w:p w14:paraId="306F7B0B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7A865F82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312B9335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6FBB2BA6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100B0720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1C697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FAB8A" w14:textId="77777777" w:rsidR="000978FD" w:rsidRDefault="000978FD" w:rsidP="005066D2">
      <w:r>
        <w:separator/>
      </w:r>
    </w:p>
  </w:endnote>
  <w:endnote w:type="continuationSeparator" w:id="0">
    <w:p w14:paraId="7C7F8C1E" w14:textId="77777777" w:rsidR="000978FD" w:rsidRDefault="000978FD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4C732" w14:textId="77777777" w:rsidR="00D962D6" w:rsidRPr="00933444" w:rsidRDefault="00D90442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AEC45" w14:textId="77777777" w:rsidR="00D962D6" w:rsidRPr="00515259" w:rsidRDefault="00D90442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9920D7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DC1FD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9920D7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6018F" w14:textId="77777777" w:rsidR="00D962D6" w:rsidRPr="00515259" w:rsidRDefault="00D90442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8FFB3" w14:textId="77777777" w:rsidR="000978FD" w:rsidRDefault="000978FD" w:rsidP="005066D2">
      <w:r>
        <w:separator/>
      </w:r>
    </w:p>
  </w:footnote>
  <w:footnote w:type="continuationSeparator" w:id="0">
    <w:p w14:paraId="6DAB1C63" w14:textId="77777777" w:rsidR="000978FD" w:rsidRDefault="000978FD" w:rsidP="005066D2">
      <w:r>
        <w:continuationSeparator/>
      </w:r>
    </w:p>
  </w:footnote>
  <w:footnote w:id="1">
    <w:p w14:paraId="0522BE2A" w14:textId="77777777" w:rsidR="00B81A5C" w:rsidRDefault="00B81A5C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0E6D6E">
        <w:t xml:space="preserve">Pokud účastník hodlá plnit </w:t>
      </w:r>
      <w:r w:rsidR="004337CB">
        <w:t xml:space="preserve">části </w:t>
      </w:r>
      <w:r w:rsidR="000E6D6E">
        <w:t>veřejn</w:t>
      </w:r>
      <w:r w:rsidR="004337CB">
        <w:t>é</w:t>
      </w:r>
      <w:r w:rsidR="000E6D6E">
        <w:t xml:space="preserve"> zakázk</w:t>
      </w:r>
      <w:r w:rsidR="004337CB">
        <w:t>y</w:t>
      </w:r>
      <w:r w:rsidR="000E6D6E">
        <w:t xml:space="preserve"> prostřednictvím poddodavatelů</w:t>
      </w:r>
      <w:r w:rsidR="009920D7">
        <w:t xml:space="preserve"> a </w:t>
      </w:r>
      <w:r w:rsidR="000E6D6E">
        <w:t>poddodavatelé jsou účastníku známi, účastník uvede</w:t>
      </w:r>
      <w:r w:rsidR="00C46C13">
        <w:t xml:space="preserve"> toto prohlášení spolu</w:t>
      </w:r>
      <w:r w:rsidR="009920D7">
        <w:t xml:space="preserve"> s </w:t>
      </w:r>
      <w:r w:rsidR="00A41623">
        <w:t xml:space="preserve">označením těch </w:t>
      </w:r>
      <w:r w:rsidR="00C46C13">
        <w:t>částí veřejné zakázky</w:t>
      </w:r>
      <w:r w:rsidR="004337CB">
        <w:t>, které budou plnit poddodavatelé</w:t>
      </w:r>
      <w:r w:rsidR="00A41623">
        <w:t>,</w:t>
      </w:r>
      <w:r w:rsidR="009920D7">
        <w:t xml:space="preserve"> a </w:t>
      </w:r>
      <w:r w:rsidR="000E6D6E">
        <w:t>seznam</w:t>
      </w:r>
      <w:r w:rsidR="00A41623">
        <w:t>em</w:t>
      </w:r>
      <w:r w:rsidR="000E6D6E">
        <w:t xml:space="preserve"> </w:t>
      </w:r>
      <w:r w:rsidR="00504371">
        <w:t>těchto poddodavatelů.</w:t>
      </w:r>
    </w:p>
  </w:footnote>
  <w:footnote w:id="2">
    <w:p w14:paraId="20E6178B" w14:textId="77777777" w:rsidR="000E6D6E" w:rsidRDefault="000E6D6E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504371">
        <w:t>Pokud účastník nehodlá plnit části veřejné zakázky prostřednictvím poddodavatelů</w:t>
      </w:r>
      <w:r w:rsidR="00C46C13">
        <w:t xml:space="preserve">, nebo </w:t>
      </w:r>
      <w:r w:rsidR="00504371">
        <w:t xml:space="preserve">poddodavatelé </w:t>
      </w:r>
      <w:r w:rsidR="00C46C13">
        <w:t>ne</w:t>
      </w:r>
      <w:r w:rsidR="00504371">
        <w:t>jsou účastníku známi, účastník uvede</w:t>
      </w:r>
      <w:r w:rsidR="00C46C13">
        <w:t xml:space="preserve"> toto prohlášení.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7FA0" w14:textId="635BEB77" w:rsidR="00D962D6" w:rsidRPr="00515259" w:rsidRDefault="00207617" w:rsidP="000A4276">
    <w:pPr>
      <w:pStyle w:val="Zhlav"/>
      <w:tabs>
        <w:tab w:val="clear" w:pos="4536"/>
        <w:tab w:val="clear" w:pos="9072"/>
      </w:tabs>
      <w:rPr>
        <w:sz w:val="20"/>
        <w:szCs w:val="20"/>
      </w:rPr>
    </w:pPr>
    <w:r>
      <w:rPr>
        <w:b/>
        <w:bCs/>
        <w:noProof/>
        <w:sz w:val="20"/>
        <w:szCs w:val="20"/>
      </w:rPr>
      <w:drawing>
        <wp:inline distT="0" distB="0" distL="0" distR="0" wp14:anchorId="60CBB9B9" wp14:editId="02A0D2D7">
          <wp:extent cx="857250" cy="600075"/>
          <wp:effectExtent l="0" t="0" r="0" b="9525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8BC27" w14:textId="77777777" w:rsidR="00D962D6" w:rsidRPr="00BA50CE" w:rsidRDefault="00D90442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624AE0C396DD4679B437BBF98977B43C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7B9A5" w14:textId="632C3314" w:rsidR="00D962D6" w:rsidRPr="008030A6" w:rsidRDefault="00D90442" w:rsidP="007B24D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3AE8045EF78D44EEA613F0016ECA7E43"/>
        </w:placeholder>
        <w:text/>
      </w:sdtPr>
      <w:sdtEndPr/>
      <w:sdtContent>
        <w:r w:rsidR="00BA3E52" w:rsidRPr="00BA3E52">
          <w:rPr>
            <w:sz w:val="20"/>
            <w:szCs w:val="20"/>
          </w:rPr>
          <w:t xml:space="preserve">Restaurování </w:t>
        </w:r>
        <w:r w:rsidR="00512F86">
          <w:rPr>
            <w:sz w:val="20"/>
            <w:szCs w:val="20"/>
          </w:rPr>
          <w:t>skříně</w:t>
        </w:r>
        <w:r w:rsidR="00BA3E52" w:rsidRPr="00BA3E52">
          <w:rPr>
            <w:sz w:val="20"/>
            <w:szCs w:val="20"/>
          </w:rPr>
          <w:t xml:space="preserve"> varhan v kostele Nanebevzetí Panny Marie v Bučovicích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16AAE" w14:textId="77777777" w:rsidR="00D962D6" w:rsidRPr="00BA50CE" w:rsidRDefault="00D90442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502BDDD654CC40418AF5683BDEF2B535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3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4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BC5201"/>
    <w:multiLevelType w:val="hybridMultilevel"/>
    <w:tmpl w:val="189A28FE"/>
    <w:lvl w:ilvl="0" w:tplc="1E90DE3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2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2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13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>
    <w:abstractNumId w:val="13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6"/>
  </w:num>
  <w:num w:numId="18">
    <w:abstractNumId w:val="11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FD"/>
    <w:rsid w:val="00006266"/>
    <w:rsid w:val="00007F4B"/>
    <w:rsid w:val="00024F36"/>
    <w:rsid w:val="00037A3B"/>
    <w:rsid w:val="00046F11"/>
    <w:rsid w:val="000531DC"/>
    <w:rsid w:val="00057407"/>
    <w:rsid w:val="00067828"/>
    <w:rsid w:val="0007295B"/>
    <w:rsid w:val="00074933"/>
    <w:rsid w:val="00084321"/>
    <w:rsid w:val="00091F3F"/>
    <w:rsid w:val="0009732E"/>
    <w:rsid w:val="000978FD"/>
    <w:rsid w:val="00097BC6"/>
    <w:rsid w:val="000A4276"/>
    <w:rsid w:val="000B0C97"/>
    <w:rsid w:val="000C3224"/>
    <w:rsid w:val="000D2D3E"/>
    <w:rsid w:val="000E6D6E"/>
    <w:rsid w:val="000F3CED"/>
    <w:rsid w:val="00104227"/>
    <w:rsid w:val="00104E3A"/>
    <w:rsid w:val="00110CA5"/>
    <w:rsid w:val="00130941"/>
    <w:rsid w:val="001361BA"/>
    <w:rsid w:val="0014017E"/>
    <w:rsid w:val="00147C12"/>
    <w:rsid w:val="00154D8B"/>
    <w:rsid w:val="00165C44"/>
    <w:rsid w:val="001728B4"/>
    <w:rsid w:val="001742E3"/>
    <w:rsid w:val="00191EB0"/>
    <w:rsid w:val="001964F7"/>
    <w:rsid w:val="001A433A"/>
    <w:rsid w:val="001C0297"/>
    <w:rsid w:val="001C6974"/>
    <w:rsid w:val="001D0797"/>
    <w:rsid w:val="001D10F8"/>
    <w:rsid w:val="001D138F"/>
    <w:rsid w:val="001D468C"/>
    <w:rsid w:val="001D4C2C"/>
    <w:rsid w:val="001E29C4"/>
    <w:rsid w:val="001E78AD"/>
    <w:rsid w:val="001F1203"/>
    <w:rsid w:val="001F594B"/>
    <w:rsid w:val="002068DE"/>
    <w:rsid w:val="00207617"/>
    <w:rsid w:val="002137A2"/>
    <w:rsid w:val="00214512"/>
    <w:rsid w:val="0021622E"/>
    <w:rsid w:val="00222517"/>
    <w:rsid w:val="00222832"/>
    <w:rsid w:val="002260D6"/>
    <w:rsid w:val="0022725A"/>
    <w:rsid w:val="0022762B"/>
    <w:rsid w:val="002664BE"/>
    <w:rsid w:val="00280415"/>
    <w:rsid w:val="00280CBC"/>
    <w:rsid w:val="002905A3"/>
    <w:rsid w:val="00297665"/>
    <w:rsid w:val="002A3542"/>
    <w:rsid w:val="002B63EA"/>
    <w:rsid w:val="002C27F1"/>
    <w:rsid w:val="002C68EC"/>
    <w:rsid w:val="002D3242"/>
    <w:rsid w:val="002D6626"/>
    <w:rsid w:val="002E74F7"/>
    <w:rsid w:val="002E79D6"/>
    <w:rsid w:val="00303D43"/>
    <w:rsid w:val="0030491F"/>
    <w:rsid w:val="00306A11"/>
    <w:rsid w:val="00315798"/>
    <w:rsid w:val="00317CA2"/>
    <w:rsid w:val="00334798"/>
    <w:rsid w:val="00334CC2"/>
    <w:rsid w:val="00352E80"/>
    <w:rsid w:val="00357B7E"/>
    <w:rsid w:val="00357F72"/>
    <w:rsid w:val="00370681"/>
    <w:rsid w:val="00393585"/>
    <w:rsid w:val="003A6773"/>
    <w:rsid w:val="003B0D07"/>
    <w:rsid w:val="003B1ACB"/>
    <w:rsid w:val="003B34AC"/>
    <w:rsid w:val="003B48D0"/>
    <w:rsid w:val="003B766D"/>
    <w:rsid w:val="003D480F"/>
    <w:rsid w:val="003E4608"/>
    <w:rsid w:val="003E658D"/>
    <w:rsid w:val="003F2EA2"/>
    <w:rsid w:val="004050C4"/>
    <w:rsid w:val="004337CB"/>
    <w:rsid w:val="004359E0"/>
    <w:rsid w:val="00437142"/>
    <w:rsid w:val="0047394E"/>
    <w:rsid w:val="004806F6"/>
    <w:rsid w:val="0049079D"/>
    <w:rsid w:val="00493A1A"/>
    <w:rsid w:val="0049450B"/>
    <w:rsid w:val="00496FC9"/>
    <w:rsid w:val="004A6A9A"/>
    <w:rsid w:val="004B6CC6"/>
    <w:rsid w:val="004D1E5C"/>
    <w:rsid w:val="004E274D"/>
    <w:rsid w:val="004F262C"/>
    <w:rsid w:val="00504371"/>
    <w:rsid w:val="005066D2"/>
    <w:rsid w:val="00506E80"/>
    <w:rsid w:val="00512F86"/>
    <w:rsid w:val="00515259"/>
    <w:rsid w:val="00515522"/>
    <w:rsid w:val="00521FC9"/>
    <w:rsid w:val="005227BD"/>
    <w:rsid w:val="00525895"/>
    <w:rsid w:val="00536151"/>
    <w:rsid w:val="005369D8"/>
    <w:rsid w:val="0056241F"/>
    <w:rsid w:val="00566DB5"/>
    <w:rsid w:val="00571D80"/>
    <w:rsid w:val="005816E4"/>
    <w:rsid w:val="005958EF"/>
    <w:rsid w:val="005A00F6"/>
    <w:rsid w:val="005A0EC7"/>
    <w:rsid w:val="005A5802"/>
    <w:rsid w:val="005C0F6D"/>
    <w:rsid w:val="005C172F"/>
    <w:rsid w:val="005C3F2B"/>
    <w:rsid w:val="00605154"/>
    <w:rsid w:val="006256BA"/>
    <w:rsid w:val="006328B5"/>
    <w:rsid w:val="006331DC"/>
    <w:rsid w:val="0064100A"/>
    <w:rsid w:val="00652B07"/>
    <w:rsid w:val="006617D8"/>
    <w:rsid w:val="006704DC"/>
    <w:rsid w:val="00672AAE"/>
    <w:rsid w:val="006941C1"/>
    <w:rsid w:val="00695C78"/>
    <w:rsid w:val="006A0B54"/>
    <w:rsid w:val="006D03E5"/>
    <w:rsid w:val="006D46E3"/>
    <w:rsid w:val="006E660C"/>
    <w:rsid w:val="006F0773"/>
    <w:rsid w:val="006F599E"/>
    <w:rsid w:val="006F676B"/>
    <w:rsid w:val="00700C97"/>
    <w:rsid w:val="00713986"/>
    <w:rsid w:val="0071498B"/>
    <w:rsid w:val="00761177"/>
    <w:rsid w:val="00762919"/>
    <w:rsid w:val="00777E5A"/>
    <w:rsid w:val="00780C8A"/>
    <w:rsid w:val="0078499B"/>
    <w:rsid w:val="00794F87"/>
    <w:rsid w:val="00797F5A"/>
    <w:rsid w:val="007A0CE4"/>
    <w:rsid w:val="007A176D"/>
    <w:rsid w:val="007B24DC"/>
    <w:rsid w:val="007B6152"/>
    <w:rsid w:val="007C48FA"/>
    <w:rsid w:val="007C7FE3"/>
    <w:rsid w:val="007D07BE"/>
    <w:rsid w:val="007D33CD"/>
    <w:rsid w:val="00800C18"/>
    <w:rsid w:val="008030A6"/>
    <w:rsid w:val="00806110"/>
    <w:rsid w:val="00811A7C"/>
    <w:rsid w:val="00811E38"/>
    <w:rsid w:val="00813D66"/>
    <w:rsid w:val="0081752B"/>
    <w:rsid w:val="008433BA"/>
    <w:rsid w:val="00845F4F"/>
    <w:rsid w:val="0085118A"/>
    <w:rsid w:val="008546AF"/>
    <w:rsid w:val="0086303A"/>
    <w:rsid w:val="00866F0F"/>
    <w:rsid w:val="00874555"/>
    <w:rsid w:val="00875395"/>
    <w:rsid w:val="0088125A"/>
    <w:rsid w:val="00882BF6"/>
    <w:rsid w:val="00884643"/>
    <w:rsid w:val="00885F81"/>
    <w:rsid w:val="008A72AF"/>
    <w:rsid w:val="008B64F9"/>
    <w:rsid w:val="008C74B5"/>
    <w:rsid w:val="008C7DE0"/>
    <w:rsid w:val="008D1E08"/>
    <w:rsid w:val="008D362E"/>
    <w:rsid w:val="008E17B9"/>
    <w:rsid w:val="008E74B5"/>
    <w:rsid w:val="008F0E8A"/>
    <w:rsid w:val="00902243"/>
    <w:rsid w:val="00902DE2"/>
    <w:rsid w:val="00907B1E"/>
    <w:rsid w:val="009165A5"/>
    <w:rsid w:val="00921C04"/>
    <w:rsid w:val="00933444"/>
    <w:rsid w:val="00940795"/>
    <w:rsid w:val="0096548E"/>
    <w:rsid w:val="0097478D"/>
    <w:rsid w:val="00982E0B"/>
    <w:rsid w:val="00985D3B"/>
    <w:rsid w:val="009920D7"/>
    <w:rsid w:val="00992C64"/>
    <w:rsid w:val="009B0028"/>
    <w:rsid w:val="009C5570"/>
    <w:rsid w:val="009D38B9"/>
    <w:rsid w:val="009F39CA"/>
    <w:rsid w:val="009F5D76"/>
    <w:rsid w:val="00A138FD"/>
    <w:rsid w:val="00A13E73"/>
    <w:rsid w:val="00A1438D"/>
    <w:rsid w:val="00A173CF"/>
    <w:rsid w:val="00A31C63"/>
    <w:rsid w:val="00A3397A"/>
    <w:rsid w:val="00A33BB2"/>
    <w:rsid w:val="00A3730D"/>
    <w:rsid w:val="00A41623"/>
    <w:rsid w:val="00A531DE"/>
    <w:rsid w:val="00A57C4D"/>
    <w:rsid w:val="00A61E27"/>
    <w:rsid w:val="00A76359"/>
    <w:rsid w:val="00A83716"/>
    <w:rsid w:val="00A92BFB"/>
    <w:rsid w:val="00A96912"/>
    <w:rsid w:val="00AC5DC2"/>
    <w:rsid w:val="00AC6684"/>
    <w:rsid w:val="00AF2F6F"/>
    <w:rsid w:val="00AF7411"/>
    <w:rsid w:val="00B37533"/>
    <w:rsid w:val="00B40775"/>
    <w:rsid w:val="00B42723"/>
    <w:rsid w:val="00B471E4"/>
    <w:rsid w:val="00B553C7"/>
    <w:rsid w:val="00B5718A"/>
    <w:rsid w:val="00B61AF3"/>
    <w:rsid w:val="00B66A17"/>
    <w:rsid w:val="00B74A58"/>
    <w:rsid w:val="00B81A5C"/>
    <w:rsid w:val="00B83C99"/>
    <w:rsid w:val="00B9678B"/>
    <w:rsid w:val="00BA3E52"/>
    <w:rsid w:val="00BA50CE"/>
    <w:rsid w:val="00BB4B04"/>
    <w:rsid w:val="00BC6C84"/>
    <w:rsid w:val="00BD565E"/>
    <w:rsid w:val="00BD62C1"/>
    <w:rsid w:val="00BF0B4A"/>
    <w:rsid w:val="00BF32FC"/>
    <w:rsid w:val="00C03DAD"/>
    <w:rsid w:val="00C07D79"/>
    <w:rsid w:val="00C20440"/>
    <w:rsid w:val="00C46C13"/>
    <w:rsid w:val="00C76D5E"/>
    <w:rsid w:val="00C96C2E"/>
    <w:rsid w:val="00CA4A7B"/>
    <w:rsid w:val="00CA5290"/>
    <w:rsid w:val="00CC1818"/>
    <w:rsid w:val="00CD23A3"/>
    <w:rsid w:val="00CD67A5"/>
    <w:rsid w:val="00CE18B8"/>
    <w:rsid w:val="00CE329E"/>
    <w:rsid w:val="00CE431E"/>
    <w:rsid w:val="00CE5FF7"/>
    <w:rsid w:val="00CF7913"/>
    <w:rsid w:val="00D0079D"/>
    <w:rsid w:val="00D04678"/>
    <w:rsid w:val="00D05791"/>
    <w:rsid w:val="00D26D5D"/>
    <w:rsid w:val="00D410A1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81F98"/>
    <w:rsid w:val="00D8739D"/>
    <w:rsid w:val="00D90442"/>
    <w:rsid w:val="00D93908"/>
    <w:rsid w:val="00D962D6"/>
    <w:rsid w:val="00DA6DD1"/>
    <w:rsid w:val="00DA6FAB"/>
    <w:rsid w:val="00DB236E"/>
    <w:rsid w:val="00DB7522"/>
    <w:rsid w:val="00DB7EAA"/>
    <w:rsid w:val="00DF2477"/>
    <w:rsid w:val="00DF6FD2"/>
    <w:rsid w:val="00E03796"/>
    <w:rsid w:val="00E11725"/>
    <w:rsid w:val="00E12D7E"/>
    <w:rsid w:val="00E15988"/>
    <w:rsid w:val="00E15D79"/>
    <w:rsid w:val="00E17012"/>
    <w:rsid w:val="00E307AC"/>
    <w:rsid w:val="00E3536F"/>
    <w:rsid w:val="00E42EC8"/>
    <w:rsid w:val="00E506CC"/>
    <w:rsid w:val="00E50BC5"/>
    <w:rsid w:val="00E54DCB"/>
    <w:rsid w:val="00E61748"/>
    <w:rsid w:val="00E65CDC"/>
    <w:rsid w:val="00E91EC0"/>
    <w:rsid w:val="00E9457E"/>
    <w:rsid w:val="00E94914"/>
    <w:rsid w:val="00EB3453"/>
    <w:rsid w:val="00EB3A44"/>
    <w:rsid w:val="00EB7CBD"/>
    <w:rsid w:val="00EC2D40"/>
    <w:rsid w:val="00ED60DA"/>
    <w:rsid w:val="00ED6E7B"/>
    <w:rsid w:val="00EE7543"/>
    <w:rsid w:val="00EF419D"/>
    <w:rsid w:val="00F14730"/>
    <w:rsid w:val="00F21C38"/>
    <w:rsid w:val="00F31C3E"/>
    <w:rsid w:val="00F46FAE"/>
    <w:rsid w:val="00F54E71"/>
    <w:rsid w:val="00F74014"/>
    <w:rsid w:val="00F753AE"/>
    <w:rsid w:val="00F92449"/>
    <w:rsid w:val="00FA2B16"/>
    <w:rsid w:val="00FA731C"/>
    <w:rsid w:val="00FB34F1"/>
    <w:rsid w:val="00FB3704"/>
    <w:rsid w:val="00FB7D79"/>
    <w:rsid w:val="00FC1237"/>
    <w:rsid w:val="00FC343B"/>
    <w:rsid w:val="00FC5C8F"/>
    <w:rsid w:val="00FD1280"/>
    <w:rsid w:val="00FD3438"/>
    <w:rsid w:val="00FE4E5B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124D62B"/>
  <w15:chartTrackingRefBased/>
  <w15:docId w15:val="{612CE065-2618-4518-8FC0-FB851EFA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uiPriority w:val="99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uiPriority w:val="99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customStyle="1" w:styleId="Nadpisrove2">
    <w:name w:val="Nadpis úroveň 2"/>
    <w:basedOn w:val="Nadpis2"/>
    <w:next w:val="Styl2"/>
    <w:qFormat/>
    <w:rsid w:val="00091F3F"/>
    <w:pPr>
      <w:keepLines w:val="0"/>
      <w:spacing w:before="240"/>
      <w:ind w:left="851" w:hanging="851"/>
      <w:jc w:val="both"/>
    </w:pPr>
    <w:rPr>
      <w:rFonts w:eastAsia="Calibri"/>
      <w:color w:val="000000" w:themeColor="text1"/>
    </w:rPr>
  </w:style>
  <w:style w:type="paragraph" w:styleId="Revize">
    <w:name w:val="Revision"/>
    <w:hidden/>
    <w:uiPriority w:val="99"/>
    <w:semiHidden/>
    <w:rsid w:val="00985D3B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01_VZ\02_Sablony_knowhow\03_Vzorove_dokumenty\01_ZD\06_OR_nadlimit_dodavky_sluzby\04_Formular_nabidky_OR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4AE0C396DD4679B437BBF98977B4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A3F9E8-151C-4CF3-AE83-0D6CC73AD6E7}"/>
      </w:docPartPr>
      <w:docPartBody>
        <w:p w:rsidR="00227C38" w:rsidRDefault="00562227">
          <w:pPr>
            <w:pStyle w:val="624AE0C396DD4679B437BBF98977B43C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E95DA572AB1140C2B7900168ED742E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FB2B75-F563-43D7-9BF2-29E01AEB101C}"/>
      </w:docPartPr>
      <w:docPartBody>
        <w:p w:rsidR="00227C38" w:rsidRDefault="00562227">
          <w:pPr>
            <w:pStyle w:val="E95DA572AB1140C2B7900168ED742E68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2F1DE75AEBDD415A821BE42EFD366E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8E4FEA-79B3-46D8-A045-5364FEA33716}"/>
      </w:docPartPr>
      <w:docPartBody>
        <w:p w:rsidR="00227C38" w:rsidRDefault="00562227">
          <w:pPr>
            <w:pStyle w:val="2F1DE75AEBDD415A821BE42EFD366E16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E11E52A173CA4631A1B1FD0CE0BC5F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83C8C2-A485-4544-B5D5-97A661B9B6B7}"/>
      </w:docPartPr>
      <w:docPartBody>
        <w:p w:rsidR="00227C38" w:rsidRDefault="00562227">
          <w:pPr>
            <w:pStyle w:val="E11E52A173CA4631A1B1FD0CE0BC5F3F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7F46FDD241A2406AA47D222D2CDBE7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C1299A-1996-455B-BA8F-08D1A73EB0C5}"/>
      </w:docPartPr>
      <w:docPartBody>
        <w:p w:rsidR="00227C38" w:rsidRDefault="00562227">
          <w:pPr>
            <w:pStyle w:val="7F46FDD241A2406AA47D222D2CDBE7D1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97ED81E89ED04E5CBA5A650D8880EC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99CCEF-1327-4237-8957-EE1B611F18DB}"/>
      </w:docPartPr>
      <w:docPartBody>
        <w:p w:rsidR="00227C38" w:rsidRDefault="00562227">
          <w:pPr>
            <w:pStyle w:val="97ED81E89ED04E5CBA5A650D8880EC58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BB15CBAFE3C043DFA45DE0F50918C1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4EF54C-2A6C-463D-981D-F04AE36DD8B2}"/>
      </w:docPartPr>
      <w:docPartBody>
        <w:p w:rsidR="00227C38" w:rsidRDefault="00562227">
          <w:pPr>
            <w:pStyle w:val="BB15CBAFE3C043DFA45DE0F50918C140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7FE7FD7FB7FA472AACCD5236D919CF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53684C-4091-4919-ADE8-866F2358C444}"/>
      </w:docPartPr>
      <w:docPartBody>
        <w:p w:rsidR="00227C38" w:rsidRDefault="00562227">
          <w:pPr>
            <w:pStyle w:val="7FE7FD7FB7FA472AACCD5236D919CF61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3F515ACE9B634358930F19D259F9C8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503E01-F121-4342-BCF7-F7640D697712}"/>
      </w:docPartPr>
      <w:docPartBody>
        <w:p w:rsidR="00227C38" w:rsidRDefault="00562227">
          <w:pPr>
            <w:pStyle w:val="3F515ACE9B634358930F19D259F9C812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217309A24F994FB5BD2FC4259B93EA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4C5AF1-4C4A-4056-BF25-133A15B473E2}"/>
      </w:docPartPr>
      <w:docPartBody>
        <w:p w:rsidR="00227C38" w:rsidRDefault="00562227">
          <w:pPr>
            <w:pStyle w:val="217309A24F994FB5BD2FC4259B93EA2B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D67B05A367A44EBAA1465BCFF569F7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9BB8C5-2910-45F3-A9FA-F6A2A2290283}"/>
      </w:docPartPr>
      <w:docPartBody>
        <w:p w:rsidR="00227C38" w:rsidRDefault="00562227">
          <w:pPr>
            <w:pStyle w:val="D67B05A367A44EBAA1465BCFF569F70E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3AE8045EF78D44EEA613F0016ECA7E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0B9BC5-B7C1-4654-BC2D-58445AF03F2F}"/>
      </w:docPartPr>
      <w:docPartBody>
        <w:p w:rsidR="00227C38" w:rsidRDefault="00562227">
          <w:pPr>
            <w:pStyle w:val="3AE8045EF78D44EEA613F0016ECA7E43"/>
          </w:pPr>
          <w:r w:rsidRPr="006331DC">
            <w:rPr>
              <w:rStyle w:val="Zstupntext"/>
              <w:sz w:val="20"/>
              <w:szCs w:val="20"/>
            </w:rPr>
            <w:t>Doplnit název VZ</w:t>
          </w:r>
        </w:p>
      </w:docPartBody>
    </w:docPart>
    <w:docPart>
      <w:docPartPr>
        <w:name w:val="502BDDD654CC40418AF5683BDEF2B5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632837-FC6F-44CD-94EC-D6196FE36777}"/>
      </w:docPartPr>
      <w:docPartBody>
        <w:p w:rsidR="00227C38" w:rsidRDefault="00562227">
          <w:pPr>
            <w:pStyle w:val="502BDDD654CC40418AF5683BDEF2B535"/>
          </w:pPr>
          <w:r w:rsidRPr="00BA50CE">
            <w:rPr>
              <w:rStyle w:val="Zstupntext"/>
              <w:sz w:val="20"/>
              <w:szCs w:val="20"/>
            </w:rPr>
            <w:t>sem vlož logo</w:t>
          </w:r>
        </w:p>
      </w:docPartBody>
    </w:docPart>
    <w:docPart>
      <w:docPartPr>
        <w:name w:val="BD3659F6CD354E04A9B3B5B1C3D0CA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1A195B-0D8B-4186-96F9-AEAEF0F4A850}"/>
      </w:docPartPr>
      <w:docPartBody>
        <w:p w:rsidR="00227C38" w:rsidRDefault="00562227" w:rsidP="00562227">
          <w:pPr>
            <w:pStyle w:val="BD3659F6CD354E04A9B3B5B1C3D0CA5E"/>
          </w:pPr>
          <w:r w:rsidRPr="00443EB1">
            <w:rPr>
              <w:color w:val="808080" w:themeColor="background1" w:themeShade="80"/>
              <w:highlight w:val="yellow"/>
            </w:rPr>
            <w:t>Doplnit název VZ</w:t>
          </w:r>
        </w:p>
      </w:docPartBody>
    </w:docPart>
    <w:docPart>
      <w:docPartPr>
        <w:name w:val="F4905EDF9D354F3C88CDBEE6C2C2D9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57706D-4545-464E-A62F-CDB5D137C45D}"/>
      </w:docPartPr>
      <w:docPartBody>
        <w:p w:rsidR="007A1C04" w:rsidRDefault="00D92FA3" w:rsidP="00D92FA3">
          <w:pPr>
            <w:pStyle w:val="F4905EDF9D354F3C88CDBEE6C2C2D946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04E76ACC0D604C24ACA7D51CCDFC53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DCAA63-ED03-4CE7-9DD1-52EE3C13449D}"/>
      </w:docPartPr>
      <w:docPartBody>
        <w:p w:rsidR="007A1C04" w:rsidRDefault="00D92FA3" w:rsidP="00D92FA3">
          <w:pPr>
            <w:pStyle w:val="04E76ACC0D604C24ACA7D51CCDFC53B8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F1584EF355E2435F8FFABEDA24E388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A2B4D1-0FAF-4163-A2AC-F934BCECE4D1}"/>
      </w:docPartPr>
      <w:docPartBody>
        <w:p w:rsidR="007A1C04" w:rsidRDefault="00D92FA3" w:rsidP="00D92FA3">
          <w:pPr>
            <w:pStyle w:val="F1584EF355E2435F8FFABEDA24E38842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79010437A77E442486E34C4A2CD957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A21470-B152-4E4F-8E6C-42A32E0287C5}"/>
      </w:docPartPr>
      <w:docPartBody>
        <w:p w:rsidR="007A1C04" w:rsidRDefault="00D92FA3" w:rsidP="00D92FA3">
          <w:pPr>
            <w:pStyle w:val="79010437A77E442486E34C4A2CD957AD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FD7D611E08EE4454983E1EA0CC8E95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B1BE81-2DD7-43FE-A1CF-CD2BAECD2D22}"/>
      </w:docPartPr>
      <w:docPartBody>
        <w:p w:rsidR="007A1C04" w:rsidRDefault="00D92FA3" w:rsidP="00D92FA3">
          <w:pPr>
            <w:pStyle w:val="FD7D611E08EE4454983E1EA0CC8E9531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D00B11AB50D644D083891BF6DF2307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A82AA-7CB0-4636-9923-ED5DE55BE050}"/>
      </w:docPartPr>
      <w:docPartBody>
        <w:p w:rsidR="007A1C04" w:rsidRDefault="00D92FA3" w:rsidP="00D92FA3">
          <w:pPr>
            <w:pStyle w:val="D00B11AB50D644D083891BF6DF230707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68F349483CC34E5EB9AFBAB61EE68B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FC4F98-7753-460E-B4E6-773A934DB4E7}"/>
      </w:docPartPr>
      <w:docPartBody>
        <w:p w:rsidR="007A1C04" w:rsidRDefault="00D92FA3" w:rsidP="00D92FA3">
          <w:pPr>
            <w:pStyle w:val="68F349483CC34E5EB9AFBAB61EE68BB3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25B40D782AA74F899B254057B689EA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AC7602-9C30-4CB9-B476-D6FEC4576D44}"/>
      </w:docPartPr>
      <w:docPartBody>
        <w:p w:rsidR="007A1C04" w:rsidRDefault="00D92FA3" w:rsidP="00D92FA3">
          <w:pPr>
            <w:pStyle w:val="25B40D782AA74F899B254057B689EAAA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F2D529F5943B483EA53B87369C896F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E81016-7F1D-4A0F-9BDB-B209957FBABD}"/>
      </w:docPartPr>
      <w:docPartBody>
        <w:p w:rsidR="007A1C04" w:rsidRDefault="00D92FA3" w:rsidP="00D92FA3">
          <w:pPr>
            <w:pStyle w:val="F2D529F5943B483EA53B87369C896F7B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0CF5030FF3F54EE6BC69585F63DE3D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B17B76-748C-4363-8C8E-464FD6DF8D11}"/>
      </w:docPartPr>
      <w:docPartBody>
        <w:p w:rsidR="007A1C04" w:rsidRDefault="00D92FA3" w:rsidP="00D92FA3">
          <w:pPr>
            <w:pStyle w:val="0CF5030FF3F54EE6BC69585F63DE3D73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27"/>
    <w:rsid w:val="00227C38"/>
    <w:rsid w:val="00562227"/>
    <w:rsid w:val="007A1C04"/>
    <w:rsid w:val="009E1853"/>
    <w:rsid w:val="00D92FA3"/>
    <w:rsid w:val="00DB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92FA3"/>
  </w:style>
  <w:style w:type="paragraph" w:customStyle="1" w:styleId="624AE0C396DD4679B437BBF98977B43C">
    <w:name w:val="624AE0C396DD4679B437BBF98977B43C"/>
  </w:style>
  <w:style w:type="paragraph" w:customStyle="1" w:styleId="E95DA572AB1140C2B7900168ED742E68">
    <w:name w:val="E95DA572AB1140C2B7900168ED742E68"/>
  </w:style>
  <w:style w:type="paragraph" w:customStyle="1" w:styleId="2F1DE75AEBDD415A821BE42EFD366E16">
    <w:name w:val="2F1DE75AEBDD415A821BE42EFD366E16"/>
  </w:style>
  <w:style w:type="paragraph" w:customStyle="1" w:styleId="E11E52A173CA4631A1B1FD0CE0BC5F3F">
    <w:name w:val="E11E52A173CA4631A1B1FD0CE0BC5F3F"/>
  </w:style>
  <w:style w:type="paragraph" w:customStyle="1" w:styleId="7F46FDD241A2406AA47D222D2CDBE7D1">
    <w:name w:val="7F46FDD241A2406AA47D222D2CDBE7D1"/>
  </w:style>
  <w:style w:type="paragraph" w:customStyle="1" w:styleId="97ED81E89ED04E5CBA5A650D8880EC58">
    <w:name w:val="97ED81E89ED04E5CBA5A650D8880EC58"/>
  </w:style>
  <w:style w:type="paragraph" w:customStyle="1" w:styleId="BB15CBAFE3C043DFA45DE0F50918C140">
    <w:name w:val="BB15CBAFE3C043DFA45DE0F50918C140"/>
  </w:style>
  <w:style w:type="paragraph" w:customStyle="1" w:styleId="7FE7FD7FB7FA472AACCD5236D919CF61">
    <w:name w:val="7FE7FD7FB7FA472AACCD5236D919CF61"/>
  </w:style>
  <w:style w:type="paragraph" w:customStyle="1" w:styleId="3F515ACE9B634358930F19D259F9C812">
    <w:name w:val="3F515ACE9B634358930F19D259F9C812"/>
  </w:style>
  <w:style w:type="paragraph" w:customStyle="1" w:styleId="217309A24F994FB5BD2FC4259B93EA2B">
    <w:name w:val="217309A24F994FB5BD2FC4259B93EA2B"/>
  </w:style>
  <w:style w:type="paragraph" w:customStyle="1" w:styleId="D67B05A367A44EBAA1465BCFF569F70E">
    <w:name w:val="D67B05A367A44EBAA1465BCFF569F70E"/>
  </w:style>
  <w:style w:type="paragraph" w:customStyle="1" w:styleId="3AE8045EF78D44EEA613F0016ECA7E43">
    <w:name w:val="3AE8045EF78D44EEA613F0016ECA7E43"/>
  </w:style>
  <w:style w:type="paragraph" w:customStyle="1" w:styleId="502BDDD654CC40418AF5683BDEF2B535">
    <w:name w:val="502BDDD654CC40418AF5683BDEF2B535"/>
  </w:style>
  <w:style w:type="paragraph" w:customStyle="1" w:styleId="BD3659F6CD354E04A9B3B5B1C3D0CA5E">
    <w:name w:val="BD3659F6CD354E04A9B3B5B1C3D0CA5E"/>
    <w:rsid w:val="00562227"/>
  </w:style>
  <w:style w:type="paragraph" w:customStyle="1" w:styleId="F4905EDF9D354F3C88CDBEE6C2C2D946">
    <w:name w:val="F4905EDF9D354F3C88CDBEE6C2C2D946"/>
    <w:rsid w:val="00D92FA3"/>
  </w:style>
  <w:style w:type="paragraph" w:customStyle="1" w:styleId="04E76ACC0D604C24ACA7D51CCDFC53B8">
    <w:name w:val="04E76ACC0D604C24ACA7D51CCDFC53B8"/>
    <w:rsid w:val="00D92FA3"/>
  </w:style>
  <w:style w:type="paragraph" w:customStyle="1" w:styleId="F1584EF355E2435F8FFABEDA24E38842">
    <w:name w:val="F1584EF355E2435F8FFABEDA24E38842"/>
    <w:rsid w:val="00D92FA3"/>
  </w:style>
  <w:style w:type="paragraph" w:customStyle="1" w:styleId="79010437A77E442486E34C4A2CD957AD">
    <w:name w:val="79010437A77E442486E34C4A2CD957AD"/>
    <w:rsid w:val="00D92FA3"/>
  </w:style>
  <w:style w:type="paragraph" w:customStyle="1" w:styleId="FD7D611E08EE4454983E1EA0CC8E9531">
    <w:name w:val="FD7D611E08EE4454983E1EA0CC8E9531"/>
    <w:rsid w:val="00D92FA3"/>
  </w:style>
  <w:style w:type="paragraph" w:customStyle="1" w:styleId="D00B11AB50D644D083891BF6DF230707">
    <w:name w:val="D00B11AB50D644D083891BF6DF230707"/>
    <w:rsid w:val="00D92FA3"/>
  </w:style>
  <w:style w:type="paragraph" w:customStyle="1" w:styleId="68F349483CC34E5EB9AFBAB61EE68BB3">
    <w:name w:val="68F349483CC34E5EB9AFBAB61EE68BB3"/>
    <w:rsid w:val="00D92FA3"/>
  </w:style>
  <w:style w:type="paragraph" w:customStyle="1" w:styleId="25B40D782AA74F899B254057B689EAAA">
    <w:name w:val="25B40D782AA74F899B254057B689EAAA"/>
    <w:rsid w:val="00D92FA3"/>
  </w:style>
  <w:style w:type="paragraph" w:customStyle="1" w:styleId="F2D529F5943B483EA53B87369C896F7B">
    <w:name w:val="F2D529F5943B483EA53B87369C896F7B"/>
    <w:rsid w:val="00D92FA3"/>
  </w:style>
  <w:style w:type="paragraph" w:customStyle="1" w:styleId="0CF5030FF3F54EE6BC69585F63DE3D73">
    <w:name w:val="0CF5030FF3F54EE6BC69585F63DE3D73"/>
    <w:rsid w:val="00D92F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04_Formular_nabidky_OR_VZOR</Template>
  <TotalTime>20</TotalTime>
  <Pages>9</Pages>
  <Words>1476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Lukáš Pruška</dc:creator>
  <cp:keywords/>
  <dc:description/>
  <cp:lastModifiedBy>Mgr. Lukáš Pruška</cp:lastModifiedBy>
  <cp:revision>12</cp:revision>
  <dcterms:created xsi:type="dcterms:W3CDTF">2021-05-06T07:47:00Z</dcterms:created>
  <dcterms:modified xsi:type="dcterms:W3CDTF">2021-06-22T09:16:00Z</dcterms:modified>
</cp:coreProperties>
</file>