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932" w:rsidRDefault="00712932" w:rsidP="00A649EF">
      <w:pPr>
        <w:pStyle w:val="Title"/>
      </w:pPr>
      <w:r>
        <w:t>Rozhodnutí o výběru nejvhodnější nabídky</w:t>
      </w:r>
    </w:p>
    <w:p w:rsidR="00712932" w:rsidRDefault="00712932" w:rsidP="00A649EF">
      <w:pPr>
        <w:pStyle w:val="Title"/>
      </w:pPr>
    </w:p>
    <w:p w:rsidR="00712932" w:rsidRDefault="00712932" w:rsidP="00A649EF">
      <w:pPr>
        <w:pStyle w:val="Heading1"/>
      </w:pPr>
      <w:r>
        <w:t>ZADAVATEL</w:t>
      </w:r>
    </w:p>
    <w:p w:rsidR="00712932" w:rsidRDefault="00712932" w:rsidP="00A649EF">
      <w:pPr>
        <w:rPr>
          <w:b/>
          <w:bCs/>
          <w:sz w:val="22"/>
          <w:szCs w:val="22"/>
        </w:rPr>
      </w:pPr>
    </w:p>
    <w:p w:rsidR="00712932" w:rsidRDefault="00712932" w:rsidP="00A649EF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Název zadavatele: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ab/>
      </w:r>
      <w:r>
        <w:rPr>
          <w:rFonts w:ascii="Verdana" w:hAnsi="Verdana" w:cs="Verdana"/>
        </w:rPr>
        <w:t>Technické služby města Příbram</w:t>
      </w:r>
    </w:p>
    <w:p w:rsidR="00712932" w:rsidRDefault="00712932" w:rsidP="00A649EF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IČ: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ab/>
      </w:r>
      <w:r w:rsidRPr="00DB6612">
        <w:rPr>
          <w:b/>
          <w:bCs/>
        </w:rPr>
        <w:t>00068047</w:t>
      </w:r>
      <w:r>
        <w:rPr>
          <w:rFonts w:ascii="Times New Roman" w:hAnsi="Times New Roman" w:cs="Times New Roman"/>
        </w:rPr>
        <w:t xml:space="preserve"> </w:t>
      </w:r>
    </w:p>
    <w:p w:rsidR="00712932" w:rsidRDefault="00712932" w:rsidP="00A649EF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Sídlo: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ab/>
      </w:r>
      <w:r>
        <w:rPr>
          <w:rFonts w:ascii="Verdana" w:hAnsi="Verdana" w:cs="Verdana"/>
        </w:rPr>
        <w:t>U Kasáren 6, 261 01 Příbram</w:t>
      </w:r>
    </w:p>
    <w:p w:rsidR="00712932" w:rsidRDefault="00712932" w:rsidP="00A649EF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Zastoupené: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Verdana" w:hAnsi="Verdana" w:cs="Verdana"/>
        </w:rPr>
        <w:t>Ing. Pavlem Máchou</w:t>
      </w:r>
    </w:p>
    <w:p w:rsidR="00712932" w:rsidRDefault="00712932" w:rsidP="00A649EF"/>
    <w:tbl>
      <w:tblPr>
        <w:tblW w:w="9540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540"/>
      </w:tblGrid>
      <w:tr w:rsidR="00712932">
        <w:trPr>
          <w:trHeight w:val="978"/>
        </w:trPr>
        <w:tc>
          <w:tcPr>
            <w:tcW w:w="9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9CCFF"/>
          </w:tcPr>
          <w:p w:rsidR="00712932" w:rsidRDefault="00712932" w:rsidP="005C63DA">
            <w:pPr>
              <w:pStyle w:val="BodyTextIndent2"/>
              <w:spacing w:after="120"/>
              <w:ind w:left="2160" w:hanging="2160"/>
              <w:rPr>
                <w:rFonts w:ascii="Arial" w:hAnsi="Arial" w:cs="Arial"/>
              </w:rPr>
            </w:pPr>
          </w:p>
          <w:p w:rsidR="00712932" w:rsidRPr="00A649EF" w:rsidRDefault="00712932" w:rsidP="001231D1">
            <w:pPr>
              <w:pStyle w:val="BodyTextIndent2"/>
              <w:spacing w:after="120"/>
              <w:ind w:left="0" w:firstLine="0"/>
              <w:rPr>
                <w:rFonts w:ascii="Arial" w:hAnsi="Arial" w:cs="Arial"/>
                <w:b/>
                <w:bCs/>
              </w:rPr>
            </w:pPr>
            <w:r w:rsidRPr="00A649EF">
              <w:rPr>
                <w:rFonts w:ascii="Arial" w:hAnsi="Arial" w:cs="Arial"/>
                <w:b/>
                <w:bCs/>
              </w:rPr>
              <w:t>Veřejná zakázka</w:t>
            </w:r>
            <w:r>
              <w:rPr>
                <w:rFonts w:ascii="Arial" w:hAnsi="Arial" w:cs="Arial"/>
                <w:b/>
                <w:bCs/>
              </w:rPr>
              <w:t xml:space="preserve"> malého rozsahu</w:t>
            </w:r>
            <w:r w:rsidRPr="00A649EF">
              <w:rPr>
                <w:rFonts w:ascii="Arial" w:hAnsi="Arial" w:cs="Arial"/>
                <w:b/>
                <w:bCs/>
              </w:rPr>
              <w:t>:</w:t>
            </w:r>
          </w:p>
          <w:p w:rsidR="00712932" w:rsidRDefault="00712932" w:rsidP="001231D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„Nákup vozidla pro svoz komunálního odpadu pro TS Příbram“.</w:t>
            </w:r>
          </w:p>
          <w:p w:rsidR="00712932" w:rsidRDefault="00712932" w:rsidP="005C63DA">
            <w:pPr>
              <w:pStyle w:val="BodyTextIndent2"/>
              <w:spacing w:after="120"/>
              <w:ind w:left="0" w:firstLine="0"/>
              <w:jc w:val="left"/>
              <w:rPr>
                <w:rFonts w:ascii="Arial" w:hAnsi="Arial" w:cs="Arial"/>
              </w:rPr>
            </w:pPr>
          </w:p>
        </w:tc>
      </w:tr>
    </w:tbl>
    <w:p w:rsidR="00712932" w:rsidRDefault="00712932" w:rsidP="00A649EF"/>
    <w:p w:rsidR="00712932" w:rsidRDefault="00712932" w:rsidP="00A649EF">
      <w:pPr>
        <w:pStyle w:val="BodyText"/>
        <w:jc w:val="center"/>
      </w:pPr>
      <w:r>
        <w:t xml:space="preserve">Veřejná zakázka malého rozsahu na dodávku </w:t>
      </w:r>
    </w:p>
    <w:p w:rsidR="00712932" w:rsidRDefault="00712932" w:rsidP="00A649EF">
      <w:pPr>
        <w:pStyle w:val="BodyText"/>
      </w:pPr>
    </w:p>
    <w:p w:rsidR="00712932" w:rsidRDefault="00712932" w:rsidP="00A649EF">
      <w:pPr>
        <w:jc w:val="center"/>
      </w:pPr>
      <w:r>
        <w:t>Zadavatel na základě ustanovení § 81 odst. 1 b) zákona</w:t>
      </w:r>
    </w:p>
    <w:p w:rsidR="00712932" w:rsidRDefault="00712932" w:rsidP="00A649EF">
      <w:pPr>
        <w:pStyle w:val="Heading2"/>
      </w:pPr>
    </w:p>
    <w:p w:rsidR="00712932" w:rsidRDefault="00712932" w:rsidP="00A649EF">
      <w:pPr>
        <w:pStyle w:val="Heading2"/>
      </w:pPr>
      <w:r>
        <w:t>ROZHODUJE</w:t>
      </w:r>
    </w:p>
    <w:p w:rsidR="00712932" w:rsidRDefault="00712932" w:rsidP="00A649EF">
      <w:pPr>
        <w:jc w:val="center"/>
      </w:pPr>
      <w:r>
        <w:t>o výběru nejvhodnější nabídky</w:t>
      </w:r>
    </w:p>
    <w:p w:rsidR="00712932" w:rsidRDefault="00712932" w:rsidP="00A649EF">
      <w:pPr>
        <w:jc w:val="both"/>
      </w:pPr>
    </w:p>
    <w:p w:rsidR="00712932" w:rsidRPr="001231D1" w:rsidRDefault="00712932" w:rsidP="00A649EF">
      <w:pPr>
        <w:ind w:left="1416"/>
        <w:rPr>
          <w:rFonts w:ascii="Arial Narrow" w:hAnsi="Arial Narrow" w:cs="Arial Narrow"/>
          <w:b/>
          <w:bCs/>
        </w:rPr>
      </w:pPr>
      <w:r>
        <w:t>uchazeče</w:t>
      </w:r>
      <w:r w:rsidRPr="001231D1">
        <w:rPr>
          <w:rFonts w:ascii="Comic Sans MS" w:hAnsi="Comic Sans MS" w:cs="Comic Sans MS"/>
        </w:rPr>
        <w:t xml:space="preserve">: </w:t>
      </w:r>
      <w:r w:rsidRPr="001231D1">
        <w:rPr>
          <w:rFonts w:ascii="Arial Narrow" w:hAnsi="Arial Narrow" w:cs="Arial Narrow"/>
          <w:b/>
          <w:bCs/>
        </w:rPr>
        <w:t>Zoeller Systems s.r.o, Rooseveltova 1500, 251 01 Říčany</w:t>
      </w:r>
    </w:p>
    <w:p w:rsidR="00712932" w:rsidRPr="001231D1" w:rsidRDefault="00712932" w:rsidP="00A649EF">
      <w:pPr>
        <w:ind w:left="1416"/>
        <w:rPr>
          <w:rFonts w:ascii="Arial Narrow" w:hAnsi="Arial Narrow" w:cs="Arial Narrow"/>
          <w:b/>
          <w:bCs/>
        </w:rPr>
      </w:pPr>
      <w:r w:rsidRPr="001231D1">
        <w:rPr>
          <w:rFonts w:ascii="Arial Narrow" w:hAnsi="Arial Narrow" w:cs="Arial Narrow"/>
          <w:b/>
          <w:bCs/>
        </w:rPr>
        <w:tab/>
        <w:t xml:space="preserve">    IČ 46349413  DIČ CZ46349413</w:t>
      </w:r>
    </w:p>
    <w:p w:rsidR="00712932" w:rsidRDefault="00712932" w:rsidP="00A649EF">
      <w:pPr>
        <w:ind w:left="708" w:firstLine="708"/>
        <w:jc w:val="both"/>
      </w:pPr>
    </w:p>
    <w:p w:rsidR="00712932" w:rsidRDefault="00712932" w:rsidP="00A649EF">
      <w:pPr>
        <w:rPr>
          <w:b/>
          <w:bCs/>
        </w:rPr>
      </w:pPr>
      <w:r>
        <w:rPr>
          <w:b/>
          <w:bCs/>
        </w:rPr>
        <w:t>Odůvodnění:</w:t>
      </w:r>
    </w:p>
    <w:p w:rsidR="00712932" w:rsidRDefault="00712932" w:rsidP="00A649EF">
      <w:pPr>
        <w:numPr>
          <w:ilvl w:val="0"/>
          <w:numId w:val="1"/>
        </w:numPr>
        <w:rPr>
          <w:u w:val="single"/>
        </w:rPr>
      </w:pPr>
      <w:r>
        <w:rPr>
          <w:u w:val="single"/>
        </w:rPr>
        <w:t>Seznam hodnocených nabídek</w:t>
      </w:r>
    </w:p>
    <w:p w:rsidR="00712932" w:rsidRDefault="00712932" w:rsidP="00A649EF">
      <w:pPr>
        <w:ind w:left="360"/>
        <w:rPr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20"/>
        <w:gridCol w:w="4500"/>
        <w:gridCol w:w="2840"/>
      </w:tblGrid>
      <w:tr w:rsidR="00712932">
        <w:trPr>
          <w:jc w:val="center"/>
        </w:trPr>
        <w:tc>
          <w:tcPr>
            <w:tcW w:w="1620" w:type="dxa"/>
            <w:shd w:val="clear" w:color="auto" w:fill="FFFF99"/>
            <w:vAlign w:val="center"/>
          </w:tcPr>
          <w:p w:rsidR="00712932" w:rsidRDefault="00712932" w:rsidP="00EF6B28">
            <w:pPr>
              <w:pStyle w:val="Heading3"/>
              <w:jc w:val="center"/>
              <w:rPr>
                <w:rFonts w:cs="Times New Roman"/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Číslo nabídky</w:t>
            </w:r>
          </w:p>
        </w:tc>
        <w:tc>
          <w:tcPr>
            <w:tcW w:w="4500" w:type="dxa"/>
            <w:shd w:val="clear" w:color="auto" w:fill="FFFF99"/>
            <w:vAlign w:val="center"/>
          </w:tcPr>
          <w:p w:rsidR="00712932" w:rsidRDefault="00712932" w:rsidP="00EF6B28">
            <w:pPr>
              <w:jc w:val="center"/>
              <w:rPr>
                <w:rFonts w:ascii="Arial" w:hAnsi="Arial" w:cs="Arial"/>
                <w:highlight w:val="green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Dodavatel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(obchodní firma, sídlo, IČ)</w:t>
            </w:r>
          </w:p>
        </w:tc>
        <w:tc>
          <w:tcPr>
            <w:tcW w:w="2840" w:type="dxa"/>
            <w:shd w:val="clear" w:color="auto" w:fill="FFFF99"/>
          </w:tcPr>
          <w:p w:rsidR="00712932" w:rsidRDefault="00712932" w:rsidP="00EF6B28">
            <w:pPr>
              <w:pStyle w:val="Heading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 doručení nabídky</w:t>
            </w:r>
          </w:p>
        </w:tc>
      </w:tr>
      <w:tr w:rsidR="00712932" w:rsidRPr="006D189F">
        <w:trPr>
          <w:trHeight w:val="510"/>
          <w:jc w:val="center"/>
        </w:trPr>
        <w:tc>
          <w:tcPr>
            <w:tcW w:w="1620" w:type="dxa"/>
            <w:vAlign w:val="center"/>
          </w:tcPr>
          <w:p w:rsidR="00712932" w:rsidRPr="006D189F" w:rsidRDefault="00712932" w:rsidP="00EF6B28">
            <w:pPr>
              <w:jc w:val="both"/>
              <w:rPr>
                <w:rFonts w:ascii="Arial" w:hAnsi="Arial" w:cs="Arial"/>
              </w:rPr>
            </w:pPr>
            <w:r w:rsidRPr="006D189F">
              <w:rPr>
                <w:rFonts w:ascii="Arial" w:hAnsi="Arial" w:cs="Arial"/>
              </w:rPr>
              <w:t>1</w:t>
            </w:r>
          </w:p>
        </w:tc>
        <w:tc>
          <w:tcPr>
            <w:tcW w:w="4500" w:type="dxa"/>
            <w:vAlign w:val="center"/>
          </w:tcPr>
          <w:p w:rsidR="00712932" w:rsidRPr="006D189F" w:rsidRDefault="00712932" w:rsidP="001231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 Truck &amp; Bus Czech republic s.r.o, Obchodní 120, 250 70 Čestlice             IČ 46965904</w:t>
            </w:r>
          </w:p>
        </w:tc>
        <w:tc>
          <w:tcPr>
            <w:tcW w:w="2840" w:type="dxa"/>
          </w:tcPr>
          <w:p w:rsidR="00712932" w:rsidRPr="006D189F" w:rsidRDefault="00712932" w:rsidP="00EF6B2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4. 8. 2014</w:t>
            </w:r>
          </w:p>
          <w:p w:rsidR="00712932" w:rsidRPr="006D189F" w:rsidRDefault="00712932" w:rsidP="00EF6B28">
            <w:pPr>
              <w:jc w:val="both"/>
              <w:rPr>
                <w:rFonts w:ascii="Arial" w:hAnsi="Arial" w:cs="Arial"/>
              </w:rPr>
            </w:pPr>
          </w:p>
        </w:tc>
      </w:tr>
      <w:tr w:rsidR="00712932" w:rsidRPr="006D189F">
        <w:trPr>
          <w:trHeight w:val="510"/>
          <w:jc w:val="center"/>
        </w:trPr>
        <w:tc>
          <w:tcPr>
            <w:tcW w:w="1620" w:type="dxa"/>
            <w:vAlign w:val="center"/>
          </w:tcPr>
          <w:p w:rsidR="00712932" w:rsidRPr="006D189F" w:rsidRDefault="00712932" w:rsidP="00EF6B28">
            <w:pPr>
              <w:jc w:val="both"/>
              <w:rPr>
                <w:rFonts w:ascii="Arial" w:hAnsi="Arial" w:cs="Arial"/>
              </w:rPr>
            </w:pPr>
            <w:r w:rsidRPr="006D189F">
              <w:rPr>
                <w:rFonts w:ascii="Arial" w:hAnsi="Arial" w:cs="Arial"/>
              </w:rPr>
              <w:t>2</w:t>
            </w:r>
          </w:p>
        </w:tc>
        <w:tc>
          <w:tcPr>
            <w:tcW w:w="4500" w:type="dxa"/>
            <w:vAlign w:val="center"/>
          </w:tcPr>
          <w:p w:rsidR="00712932" w:rsidRPr="006D189F" w:rsidRDefault="00712932" w:rsidP="001231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Zoeller Systems s.r.o, Rooseveltova 1500, 251 01 Říčany                                  IČ: 46349413</w:t>
            </w:r>
          </w:p>
        </w:tc>
        <w:tc>
          <w:tcPr>
            <w:tcW w:w="2840" w:type="dxa"/>
          </w:tcPr>
          <w:p w:rsidR="00712932" w:rsidRPr="006D189F" w:rsidRDefault="00712932" w:rsidP="00EF6B2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5. 8. 2014</w:t>
            </w:r>
          </w:p>
          <w:p w:rsidR="00712932" w:rsidRPr="006D189F" w:rsidRDefault="00712932" w:rsidP="00EF6B28">
            <w:pPr>
              <w:jc w:val="both"/>
              <w:rPr>
                <w:rFonts w:ascii="Arial" w:hAnsi="Arial" w:cs="Arial"/>
              </w:rPr>
            </w:pPr>
          </w:p>
        </w:tc>
      </w:tr>
      <w:tr w:rsidR="00712932" w:rsidRPr="006D189F">
        <w:trPr>
          <w:trHeight w:val="510"/>
          <w:jc w:val="center"/>
        </w:trPr>
        <w:tc>
          <w:tcPr>
            <w:tcW w:w="1620" w:type="dxa"/>
            <w:vAlign w:val="center"/>
          </w:tcPr>
          <w:p w:rsidR="00712932" w:rsidRPr="006D189F" w:rsidRDefault="00712932" w:rsidP="00EF6B2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500" w:type="dxa"/>
            <w:vAlign w:val="center"/>
          </w:tcPr>
          <w:p w:rsidR="00712932" w:rsidRDefault="00712932" w:rsidP="001231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– TEC servis s.r.o, Příborská 2320, 738 01 Frýdek –Místek</w:t>
            </w:r>
          </w:p>
          <w:p w:rsidR="00712932" w:rsidRDefault="00712932" w:rsidP="001231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IČ: 25357069</w:t>
            </w:r>
          </w:p>
        </w:tc>
        <w:tc>
          <w:tcPr>
            <w:tcW w:w="2840" w:type="dxa"/>
          </w:tcPr>
          <w:p w:rsidR="00712932" w:rsidRDefault="00712932" w:rsidP="00EF6B2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5. 8.  2014</w:t>
            </w:r>
          </w:p>
        </w:tc>
      </w:tr>
    </w:tbl>
    <w:p w:rsidR="00712932" w:rsidRDefault="00712932" w:rsidP="00A649EF">
      <w:pPr>
        <w:pStyle w:val="A-ZprvaCSP-ods1dek"/>
        <w:ind w:firstLine="0"/>
        <w:rPr>
          <w:rFonts w:ascii="Arial" w:hAnsi="Arial" w:cs="Arial"/>
          <w:sz w:val="22"/>
          <w:szCs w:val="22"/>
        </w:rPr>
      </w:pPr>
    </w:p>
    <w:p w:rsidR="00712932" w:rsidRDefault="00712932" w:rsidP="00A649EF"/>
    <w:p w:rsidR="00712932" w:rsidRDefault="00712932" w:rsidP="00A649EF">
      <w:pPr>
        <w:numPr>
          <w:ilvl w:val="0"/>
          <w:numId w:val="1"/>
        </w:numPr>
        <w:rPr>
          <w:u w:val="single"/>
        </w:rPr>
      </w:pPr>
      <w:r>
        <w:rPr>
          <w:u w:val="single"/>
        </w:rPr>
        <w:t>Seznam vyloučených nabídek</w:t>
      </w:r>
    </w:p>
    <w:p w:rsidR="00712932" w:rsidRDefault="00712932" w:rsidP="00A649EF">
      <w:pPr>
        <w:ind w:left="360"/>
      </w:pPr>
    </w:p>
    <w:p w:rsidR="00712932" w:rsidRDefault="00712932" w:rsidP="00A649EF">
      <w:pPr>
        <w:ind w:left="360"/>
      </w:pPr>
      <w:r>
        <w:t>-----</w:t>
      </w:r>
    </w:p>
    <w:p w:rsidR="00712932" w:rsidRDefault="00712932" w:rsidP="00A649EF">
      <w:pPr>
        <w:ind w:left="360"/>
      </w:pPr>
    </w:p>
    <w:p w:rsidR="00712932" w:rsidRDefault="00712932" w:rsidP="00A649EF">
      <w:pPr>
        <w:ind w:left="360"/>
      </w:pPr>
    </w:p>
    <w:p w:rsidR="00712932" w:rsidRDefault="00712932" w:rsidP="00A649EF">
      <w:pPr>
        <w:ind w:left="360"/>
      </w:pPr>
    </w:p>
    <w:p w:rsidR="00712932" w:rsidRDefault="00712932" w:rsidP="00A649EF">
      <w:pPr>
        <w:ind w:left="360"/>
      </w:pPr>
    </w:p>
    <w:p w:rsidR="00712932" w:rsidRDefault="00712932" w:rsidP="00A649EF">
      <w:pPr>
        <w:numPr>
          <w:ilvl w:val="0"/>
          <w:numId w:val="1"/>
        </w:numPr>
        <w:rPr>
          <w:u w:val="single"/>
        </w:rPr>
      </w:pPr>
      <w:r>
        <w:rPr>
          <w:u w:val="single"/>
        </w:rPr>
        <w:t>Odůvodnění výběru nabídky uchazeče</w:t>
      </w:r>
    </w:p>
    <w:p w:rsidR="00712932" w:rsidRDefault="00712932" w:rsidP="00A649EF">
      <w:pPr>
        <w:ind w:left="360"/>
      </w:pPr>
    </w:p>
    <w:p w:rsidR="00712932" w:rsidRDefault="00712932" w:rsidP="00A649EF">
      <w:pPr>
        <w:jc w:val="both"/>
      </w:pPr>
      <w:r>
        <w:t>Nabídka uchazeče</w:t>
      </w:r>
      <w:r w:rsidRPr="001318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Zoeller Systems s.r.o, Rooseveltova 1500, 251 01 Říčany</w:t>
      </w:r>
      <w:r w:rsidRPr="00131824">
        <w:t xml:space="preserve"> </w:t>
      </w:r>
      <w:r>
        <w:t xml:space="preserve"> splnila zákonné a zadávací podmínky, není v rozporu s právními předpisy a neobsahuje mimořádně nízkou nabídkovou cenu. Jedná se o ekonomicky nejvýhodnější nabídku pro zadavatele.</w:t>
      </w:r>
    </w:p>
    <w:p w:rsidR="00712932" w:rsidRDefault="00712932" w:rsidP="00A649EF">
      <w:pPr>
        <w:jc w:val="both"/>
      </w:pPr>
    </w:p>
    <w:p w:rsidR="00712932" w:rsidRDefault="00712932" w:rsidP="00A649EF">
      <w:pPr>
        <w:jc w:val="both"/>
      </w:pPr>
    </w:p>
    <w:p w:rsidR="00712932" w:rsidRDefault="00712932" w:rsidP="00A649EF">
      <w:pPr>
        <w:jc w:val="both"/>
      </w:pPr>
    </w:p>
    <w:p w:rsidR="00712932" w:rsidRDefault="00712932" w:rsidP="00A649EF">
      <w:pPr>
        <w:jc w:val="both"/>
      </w:pPr>
      <w:r>
        <w:t>V Příbrami 5. září 2014</w:t>
      </w:r>
    </w:p>
    <w:p w:rsidR="00712932" w:rsidRDefault="00712932" w:rsidP="00A649EF">
      <w:pPr>
        <w:jc w:val="both"/>
      </w:pPr>
    </w:p>
    <w:p w:rsidR="00712932" w:rsidRDefault="00712932" w:rsidP="00A649EF">
      <w:pPr>
        <w:jc w:val="both"/>
      </w:pPr>
    </w:p>
    <w:p w:rsidR="00712932" w:rsidRDefault="00712932" w:rsidP="00A649EF">
      <w:pPr>
        <w:jc w:val="both"/>
      </w:pPr>
    </w:p>
    <w:p w:rsidR="00712932" w:rsidRDefault="00712932" w:rsidP="00A649EF">
      <w:pPr>
        <w:jc w:val="both"/>
      </w:pPr>
    </w:p>
    <w:p w:rsidR="00712932" w:rsidRDefault="00712932" w:rsidP="00BC266D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4" o:spid="_x0000_i1025" type="#_x0000_t75" style="width:285.75pt;height:245.25pt;visibility:visible">
            <v:imagedata r:id="rId7" o:title=""/>
          </v:shape>
        </w:pict>
      </w:r>
    </w:p>
    <w:p w:rsidR="00712932" w:rsidRDefault="00712932" w:rsidP="00A649EF">
      <w:pPr>
        <w:jc w:val="both"/>
      </w:pPr>
    </w:p>
    <w:p w:rsidR="00712932" w:rsidRDefault="00712932" w:rsidP="00A649EF">
      <w:pPr>
        <w:jc w:val="both"/>
      </w:pPr>
    </w:p>
    <w:p w:rsidR="00712932" w:rsidRDefault="00712932" w:rsidP="00A649EF">
      <w:pPr>
        <w:jc w:val="both"/>
      </w:pPr>
    </w:p>
    <w:p w:rsidR="00712932" w:rsidRDefault="00712932" w:rsidP="00A649EF">
      <w:pPr>
        <w:jc w:val="both"/>
      </w:pPr>
    </w:p>
    <w:p w:rsidR="00712932" w:rsidRDefault="00712932" w:rsidP="00A649EF">
      <w:pPr>
        <w:jc w:val="both"/>
      </w:pPr>
    </w:p>
    <w:p w:rsidR="00712932" w:rsidRDefault="00712932" w:rsidP="00A649E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12932" w:rsidRDefault="00712932" w:rsidP="0013182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12932" w:rsidRDefault="00712932"/>
    <w:sectPr w:rsidR="00712932" w:rsidSect="008A3E6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2932" w:rsidRDefault="00712932" w:rsidP="00A649EF">
      <w:r>
        <w:separator/>
      </w:r>
    </w:p>
  </w:endnote>
  <w:endnote w:type="continuationSeparator" w:id="0">
    <w:p w:rsidR="00712932" w:rsidRDefault="00712932" w:rsidP="00A649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932" w:rsidRDefault="00712932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2932" w:rsidRDefault="00712932" w:rsidP="00A649EF">
      <w:r>
        <w:separator/>
      </w:r>
    </w:p>
  </w:footnote>
  <w:footnote w:type="continuationSeparator" w:id="0">
    <w:p w:rsidR="00712932" w:rsidRDefault="00712932" w:rsidP="00A649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9658D"/>
    <w:multiLevelType w:val="hybridMultilevel"/>
    <w:tmpl w:val="83B66B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634A"/>
    <w:rsid w:val="001231D1"/>
    <w:rsid w:val="00131824"/>
    <w:rsid w:val="00311D6C"/>
    <w:rsid w:val="003D1D1E"/>
    <w:rsid w:val="003F634A"/>
    <w:rsid w:val="00410EB1"/>
    <w:rsid w:val="00435A02"/>
    <w:rsid w:val="004E1C9A"/>
    <w:rsid w:val="00506BD4"/>
    <w:rsid w:val="005645C5"/>
    <w:rsid w:val="005C44FB"/>
    <w:rsid w:val="005C63DA"/>
    <w:rsid w:val="006D189F"/>
    <w:rsid w:val="00712932"/>
    <w:rsid w:val="007B53A8"/>
    <w:rsid w:val="00886D68"/>
    <w:rsid w:val="008A3E63"/>
    <w:rsid w:val="00A649EF"/>
    <w:rsid w:val="00AB38C1"/>
    <w:rsid w:val="00B83B82"/>
    <w:rsid w:val="00BC266D"/>
    <w:rsid w:val="00D80A83"/>
    <w:rsid w:val="00DB6612"/>
    <w:rsid w:val="00E55620"/>
    <w:rsid w:val="00EF6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649E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649EF"/>
    <w:pPr>
      <w:keepNext/>
      <w:jc w:val="center"/>
      <w:outlineLvl w:val="0"/>
    </w:pPr>
    <w:rPr>
      <w:b/>
      <w:bCs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649EF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A649E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649E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649EF"/>
    <w:rPr>
      <w:rFonts w:ascii="Times New Roman" w:hAnsi="Times New Roman" w:cs="Times New Roman"/>
      <w:b/>
      <w:bCs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649EF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649EF"/>
    <w:rPr>
      <w:rFonts w:ascii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A649EF"/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rsid w:val="00A649E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649E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A649E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649EF"/>
    <w:rPr>
      <w:rFonts w:ascii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A649EF"/>
    <w:pPr>
      <w:jc w:val="center"/>
    </w:pPr>
    <w:rPr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99"/>
    <w:locked/>
    <w:rsid w:val="00A649EF"/>
    <w:rPr>
      <w:rFonts w:ascii="Times New Roman" w:hAnsi="Times New Roman" w:cs="Times New Roman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rsid w:val="00A649EF"/>
    <w:pPr>
      <w:ind w:left="-250" w:firstLine="250"/>
      <w:jc w:val="center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649EF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A649EF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649EF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rsid w:val="00A649EF"/>
    <w:pPr>
      <w:jc w:val="center"/>
    </w:pPr>
    <w:rPr>
      <w:rFonts w:ascii="Helvetica" w:hAnsi="Helvetica" w:cs="Helvetica"/>
      <w:color w:val="000080"/>
      <w:sz w:val="60"/>
      <w:szCs w:val="6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649EF"/>
    <w:rPr>
      <w:rFonts w:ascii="Helvetica" w:hAnsi="Helvetica" w:cs="Helvetica"/>
      <w:color w:val="000080"/>
      <w:sz w:val="60"/>
      <w:szCs w:val="60"/>
    </w:rPr>
  </w:style>
  <w:style w:type="paragraph" w:customStyle="1" w:styleId="A-ZprvaCSP-ods1dek">
    <w:name w:val="A-ZprávaCSP-ods.1.řádek"/>
    <w:basedOn w:val="Normal"/>
    <w:uiPriority w:val="99"/>
    <w:rsid w:val="00A649EF"/>
    <w:pPr>
      <w:ind w:firstLine="709"/>
      <w:jc w:val="both"/>
    </w:pPr>
    <w:rPr>
      <w:rFonts w:ascii="Arial Narrow" w:hAnsi="Arial Narrow" w:cs="Arial Narrow"/>
    </w:rPr>
  </w:style>
  <w:style w:type="paragraph" w:customStyle="1" w:styleId="Default">
    <w:name w:val="Default"/>
    <w:uiPriority w:val="99"/>
    <w:rsid w:val="00A649EF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rsid w:val="00A649EF"/>
  </w:style>
  <w:style w:type="paragraph" w:styleId="BalloonText">
    <w:name w:val="Balloon Text"/>
    <w:basedOn w:val="Normal"/>
    <w:link w:val="BalloonTextChar"/>
    <w:uiPriority w:val="99"/>
    <w:semiHidden/>
    <w:rsid w:val="00A649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649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202</Words>
  <Characters>1198</Characters>
  <Application>Microsoft Office Outlook</Application>
  <DocSecurity>0</DocSecurity>
  <Lines>0</Lines>
  <Paragraphs>0</Paragraphs>
  <ScaleCrop>false</ScaleCrop>
  <Company>TSPB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Rozhodnutí o výběru nejvhodnější nabídky</dc:title>
  <dc:subject/>
  <dc:creator>Ira</dc:creator>
  <cp:keywords/>
  <dc:description/>
  <cp:lastModifiedBy>Michvocík</cp:lastModifiedBy>
  <cp:revision>2</cp:revision>
  <dcterms:created xsi:type="dcterms:W3CDTF">2014-09-08T12:30:00Z</dcterms:created>
  <dcterms:modified xsi:type="dcterms:W3CDTF">2014-09-08T12:30:00Z</dcterms:modified>
</cp:coreProperties>
</file>