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4D9A8DF2" w14:textId="77777777" w:rsidR="00857C96" w:rsidRDefault="00857C96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 w:rsidRPr="00857C96">
              <w:rPr>
                <w:rFonts w:ascii="Verdana" w:hAnsi="Verdana"/>
                <w:b/>
                <w:lang w:val="cs-CZ"/>
              </w:rPr>
              <w:t xml:space="preserve">HS </w:t>
            </w:r>
            <w:proofErr w:type="spellStart"/>
            <w:r w:rsidRPr="00857C96">
              <w:rPr>
                <w:rFonts w:ascii="Verdana" w:hAnsi="Verdana"/>
                <w:b/>
                <w:lang w:val="cs-CZ"/>
              </w:rPr>
              <w:t>Flamingo</w:t>
            </w:r>
            <w:proofErr w:type="spellEnd"/>
            <w:r w:rsidRPr="00857C96">
              <w:rPr>
                <w:rFonts w:ascii="Verdana" w:hAnsi="Verdana"/>
                <w:b/>
                <w:lang w:val="cs-CZ"/>
              </w:rPr>
              <w:t xml:space="preserve"> s.r.o</w:t>
            </w:r>
            <w:r w:rsidRPr="00857C96">
              <w:rPr>
                <w:rFonts w:ascii="Verdana" w:hAnsi="Verdana"/>
                <w:b/>
                <w:lang w:val="cs-CZ"/>
              </w:rPr>
              <w:t xml:space="preserve"> </w:t>
            </w:r>
          </w:p>
          <w:p w14:paraId="1DF8EDFD" w14:textId="77777777" w:rsidR="004B3B63" w:rsidRDefault="004B3B63">
            <w:pPr>
              <w:spacing w:before="60" w:after="60"/>
              <w:rPr>
                <w:rFonts w:ascii="Verdana" w:hAnsi="Verdana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 xml:space="preserve">třída Osvobození 65, </w:t>
            </w:r>
          </w:p>
          <w:p w14:paraId="455DBDCE" w14:textId="2AF1EC09" w:rsidR="00E30173" w:rsidRDefault="004B3B6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>Velká Ves, 550 01 Broumov</w:t>
            </w:r>
            <w:bookmarkEnd w:id="0"/>
            <w:r w:rsidRPr="004B3B63">
              <w:rPr>
                <w:rFonts w:ascii="Verdana" w:hAnsi="Verdana"/>
                <w:lang w:val="cs-CZ"/>
              </w:rPr>
              <w:t xml:space="preserve"> </w:t>
            </w:r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1D1DC5FB" w14:textId="46A34C3C" w:rsidR="007641E6" w:rsidRDefault="007641E6" w:rsidP="007641E6">
      <w:pPr>
        <w:spacing w:before="240" w:after="120"/>
        <w:jc w:val="center"/>
        <w:rPr>
          <w:rFonts w:ascii="Verdana" w:hAnsi="Verdana"/>
          <w:lang w:val="cs-CZ"/>
        </w:rPr>
      </w:pPr>
      <w:r w:rsidRPr="007641E6">
        <w:rPr>
          <w:rFonts w:ascii="Verdana" w:hAnsi="Verdana"/>
          <w:lang w:val="cs-CZ"/>
        </w:rPr>
        <w:t>ANALÝZA, VÝPOČETNÍ NÁSTROJ PRO BASIC DESIGN PRODUKTU A KALIBRACE NÁSTROJE</w:t>
      </w:r>
    </w:p>
    <w:p w14:paraId="455DBDD8" w14:textId="0BFA51B8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2C32D959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b/>
          <w:lang w:val="cs-CZ"/>
        </w:rPr>
      </w:pPr>
      <w:r w:rsidRPr="00857C96">
        <w:rPr>
          <w:rFonts w:ascii="Verdana" w:hAnsi="Verdana"/>
          <w:b/>
          <w:lang w:val="cs-CZ"/>
        </w:rPr>
        <w:t xml:space="preserve">HS </w:t>
      </w:r>
      <w:proofErr w:type="spellStart"/>
      <w:r w:rsidRPr="00857C96">
        <w:rPr>
          <w:rFonts w:ascii="Verdana" w:hAnsi="Verdana"/>
          <w:b/>
          <w:lang w:val="cs-CZ"/>
        </w:rPr>
        <w:t>Flamingo</w:t>
      </w:r>
      <w:proofErr w:type="spellEnd"/>
      <w:r w:rsidRPr="00857C96">
        <w:rPr>
          <w:rFonts w:ascii="Verdana" w:hAnsi="Verdana"/>
          <w:b/>
          <w:lang w:val="cs-CZ"/>
        </w:rPr>
        <w:t xml:space="preserve"> s.r.o </w:t>
      </w:r>
    </w:p>
    <w:p w14:paraId="35C8F01E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třída Osvobození 65, </w:t>
      </w:r>
    </w:p>
    <w:p w14:paraId="146CDCAB" w14:textId="77777777" w:rsidR="007641E6" w:rsidRDefault="007641E6" w:rsidP="007641E6">
      <w:pPr>
        <w:spacing w:before="0" w:after="120"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Velká Ves, 550 01 Broumov </w:t>
      </w:r>
    </w:p>
    <w:p w14:paraId="455DBDDB" w14:textId="12A9BAB8" w:rsidR="00E30173" w:rsidRDefault="00E763D1" w:rsidP="007641E6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455DBDEC" w14:textId="77777777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E30173" w14:paraId="455DBDF1" w14:textId="77777777">
        <w:trPr>
          <w:jc w:val="center"/>
        </w:trPr>
        <w:tc>
          <w:tcPr>
            <w:tcW w:w="7002" w:type="dxa"/>
            <w:shd w:val="clear" w:color="auto" w:fill="auto"/>
          </w:tcPr>
          <w:p w14:paraId="455DBDEF" w14:textId="77777777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F0" w14:textId="77777777" w:rsidR="00E30173" w:rsidRDefault="00E763D1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BDFA" w14:textId="77777777" w:rsidR="00E30173" w:rsidRDefault="00E763D1">
      <w:r>
        <w:separator/>
      </w:r>
    </w:p>
  </w:endnote>
  <w:endnote w:type="continuationSeparator" w:id="0">
    <w:p w14:paraId="455DBDFB" w14:textId="77777777" w:rsidR="00E30173" w:rsidRDefault="00E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BDF8" w14:textId="77777777" w:rsidR="00E30173" w:rsidRDefault="00E763D1">
      <w:r>
        <w:separator/>
      </w:r>
    </w:p>
  </w:footnote>
  <w:footnote w:type="continuationSeparator" w:id="0">
    <w:p w14:paraId="455DBDF9" w14:textId="77777777" w:rsidR="00E30173" w:rsidRDefault="00E7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1E73B5"/>
    <w:rsid w:val="003D612A"/>
    <w:rsid w:val="004B3B63"/>
    <w:rsid w:val="00730D19"/>
    <w:rsid w:val="007641E6"/>
    <w:rsid w:val="00857C96"/>
    <w:rsid w:val="00E30173"/>
    <w:rsid w:val="00E7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3</TotalTime>
  <Pages>1</Pages>
  <Words>67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Martin Zapletal</cp:lastModifiedBy>
  <cp:revision>7</cp:revision>
  <cp:lastPrinted>2006-06-19T06:36:00Z</cp:lastPrinted>
  <dcterms:created xsi:type="dcterms:W3CDTF">2021-08-23T10:14:00Z</dcterms:created>
  <dcterms:modified xsi:type="dcterms:W3CDTF">2021-08-23T10:17:00Z</dcterms:modified>
  <cp:contentStatus/>
</cp:coreProperties>
</file>