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D4753B">
        <w:rPr>
          <w:b/>
          <w:sz w:val="28"/>
          <w:szCs w:val="28"/>
        </w:rPr>
        <w:t>Dodávky drceného kameniva 2025</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496C67">
        <w:t>Dodávka drceného kameniva</w:t>
      </w:r>
      <w:r w:rsidR="00D4753B">
        <w:t xml:space="preserve"> v roce 2025 a 2026</w:t>
      </w:r>
      <w:r w:rsidR="00C20689">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C713B"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D4753B">
        <w:rPr>
          <w:rFonts w:cs="Arial"/>
        </w:rPr>
        <w:t>2025 a 2026</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r w:rsidR="00FC713B">
        <w:rPr>
          <w:b/>
        </w:rPr>
        <w:t>3. 2</w:t>
      </w:r>
      <w:r w:rsidR="008944CD" w:rsidRPr="00A55CC0">
        <w:rPr>
          <w:b/>
        </w:rPr>
        <w:t>.</w:t>
      </w:r>
      <w:r w:rsidR="00D4753B">
        <w:rPr>
          <w:b/>
        </w:rPr>
        <w:t>2025</w:t>
      </w:r>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96C67"/>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4753B"/>
    <w:rsid w:val="00D55A9B"/>
    <w:rsid w:val="00D5606C"/>
    <w:rsid w:val="00D73111"/>
    <w:rsid w:val="00D80EE2"/>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C713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7F418"/>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A3D9F-7E4E-4566-9E65-675A8CD5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1206</Words>
  <Characters>7118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2020-03-31T06:53:00Z</cp:lastPrinted>
  <dcterms:created xsi:type="dcterms:W3CDTF">2023-11-16T11:27:00Z</dcterms:created>
  <dcterms:modified xsi:type="dcterms:W3CDTF">2025-01-16T12:04:00Z</dcterms:modified>
</cp:coreProperties>
</file>