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A1" w:rsidRDefault="009C36A1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9C36A1" w:rsidRDefault="009C36A1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9C36A1" w:rsidRDefault="009C36A1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9C36A1" w:rsidRDefault="009C36A1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9C36A1" w:rsidRPr="00CD5A3C" w:rsidRDefault="009C36A1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</w:rPr>
      </w:pPr>
      <w:r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  <w:t>Příloha č. 5</w:t>
      </w:r>
    </w:p>
    <w:p w:rsidR="009C36A1" w:rsidRPr="00464F5B" w:rsidRDefault="009C36A1" w:rsidP="00464F5B">
      <w:pPr>
        <w:pStyle w:val="Heading1"/>
        <w:spacing w:before="0"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C36A1" w:rsidRPr="00107FDC" w:rsidRDefault="009C36A1" w:rsidP="00085A08">
      <w:pPr>
        <w:spacing w:after="0" w:line="240" w:lineRule="auto"/>
        <w:ind w:left="708"/>
        <w:jc w:val="center"/>
        <w:rPr>
          <w:b/>
          <w:bCs/>
          <w:sz w:val="40"/>
          <w:szCs w:val="40"/>
          <w:lang w:eastAsia="cs-CZ"/>
        </w:rPr>
      </w:pPr>
      <w:r w:rsidRPr="00107FDC">
        <w:rPr>
          <w:b/>
          <w:bCs/>
          <w:sz w:val="40"/>
          <w:szCs w:val="40"/>
          <w:lang w:eastAsia="cs-CZ"/>
        </w:rPr>
        <w:t>Čestné prohlášení</w:t>
      </w:r>
    </w:p>
    <w:p w:rsidR="009C36A1" w:rsidRPr="00334758" w:rsidRDefault="009C36A1" w:rsidP="00085A08">
      <w:pPr>
        <w:spacing w:after="0" w:line="240" w:lineRule="auto"/>
        <w:jc w:val="both"/>
        <w:rPr>
          <w:sz w:val="24"/>
          <w:szCs w:val="24"/>
          <w:lang w:eastAsia="cs-CZ"/>
        </w:rPr>
      </w:pPr>
    </w:p>
    <w:p w:rsidR="009C36A1" w:rsidRDefault="009C36A1" w:rsidP="00085A08">
      <w:pPr>
        <w:spacing w:after="0" w:line="360" w:lineRule="auto"/>
        <w:ind w:right="-142"/>
        <w:jc w:val="center"/>
        <w:rPr>
          <w:sz w:val="24"/>
          <w:szCs w:val="24"/>
          <w:lang w:eastAsia="cs-CZ"/>
        </w:rPr>
      </w:pPr>
      <w:r w:rsidRPr="00334758">
        <w:rPr>
          <w:sz w:val="24"/>
          <w:szCs w:val="24"/>
          <w:lang w:eastAsia="cs-CZ"/>
        </w:rPr>
        <w:t xml:space="preserve">……………………………………………………………………………………………………. </w:t>
      </w:r>
      <w:r w:rsidRPr="00334758">
        <w:rPr>
          <w:i/>
          <w:iCs/>
          <w:color w:val="0070C0"/>
          <w:sz w:val="20"/>
          <w:szCs w:val="20"/>
          <w:lang w:eastAsia="cs-CZ"/>
        </w:rPr>
        <w:t>(přesný název uchazeče)</w:t>
      </w:r>
      <w:r w:rsidRPr="00334758">
        <w:rPr>
          <w:sz w:val="24"/>
          <w:szCs w:val="24"/>
          <w:lang w:eastAsia="cs-CZ"/>
        </w:rPr>
        <w:t xml:space="preserve"> </w:t>
      </w:r>
      <w:r w:rsidRPr="00334758">
        <w:rPr>
          <w:sz w:val="24"/>
          <w:szCs w:val="24"/>
          <w:lang w:eastAsia="cs-CZ"/>
        </w:rPr>
        <w:br/>
      </w:r>
    </w:p>
    <w:p w:rsidR="009C36A1" w:rsidRPr="001F36F6" w:rsidRDefault="009C36A1" w:rsidP="001F36F6">
      <w:pPr>
        <w:spacing w:line="360" w:lineRule="auto"/>
        <w:rPr>
          <w:b/>
          <w:bCs/>
          <w:color w:val="000000"/>
        </w:rPr>
      </w:pPr>
      <w:r w:rsidRPr="00CD5A3C">
        <w:rPr>
          <w:lang w:eastAsia="cs-CZ"/>
        </w:rPr>
        <w:t xml:space="preserve">jako uchazeč o veřejnou zakázku </w:t>
      </w:r>
      <w:r w:rsidRPr="002559AA">
        <w:rPr>
          <w:b/>
          <w:bCs/>
          <w:w w:val="98"/>
        </w:rPr>
        <w:t>„</w:t>
      </w:r>
      <w:r w:rsidRPr="001F36F6">
        <w:rPr>
          <w:b/>
          <w:bCs/>
          <w:color w:val="000000"/>
        </w:rPr>
        <w:t>Rekonstrukce rozvodů vody a kanalizace na 2. stupni ZŠ J.K.Tyla Písek – 2. etapa</w:t>
      </w:r>
      <w:r w:rsidRPr="001F36F6">
        <w:t>“</w:t>
      </w:r>
      <w:r w:rsidRPr="001F36F6">
        <w:rPr>
          <w:b/>
          <w:bCs/>
          <w:w w:val="98"/>
        </w:rPr>
        <w:t>“</w:t>
      </w:r>
    </w:p>
    <w:p w:rsidR="009C36A1" w:rsidRPr="00CD5A3C" w:rsidRDefault="009C36A1" w:rsidP="00085A08">
      <w:pPr>
        <w:spacing w:after="0" w:line="240" w:lineRule="auto"/>
        <w:rPr>
          <w:lang w:eastAsia="cs-CZ"/>
        </w:rPr>
      </w:pPr>
    </w:p>
    <w:p w:rsidR="009C36A1" w:rsidRPr="00CD5A3C" w:rsidRDefault="009C36A1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tímto čestně prohlašuje, že:</w:t>
      </w:r>
    </w:p>
    <w:p w:rsidR="009C36A1" w:rsidRPr="00CD5A3C" w:rsidRDefault="009C36A1" w:rsidP="00085A08">
      <w:pPr>
        <w:spacing w:after="0" w:line="240" w:lineRule="auto"/>
        <w:ind w:left="284" w:hanging="284"/>
        <w:jc w:val="both"/>
        <w:rPr>
          <w:lang w:eastAsia="cs-CZ"/>
        </w:rPr>
      </w:pPr>
    </w:p>
    <w:p w:rsidR="009C36A1" w:rsidRPr="00FE3CB7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9C36A1" w:rsidRPr="00FE3CB7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čin, jehož skutková podstata souvisí </w:t>
      </w:r>
      <w:r w:rsidRPr="00FE3CB7">
        <w:rPr>
          <w:color w:val="000000"/>
          <w:lang w:eastAsia="cs-CZ"/>
        </w:rPr>
        <w:br/>
        <w:t>s předmětem podnikání dodavatele podle zvláštních právních předpisů nebo došlo</w:t>
      </w:r>
      <w:r w:rsidRPr="00FE3CB7">
        <w:rPr>
          <w:color w:val="000000"/>
          <w:lang w:eastAsia="cs-CZ"/>
        </w:rPr>
        <w:br/>
        <w:t xml:space="preserve">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v posledních 3 letech nenaplnil skutkovou podstatu jednání nekalé soutěže formou podplácení podle zvláštního právního předpisu, 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vůči jeho majetku neprobíhá nebo v posledních 3 letech neproběhlo insolvenční řízení,</w:t>
      </w:r>
      <w:r w:rsidRPr="00CD5A3C">
        <w:rPr>
          <w:color w:val="000000"/>
          <w:lang w:eastAsia="cs-CZ"/>
        </w:rPr>
        <w:br/>
        <w:t xml:space="preserve">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není v likvidaci, 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v evidenci daní zachyceny daňové nedoplatky, a to jak v České republice, tak v zemi sídla, místa podnikání či bydliště dodavatele,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nedoplatek na pojistném a na penále na veřejné zdravotní pojištění, a to jak v České republice, tak v zemi sídla, místa podnikání či bydliště dodavatele,</w:t>
      </w:r>
      <w:r w:rsidRPr="00CD5A3C">
        <w:rPr>
          <w:color w:val="000000"/>
          <w:lang w:eastAsia="cs-CZ"/>
        </w:rPr>
        <w:tab/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nebyl v posledních 3 letech pravomocně disciplinárně potrestán, či mu nebylo pravomocně uloženo kárné opatření podle zvláš</w:t>
      </w:r>
      <w:r>
        <w:rPr>
          <w:color w:val="000000"/>
          <w:lang w:eastAsia="cs-CZ"/>
        </w:rPr>
        <w:t xml:space="preserve">tních právních předpisů, je-li </w:t>
      </w:r>
      <w:r w:rsidRPr="00CD5A3C">
        <w:rPr>
          <w:color w:val="000000"/>
          <w:lang w:eastAsia="cs-CZ"/>
        </w:rPr>
        <w:t xml:space="preserve">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není veden v rejstříku osob se zákazem plnění veřejných zakázek a</w:t>
      </w:r>
    </w:p>
    <w:p w:rsidR="009C36A1" w:rsidRPr="00CD5A3C" w:rsidRDefault="009C36A1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nebyla v posledních 3 letech pravomocně uložena pokuta za umožnění výkonu nelegální práce podle zvláštního právního předpisu, </w:t>
      </w:r>
    </w:p>
    <w:p w:rsidR="009C36A1" w:rsidRPr="00CD5A3C" w:rsidRDefault="009C36A1" w:rsidP="00085A0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cs-CZ"/>
        </w:rPr>
      </w:pPr>
    </w:p>
    <w:p w:rsidR="009C36A1" w:rsidRPr="00CD5A3C" w:rsidRDefault="009C36A1" w:rsidP="00085A08">
      <w:pPr>
        <w:spacing w:after="0" w:line="240" w:lineRule="auto"/>
        <w:jc w:val="both"/>
        <w:rPr>
          <w:lang w:eastAsia="cs-CZ"/>
        </w:rPr>
      </w:pPr>
    </w:p>
    <w:p w:rsidR="009C36A1" w:rsidRPr="00CD5A3C" w:rsidRDefault="009C36A1" w:rsidP="00BA3279">
      <w:pPr>
        <w:pStyle w:val="ListParagraph"/>
        <w:spacing w:before="100" w:beforeAutospacing="1" w:after="100" w:afterAutospacing="1"/>
        <w:ind w:left="0"/>
        <w:jc w:val="both"/>
        <w:rPr>
          <w:highlight w:val="green"/>
          <w:lang w:eastAsia="cs-CZ"/>
        </w:rPr>
      </w:pPr>
    </w:p>
    <w:p w:rsidR="009C36A1" w:rsidRPr="00CD5A3C" w:rsidRDefault="009C36A1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V…………………..…………. dne ………………</w:t>
      </w:r>
    </w:p>
    <w:p w:rsidR="009C36A1" w:rsidRPr="00CD5A3C" w:rsidRDefault="009C36A1" w:rsidP="00085A08">
      <w:pPr>
        <w:spacing w:after="0" w:line="240" w:lineRule="auto"/>
        <w:rPr>
          <w:lang w:eastAsia="cs-CZ"/>
        </w:rPr>
      </w:pPr>
    </w:p>
    <w:p w:rsidR="009C36A1" w:rsidRPr="00CD5A3C" w:rsidRDefault="009C36A1" w:rsidP="00085A08">
      <w:pPr>
        <w:spacing w:after="0" w:line="240" w:lineRule="auto"/>
        <w:rPr>
          <w:lang w:eastAsia="cs-CZ"/>
        </w:rPr>
      </w:pPr>
    </w:p>
    <w:p w:rsidR="009C36A1" w:rsidRPr="00CD5A3C" w:rsidRDefault="009C36A1" w:rsidP="00085A08">
      <w:pPr>
        <w:spacing w:after="0" w:line="240" w:lineRule="auto"/>
        <w:rPr>
          <w:lang w:eastAsia="cs-CZ"/>
        </w:rPr>
      </w:pPr>
    </w:p>
    <w:p w:rsidR="009C36A1" w:rsidRPr="00CD5A3C" w:rsidRDefault="009C36A1" w:rsidP="00085A08">
      <w:pPr>
        <w:spacing w:after="0" w:line="240" w:lineRule="auto"/>
        <w:rPr>
          <w:lang w:eastAsia="cs-CZ"/>
        </w:rPr>
      </w:pPr>
    </w:p>
    <w:p w:rsidR="009C36A1" w:rsidRPr="00CD5A3C" w:rsidRDefault="009C36A1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Titul, jméno, příjmení osoby oprávněné</w:t>
      </w:r>
    </w:p>
    <w:p w:rsidR="009C36A1" w:rsidRPr="00CD5A3C" w:rsidRDefault="009C36A1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jednat jménem či za dodavatele:</w:t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 xml:space="preserve">…………………………………………………..……… </w:t>
      </w:r>
    </w:p>
    <w:p w:rsidR="009C36A1" w:rsidRPr="00CD5A3C" w:rsidRDefault="009C36A1" w:rsidP="00085A08">
      <w:pPr>
        <w:spacing w:after="0" w:line="240" w:lineRule="auto"/>
        <w:ind w:left="4320"/>
        <w:rPr>
          <w:lang w:eastAsia="cs-CZ"/>
        </w:rPr>
      </w:pPr>
      <w:r w:rsidRPr="00CD5A3C">
        <w:rPr>
          <w:lang w:eastAsia="cs-CZ"/>
        </w:rPr>
        <w:t xml:space="preserve">                 </w:t>
      </w:r>
    </w:p>
    <w:p w:rsidR="009C36A1" w:rsidRPr="00CD5A3C" w:rsidRDefault="009C36A1" w:rsidP="00085A08">
      <w:pPr>
        <w:spacing w:after="0" w:line="240" w:lineRule="auto"/>
        <w:jc w:val="both"/>
        <w:rPr>
          <w:lang w:eastAsia="cs-CZ"/>
        </w:rPr>
      </w:pPr>
    </w:p>
    <w:p w:rsidR="009C36A1" w:rsidRPr="00CD5A3C" w:rsidRDefault="009C36A1" w:rsidP="00085A08">
      <w:pPr>
        <w:spacing w:after="0" w:line="240" w:lineRule="auto"/>
        <w:ind w:left="3969"/>
        <w:jc w:val="both"/>
        <w:rPr>
          <w:lang w:eastAsia="cs-CZ"/>
        </w:rPr>
      </w:pP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>…………………………………………………..………</w:t>
      </w:r>
    </w:p>
    <w:p w:rsidR="009C36A1" w:rsidRPr="00CD5A3C" w:rsidRDefault="009C36A1" w:rsidP="00BA3279">
      <w:pPr>
        <w:spacing w:after="0" w:line="240" w:lineRule="auto"/>
        <w:ind w:left="3261"/>
        <w:jc w:val="center"/>
        <w:rPr>
          <w:b/>
          <w:bCs/>
          <w:color w:val="FF0000"/>
          <w:u w:val="single"/>
          <w:lang w:eastAsia="cs-CZ"/>
        </w:rPr>
      </w:pPr>
      <w:r w:rsidRPr="00CD5A3C">
        <w:rPr>
          <w:lang w:eastAsia="cs-CZ"/>
        </w:rPr>
        <w:t>Razítko a podpis oprávněné osoby</w:t>
      </w:r>
      <w:r w:rsidRPr="00CD5A3C">
        <w:rPr>
          <w:lang w:eastAsia="cs-CZ"/>
        </w:rPr>
        <w:br/>
        <w:t>jednat jménem či za dodavatele</w:t>
      </w:r>
    </w:p>
    <w:sectPr w:rsidR="009C36A1" w:rsidRPr="00CD5A3C" w:rsidSect="00C80327">
      <w:footerReference w:type="default" r:id="rId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6A1" w:rsidRDefault="009C36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9C36A1" w:rsidRDefault="009C36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A1" w:rsidRDefault="009C36A1" w:rsidP="00E54C33">
    <w:pPr>
      <w:keepNext/>
      <w:keepLines/>
      <w:spacing w:after="0" w:line="240" w:lineRule="auto"/>
      <w:jc w:val="center"/>
      <w:rPr>
        <w:rFonts w:ascii="Times New Roman" w:hAnsi="Times New Roman" w:cs="Times New Roman"/>
        <w:sz w:val="16"/>
        <w:szCs w:val="16"/>
        <w:lang w:eastAsia="cs-CZ"/>
      </w:rPr>
    </w:pPr>
  </w:p>
  <w:p w:rsidR="009C36A1" w:rsidRDefault="009C36A1" w:rsidP="00E54C33">
    <w:pPr>
      <w:keepNext/>
      <w:keepLines/>
      <w:spacing w:after="0" w:line="240" w:lineRule="auto"/>
      <w:jc w:val="center"/>
      <w:rPr>
        <w:rStyle w:val="PageNumber"/>
        <w:sz w:val="16"/>
        <w:szCs w:val="16"/>
      </w:rPr>
    </w:pPr>
  </w:p>
  <w:p w:rsidR="009C36A1" w:rsidRPr="00CF26B3" w:rsidRDefault="009C36A1" w:rsidP="00E54C33">
    <w:pPr>
      <w:pStyle w:val="Footer"/>
      <w:framePr w:wrap="auto" w:vAnchor="text" w:hAnchor="page" w:x="10436" w:y="721"/>
      <w:rPr>
        <w:rStyle w:val="PageNumber"/>
        <w:rFonts w:ascii="Arial" w:hAnsi="Arial" w:cs="Arial"/>
        <w:sz w:val="20"/>
        <w:szCs w:val="20"/>
      </w:rPr>
    </w:pPr>
    <w:r w:rsidRPr="00CF26B3">
      <w:rPr>
        <w:rStyle w:val="PageNumber"/>
        <w:rFonts w:ascii="Arial" w:hAnsi="Arial" w:cs="Arial"/>
        <w:sz w:val="20"/>
        <w:szCs w:val="20"/>
      </w:rPr>
      <w:fldChar w:fldCharType="begin"/>
    </w:r>
    <w:r w:rsidRPr="00CF26B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F26B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CF26B3">
      <w:rPr>
        <w:rStyle w:val="PageNumber"/>
        <w:rFonts w:ascii="Arial" w:hAnsi="Arial" w:cs="Arial"/>
        <w:sz w:val="20"/>
        <w:szCs w:val="20"/>
      </w:rPr>
      <w:fldChar w:fldCharType="end"/>
    </w:r>
  </w:p>
  <w:p w:rsidR="009C36A1" w:rsidRPr="00CD5A3C" w:rsidRDefault="009C36A1" w:rsidP="00CD5A3C">
    <w:pPr>
      <w:pStyle w:val="Footer"/>
      <w:ind w:right="360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6A1" w:rsidRDefault="009C36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9C36A1" w:rsidRDefault="009C36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A79"/>
    <w:rsid w:val="00000A29"/>
    <w:rsid w:val="00050992"/>
    <w:rsid w:val="00056B20"/>
    <w:rsid w:val="000622A8"/>
    <w:rsid w:val="00085A08"/>
    <w:rsid w:val="000C42B2"/>
    <w:rsid w:val="000D0A24"/>
    <w:rsid w:val="00101AC4"/>
    <w:rsid w:val="001077B0"/>
    <w:rsid w:val="00107FDC"/>
    <w:rsid w:val="00127FDA"/>
    <w:rsid w:val="00140B70"/>
    <w:rsid w:val="00145F82"/>
    <w:rsid w:val="00160BB7"/>
    <w:rsid w:val="00170F78"/>
    <w:rsid w:val="001836D9"/>
    <w:rsid w:val="00185CCE"/>
    <w:rsid w:val="00187F32"/>
    <w:rsid w:val="001A3AEC"/>
    <w:rsid w:val="001B1B80"/>
    <w:rsid w:val="001C39E6"/>
    <w:rsid w:val="001F2524"/>
    <w:rsid w:val="001F36F6"/>
    <w:rsid w:val="00202990"/>
    <w:rsid w:val="00211D13"/>
    <w:rsid w:val="00213728"/>
    <w:rsid w:val="00234059"/>
    <w:rsid w:val="002559AA"/>
    <w:rsid w:val="00262A6D"/>
    <w:rsid w:val="002760F0"/>
    <w:rsid w:val="002D29F5"/>
    <w:rsid w:val="002E3393"/>
    <w:rsid w:val="002E59DF"/>
    <w:rsid w:val="003219C2"/>
    <w:rsid w:val="00332772"/>
    <w:rsid w:val="00334758"/>
    <w:rsid w:val="003356D5"/>
    <w:rsid w:val="00356D15"/>
    <w:rsid w:val="003618EB"/>
    <w:rsid w:val="00367813"/>
    <w:rsid w:val="003D7325"/>
    <w:rsid w:val="003E63FE"/>
    <w:rsid w:val="00402D54"/>
    <w:rsid w:val="00426BB7"/>
    <w:rsid w:val="00431BF3"/>
    <w:rsid w:val="004338B0"/>
    <w:rsid w:val="004443D7"/>
    <w:rsid w:val="00464F5B"/>
    <w:rsid w:val="004B6794"/>
    <w:rsid w:val="004C1F6B"/>
    <w:rsid w:val="004E3584"/>
    <w:rsid w:val="004F6066"/>
    <w:rsid w:val="00500519"/>
    <w:rsid w:val="00501E75"/>
    <w:rsid w:val="00501ECD"/>
    <w:rsid w:val="00502B34"/>
    <w:rsid w:val="005056E8"/>
    <w:rsid w:val="0050659C"/>
    <w:rsid w:val="00511E90"/>
    <w:rsid w:val="005347A3"/>
    <w:rsid w:val="00543FC8"/>
    <w:rsid w:val="005547AD"/>
    <w:rsid w:val="00562774"/>
    <w:rsid w:val="00564BE6"/>
    <w:rsid w:val="00582602"/>
    <w:rsid w:val="00582913"/>
    <w:rsid w:val="005A6831"/>
    <w:rsid w:val="005B7854"/>
    <w:rsid w:val="005C1849"/>
    <w:rsid w:val="005F4ACF"/>
    <w:rsid w:val="00600D2A"/>
    <w:rsid w:val="00601248"/>
    <w:rsid w:val="00656725"/>
    <w:rsid w:val="00664491"/>
    <w:rsid w:val="00666F85"/>
    <w:rsid w:val="00670C8D"/>
    <w:rsid w:val="006963D3"/>
    <w:rsid w:val="006C1D93"/>
    <w:rsid w:val="006D3AD4"/>
    <w:rsid w:val="006D62A8"/>
    <w:rsid w:val="00722793"/>
    <w:rsid w:val="0074351C"/>
    <w:rsid w:val="007505B6"/>
    <w:rsid w:val="00767B55"/>
    <w:rsid w:val="007A27B6"/>
    <w:rsid w:val="007A53E3"/>
    <w:rsid w:val="007C50A4"/>
    <w:rsid w:val="007D3737"/>
    <w:rsid w:val="0080383B"/>
    <w:rsid w:val="0084279F"/>
    <w:rsid w:val="00850621"/>
    <w:rsid w:val="00863D5B"/>
    <w:rsid w:val="00887116"/>
    <w:rsid w:val="008C028D"/>
    <w:rsid w:val="008C4E00"/>
    <w:rsid w:val="008D0A18"/>
    <w:rsid w:val="008D73F4"/>
    <w:rsid w:val="008F1F3F"/>
    <w:rsid w:val="008F4A79"/>
    <w:rsid w:val="00912509"/>
    <w:rsid w:val="00925A44"/>
    <w:rsid w:val="00933FF4"/>
    <w:rsid w:val="00967170"/>
    <w:rsid w:val="00977CFB"/>
    <w:rsid w:val="009A54EA"/>
    <w:rsid w:val="009C36A1"/>
    <w:rsid w:val="009D4D2F"/>
    <w:rsid w:val="00A13548"/>
    <w:rsid w:val="00A22294"/>
    <w:rsid w:val="00A24626"/>
    <w:rsid w:val="00A45CCC"/>
    <w:rsid w:val="00A751A1"/>
    <w:rsid w:val="00AC2741"/>
    <w:rsid w:val="00AC2847"/>
    <w:rsid w:val="00B27060"/>
    <w:rsid w:val="00B76281"/>
    <w:rsid w:val="00B83157"/>
    <w:rsid w:val="00B92079"/>
    <w:rsid w:val="00BA3279"/>
    <w:rsid w:val="00BA5AA8"/>
    <w:rsid w:val="00BC2E73"/>
    <w:rsid w:val="00BC3511"/>
    <w:rsid w:val="00BD3D02"/>
    <w:rsid w:val="00BE0980"/>
    <w:rsid w:val="00BF4AAC"/>
    <w:rsid w:val="00C020F6"/>
    <w:rsid w:val="00C31416"/>
    <w:rsid w:val="00C73D78"/>
    <w:rsid w:val="00C80327"/>
    <w:rsid w:val="00C9460C"/>
    <w:rsid w:val="00CA2AC3"/>
    <w:rsid w:val="00CA7BBB"/>
    <w:rsid w:val="00CC5404"/>
    <w:rsid w:val="00CD33C8"/>
    <w:rsid w:val="00CD4911"/>
    <w:rsid w:val="00CD5A3C"/>
    <w:rsid w:val="00CF16AD"/>
    <w:rsid w:val="00CF26B3"/>
    <w:rsid w:val="00D04B48"/>
    <w:rsid w:val="00D14D70"/>
    <w:rsid w:val="00D20A4E"/>
    <w:rsid w:val="00D36CE7"/>
    <w:rsid w:val="00D60331"/>
    <w:rsid w:val="00D9649C"/>
    <w:rsid w:val="00DA301E"/>
    <w:rsid w:val="00DA4D9F"/>
    <w:rsid w:val="00DA74AD"/>
    <w:rsid w:val="00DC6003"/>
    <w:rsid w:val="00E03BCA"/>
    <w:rsid w:val="00E074BA"/>
    <w:rsid w:val="00E21132"/>
    <w:rsid w:val="00E24671"/>
    <w:rsid w:val="00E42838"/>
    <w:rsid w:val="00E4620F"/>
    <w:rsid w:val="00E54C33"/>
    <w:rsid w:val="00E6423F"/>
    <w:rsid w:val="00E87CCF"/>
    <w:rsid w:val="00E96A9B"/>
    <w:rsid w:val="00EA3DED"/>
    <w:rsid w:val="00EA47D3"/>
    <w:rsid w:val="00EB19B8"/>
    <w:rsid w:val="00EB1F1E"/>
    <w:rsid w:val="00EC2423"/>
    <w:rsid w:val="00EF357D"/>
    <w:rsid w:val="00F10360"/>
    <w:rsid w:val="00F36D9B"/>
    <w:rsid w:val="00F414C6"/>
    <w:rsid w:val="00F53BF1"/>
    <w:rsid w:val="00F63286"/>
    <w:rsid w:val="00F6367E"/>
    <w:rsid w:val="00F706E8"/>
    <w:rsid w:val="00F70AEC"/>
    <w:rsid w:val="00FA49BA"/>
    <w:rsid w:val="00FB0FAE"/>
    <w:rsid w:val="00FB2915"/>
    <w:rsid w:val="00FC438B"/>
    <w:rsid w:val="00FD7333"/>
    <w:rsid w:val="00FE3CB7"/>
    <w:rsid w:val="00FE5ED2"/>
    <w:rsid w:val="00FF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2F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D2F"/>
    <w:pPr>
      <w:keepNext/>
      <w:widowControl w:val="0"/>
      <w:autoSpaceDE w:val="0"/>
      <w:autoSpaceDN w:val="0"/>
      <w:adjustRightInd w:val="0"/>
      <w:spacing w:before="100" w:after="100" w:line="240" w:lineRule="auto"/>
      <w:outlineLvl w:val="0"/>
    </w:pPr>
    <w:rPr>
      <w:b/>
      <w:bCs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4D2F"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4D2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4D2F"/>
    <w:rPr>
      <w:rFonts w:ascii="Cambria" w:hAnsi="Cambria" w:cs="Cambria"/>
      <w:b/>
      <w:bCs/>
      <w:color w:val="auto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9D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4D2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D4D2F"/>
    <w:pPr>
      <w:spacing w:after="0" w:line="240" w:lineRule="auto"/>
    </w:pPr>
    <w:rPr>
      <w:rFonts w:ascii="Arial" w:hAnsi="Arial" w:cs="Arial"/>
      <w:b/>
      <w:bCs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4D2F"/>
    <w:rPr>
      <w:rFonts w:ascii="Arial" w:hAnsi="Arial" w:cs="Arial"/>
      <w:b/>
      <w:bCs/>
      <w:sz w:val="20"/>
      <w:szCs w:val="20"/>
      <w:lang w:eastAsia="cs-CZ"/>
    </w:rPr>
  </w:style>
  <w:style w:type="paragraph" w:styleId="PlainText">
    <w:name w:val="Plain Text"/>
    <w:basedOn w:val="Normal"/>
    <w:link w:val="PlainTextChar"/>
    <w:uiPriority w:val="99"/>
    <w:rsid w:val="009D4D2F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4D2F"/>
    <w:rPr>
      <w:rFonts w:ascii="Courier New" w:hAnsi="Courier New" w:cs="Courier New"/>
      <w:sz w:val="20"/>
      <w:szCs w:val="20"/>
      <w:lang w:eastAsia="cs-CZ"/>
    </w:rPr>
  </w:style>
  <w:style w:type="paragraph" w:customStyle="1" w:styleId="Textpsmene">
    <w:name w:val="Text písmene"/>
    <w:basedOn w:val="Normal"/>
    <w:uiPriority w:val="99"/>
    <w:rsid w:val="009D4D2F"/>
    <w:pPr>
      <w:numPr>
        <w:ilvl w:val="1"/>
        <w:numId w:val="1"/>
      </w:numPr>
      <w:spacing w:after="0" w:line="240" w:lineRule="auto"/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al"/>
    <w:uiPriority w:val="99"/>
    <w:rsid w:val="009D4D2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sz w:val="24"/>
      <w:szCs w:val="24"/>
      <w:lang w:eastAsia="cs-CZ"/>
    </w:rPr>
  </w:style>
  <w:style w:type="paragraph" w:styleId="BodyText3">
    <w:name w:val="Body Text 3"/>
    <w:basedOn w:val="Normal"/>
    <w:link w:val="BodyText3Char"/>
    <w:uiPriority w:val="99"/>
    <w:rsid w:val="009D4D2F"/>
    <w:pPr>
      <w:spacing w:after="0" w:line="240" w:lineRule="auto"/>
      <w:jc w:val="both"/>
    </w:pPr>
    <w:rPr>
      <w:rFonts w:ascii="Arial" w:hAnsi="Arial" w:cs="Arial"/>
      <w:sz w:val="18"/>
      <w:szCs w:val="18"/>
      <w:lang w:eastAsia="cs-CZ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D4D2F"/>
    <w:rPr>
      <w:rFonts w:ascii="Arial" w:hAnsi="Arial" w:cs="Arial"/>
      <w:sz w:val="18"/>
      <w:szCs w:val="18"/>
      <w:lang w:eastAsia="cs-CZ"/>
    </w:rPr>
  </w:style>
  <w:style w:type="character" w:styleId="Hyperlink">
    <w:name w:val="Hyperlink"/>
    <w:basedOn w:val="DefaultParagraphFont"/>
    <w:uiPriority w:val="99"/>
    <w:rsid w:val="009D4D2F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D4D2F"/>
    <w:pPr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D4D2F"/>
    <w:rPr>
      <w:rFonts w:ascii="Arial" w:hAnsi="Arial" w:cs="Arial"/>
      <w:sz w:val="20"/>
      <w:szCs w:val="20"/>
      <w:lang w:eastAsia="cs-CZ"/>
    </w:rPr>
  </w:style>
  <w:style w:type="paragraph" w:customStyle="1" w:styleId="NADPIS2">
    <w:name w:val="NADPIS2"/>
    <w:basedOn w:val="Heading2"/>
    <w:uiPriority w:val="99"/>
    <w:rsid w:val="009D4D2F"/>
    <w:pPr>
      <w:keepLines w:val="0"/>
      <w:tabs>
        <w:tab w:val="num" w:pos="1440"/>
      </w:tabs>
      <w:spacing w:before="240" w:after="60" w:line="240" w:lineRule="auto"/>
      <w:ind w:left="1440" w:hanging="360"/>
    </w:pPr>
    <w:rPr>
      <w:rFonts w:ascii="Calibri" w:hAnsi="Calibri" w:cs="Calibri"/>
      <w:b w:val="0"/>
      <w:bCs w:val="0"/>
      <w:sz w:val="24"/>
      <w:szCs w:val="24"/>
      <w:lang w:val="fr-FR"/>
    </w:rPr>
  </w:style>
  <w:style w:type="paragraph" w:customStyle="1" w:styleId="NormalJustified">
    <w:name w:val="Normal (Justified)"/>
    <w:basedOn w:val="Normal"/>
    <w:uiPriority w:val="99"/>
    <w:rsid w:val="009D4D2F"/>
    <w:pPr>
      <w:widowControl w:val="0"/>
      <w:spacing w:after="0" w:line="240" w:lineRule="auto"/>
      <w:jc w:val="both"/>
    </w:pPr>
    <w:rPr>
      <w:kern w:val="28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9D4D2F"/>
    <w:pPr>
      <w:spacing w:after="120" w:line="480" w:lineRule="auto"/>
      <w:ind w:left="283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9D4D2F"/>
    <w:rPr>
      <w:rFonts w:ascii="Times New Roman" w:hAnsi="Times New Roman" w:cs="Times New Roman"/>
      <w:sz w:val="16"/>
      <w:szCs w:val="16"/>
    </w:rPr>
  </w:style>
  <w:style w:type="paragraph" w:styleId="Revision">
    <w:name w:val="Revision"/>
    <w:hidden/>
    <w:uiPriority w:val="99"/>
    <w:rsid w:val="009D4D2F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4D2F"/>
    <w:pPr>
      <w:spacing w:after="200"/>
    </w:pPr>
    <w:rPr>
      <w:rFonts w:ascii="Calibri" w:hAnsi="Calibri" w:cs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D4D2F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9D4D2F"/>
    <w:pPr>
      <w:spacing w:after="120" w:line="240" w:lineRule="auto"/>
      <w:ind w:left="283"/>
    </w:pPr>
    <w:rPr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D4D2F"/>
    <w:rPr>
      <w:rFonts w:ascii="Times New Roman" w:hAnsi="Times New Roman" w:cs="Times New Roman"/>
      <w:sz w:val="16"/>
      <w:szCs w:val="16"/>
      <w:lang w:eastAsia="cs-CZ"/>
    </w:rPr>
  </w:style>
  <w:style w:type="paragraph" w:styleId="Footer">
    <w:name w:val="footer"/>
    <w:basedOn w:val="Normal"/>
    <w:link w:val="FooterChar"/>
    <w:uiPriority w:val="99"/>
    <w:rsid w:val="009D4D2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9D4D2F"/>
    <w:pPr>
      <w:ind w:left="720"/>
    </w:pPr>
  </w:style>
  <w:style w:type="character" w:styleId="Strong">
    <w:name w:val="Strong"/>
    <w:basedOn w:val="DefaultParagraphFont"/>
    <w:uiPriority w:val="99"/>
    <w:qFormat/>
    <w:rsid w:val="009D4D2F"/>
    <w:rPr>
      <w:rFonts w:ascii="Times New Roman" w:hAnsi="Times New Roman" w:cs="Times New Roman"/>
      <w:b/>
      <w:bCs/>
    </w:rPr>
  </w:style>
  <w:style w:type="paragraph" w:customStyle="1" w:styleId="textodstavce0">
    <w:name w:val="textodstavce"/>
    <w:basedOn w:val="Normal"/>
    <w:uiPriority w:val="99"/>
    <w:rsid w:val="009D4D2F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Textbodu">
    <w:name w:val="Text bodu"/>
    <w:basedOn w:val="Normal"/>
    <w:uiPriority w:val="99"/>
    <w:rsid w:val="009D4D2F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sz w:val="24"/>
      <w:szCs w:val="24"/>
      <w:lang w:eastAsia="cs-CZ"/>
    </w:rPr>
  </w:style>
  <w:style w:type="paragraph" w:customStyle="1" w:styleId="Textparagrafu">
    <w:name w:val="Text paragrafu"/>
    <w:basedOn w:val="Normal"/>
    <w:uiPriority w:val="99"/>
    <w:rsid w:val="009D4D2F"/>
    <w:pPr>
      <w:spacing w:before="240" w:after="0" w:line="240" w:lineRule="auto"/>
      <w:ind w:firstLine="425"/>
      <w:jc w:val="both"/>
      <w:outlineLvl w:val="5"/>
    </w:pPr>
    <w:rPr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9D4D2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9D4D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4D2F"/>
    <w:rPr>
      <w:rFonts w:ascii="Times New Roman" w:hAnsi="Times New Roman" w:cs="Times New Roman"/>
      <w:lang w:eastAsia="en-US"/>
    </w:rPr>
  </w:style>
  <w:style w:type="character" w:customStyle="1" w:styleId="CharChar21">
    <w:name w:val="Char Char21"/>
    <w:basedOn w:val="DefaultParagraphFont"/>
    <w:uiPriority w:val="99"/>
    <w:rsid w:val="00187F32"/>
    <w:rPr>
      <w:rFonts w:ascii="Times New Roman" w:hAnsi="Times New Roman" w:cs="Times New Roman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85A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85A08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85A08"/>
    <w:rPr>
      <w:vertAlign w:val="superscript"/>
    </w:rPr>
  </w:style>
  <w:style w:type="numbering" w:customStyle="1" w:styleId="Styl1">
    <w:name w:val="Styl1"/>
    <w:rsid w:val="00864D13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611</Words>
  <Characters>3610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 k veřejné zakázce zadávané v zadávacím řízení dle zákona č</dc:title>
  <dc:subject/>
  <dc:creator>Monika Richtrová</dc:creator>
  <cp:keywords/>
  <dc:description/>
  <cp:lastModifiedBy>Miroslav Máška</cp:lastModifiedBy>
  <cp:revision>20</cp:revision>
  <cp:lastPrinted>2014-10-20T12:00:00Z</cp:lastPrinted>
  <dcterms:created xsi:type="dcterms:W3CDTF">2014-10-14T11:17:00Z</dcterms:created>
  <dcterms:modified xsi:type="dcterms:W3CDTF">2015-05-14T10:30:00Z</dcterms:modified>
</cp:coreProperties>
</file>