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37" w:rsidRPr="002E3764" w:rsidRDefault="00583337" w:rsidP="003E28B6">
      <w:pPr>
        <w:spacing w:before="120"/>
        <w:jc w:val="center"/>
        <w:rPr>
          <w:sz w:val="20"/>
          <w:szCs w:val="20"/>
        </w:rPr>
      </w:pPr>
      <w:r w:rsidRPr="002E3764">
        <w:rPr>
          <w:sz w:val="20"/>
          <w:szCs w:val="20"/>
        </w:rPr>
        <w:t>Tento projekt</w:t>
      </w:r>
    </w:p>
    <w:p w:rsidR="00583337" w:rsidRPr="002E3764" w:rsidRDefault="00583337" w:rsidP="003E28B6">
      <w:pPr>
        <w:spacing w:before="120"/>
        <w:jc w:val="center"/>
        <w:rPr>
          <w:i/>
          <w:iCs/>
          <w:sz w:val="20"/>
          <w:szCs w:val="20"/>
        </w:rPr>
      </w:pPr>
      <w:r w:rsidRPr="001C13E6">
        <w:rPr>
          <w:b/>
        </w:rPr>
        <w:t>„Zvyšování kvality vzdělávání v ZŠ T. Šobra v Písku“</w:t>
      </w:r>
      <w:r w:rsidRPr="002E3764">
        <w:rPr>
          <w:b/>
          <w:bCs/>
        </w:rPr>
        <w:t xml:space="preserve">, reg. č. </w:t>
      </w:r>
      <w:r w:rsidRPr="002E3764">
        <w:rPr>
          <w:b/>
        </w:rPr>
        <w:t>CZ.1.07/1.1.00/56.</w:t>
      </w:r>
      <w:r>
        <w:rPr>
          <w:b/>
        </w:rPr>
        <w:t>2751</w:t>
      </w:r>
      <w:r w:rsidRPr="002E3764">
        <w:rPr>
          <w:b/>
          <w:i/>
          <w:iCs/>
          <w:sz w:val="20"/>
          <w:szCs w:val="20"/>
        </w:rPr>
        <w:br/>
      </w:r>
      <w:r w:rsidRPr="002E3764">
        <w:rPr>
          <w:sz w:val="20"/>
          <w:szCs w:val="20"/>
        </w:rPr>
        <w:t>je spolufinancován Evropskou unií.</w:t>
      </w:r>
    </w:p>
    <w:p w:rsidR="00583337" w:rsidRDefault="00583337"/>
    <w:p w:rsidR="00583337" w:rsidRDefault="00583337"/>
    <w:p w:rsidR="00583337" w:rsidRPr="00176A64" w:rsidRDefault="00583337" w:rsidP="00564C1A">
      <w:pPr>
        <w:jc w:val="center"/>
        <w:rPr>
          <w:b/>
          <w:smallCaps/>
          <w:sz w:val="32"/>
          <w:szCs w:val="32"/>
        </w:rPr>
      </w:pPr>
      <w:r w:rsidRPr="00176A64">
        <w:rPr>
          <w:b/>
          <w:smallCaps/>
          <w:sz w:val="32"/>
          <w:szCs w:val="32"/>
        </w:rPr>
        <w:t>Zápis o posouzení a hodnocení nabídek</w:t>
      </w:r>
    </w:p>
    <w:p w:rsidR="00583337" w:rsidRPr="00176A64" w:rsidRDefault="00583337" w:rsidP="00564C1A">
      <w:pPr>
        <w:jc w:val="center"/>
        <w:rPr>
          <w:i/>
          <w:smallCaps/>
        </w:rPr>
      </w:pPr>
    </w:p>
    <w:p w:rsidR="00583337" w:rsidRDefault="00583337" w:rsidP="00564C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Veřejná zakázka</w:t>
      </w:r>
    </w:p>
    <w:p w:rsidR="00583337" w:rsidRDefault="00583337" w:rsidP="00FB0FCB">
      <w:pPr>
        <w:pStyle w:val="ListParagraph"/>
        <w:ind w:left="0"/>
        <w:jc w:val="both"/>
        <w:rPr>
          <w:b/>
        </w:rPr>
      </w:pPr>
    </w:p>
    <w:p w:rsidR="00583337" w:rsidRDefault="00583337" w:rsidP="0075070D">
      <w:pPr>
        <w:jc w:val="center"/>
        <w:rPr>
          <w:b/>
        </w:rPr>
      </w:pPr>
      <w:r w:rsidRPr="00564C1A">
        <w:t xml:space="preserve">Název </w:t>
      </w:r>
      <w:r>
        <w:t xml:space="preserve">veřejné </w:t>
      </w:r>
      <w:r w:rsidRPr="00564C1A">
        <w:t>zakázky:</w:t>
      </w:r>
      <w:r>
        <w:t xml:space="preserve">  </w:t>
      </w:r>
      <w:r>
        <w:tab/>
      </w:r>
      <w:r w:rsidRPr="002E3764">
        <w:rPr>
          <w:b/>
        </w:rPr>
        <w:t>Zahraniční vzdělávací zájezdy pro projekt OP VK</w:t>
      </w:r>
      <w:r>
        <w:rPr>
          <w:b/>
        </w:rPr>
        <w:t xml:space="preserve"> - část B</w:t>
      </w:r>
    </w:p>
    <w:p w:rsidR="00583337" w:rsidRPr="002E3764" w:rsidRDefault="00583337" w:rsidP="0075070D">
      <w:pPr>
        <w:jc w:val="center"/>
        <w:rPr>
          <w:b/>
        </w:rPr>
      </w:pPr>
    </w:p>
    <w:p w:rsidR="00583337" w:rsidRDefault="00583337" w:rsidP="00564C1A">
      <w:pPr>
        <w:spacing w:before="120"/>
        <w:jc w:val="both"/>
      </w:pPr>
      <w:r>
        <w:t>Číslo zakázky:</w:t>
      </w:r>
      <w:r>
        <w:tab/>
      </w:r>
      <w:r>
        <w:tab/>
      </w:r>
      <w:r>
        <w:tab/>
      </w:r>
      <w:r>
        <w:tab/>
        <w:t>C153788</w:t>
      </w:r>
    </w:p>
    <w:p w:rsidR="00583337" w:rsidRPr="0097246C" w:rsidRDefault="00583337" w:rsidP="00564C1A">
      <w:pPr>
        <w:spacing w:before="120"/>
        <w:jc w:val="both"/>
      </w:pPr>
      <w:r>
        <w:t>Číslo jednací:</w:t>
      </w:r>
      <w:r>
        <w:tab/>
      </w:r>
      <w:r>
        <w:tab/>
      </w:r>
      <w:r>
        <w:tab/>
      </w:r>
      <w:r>
        <w:tab/>
      </w:r>
      <w:r>
        <w:tab/>
      </w:r>
      <w:r w:rsidRPr="0097246C">
        <w:t>149/215</w:t>
      </w:r>
    </w:p>
    <w:p w:rsidR="00583337" w:rsidRPr="00564C1A" w:rsidRDefault="00583337" w:rsidP="00564C1A">
      <w:pPr>
        <w:spacing w:before="120"/>
        <w:jc w:val="both"/>
      </w:pPr>
      <w:r w:rsidRPr="00564C1A">
        <w:t xml:space="preserve">Předpokládaná </w:t>
      </w:r>
      <w:r>
        <w:t>hodnota</w:t>
      </w:r>
      <w:r w:rsidRPr="00564C1A">
        <w:t xml:space="preserve"> bez DPH</w:t>
      </w:r>
      <w:r>
        <w:t xml:space="preserve">: </w:t>
      </w:r>
      <w:r>
        <w:tab/>
      </w:r>
      <w:r>
        <w:tab/>
        <w:t>47000,-Kč</w:t>
      </w:r>
    </w:p>
    <w:p w:rsidR="00583337" w:rsidRDefault="00583337" w:rsidP="00564C1A">
      <w:pPr>
        <w:spacing w:before="120"/>
        <w:jc w:val="both"/>
      </w:pPr>
      <w:r w:rsidRPr="00564C1A">
        <w:t>Lhůta pro podávání nabídek:</w:t>
      </w:r>
      <w:r>
        <w:t xml:space="preserve"> </w:t>
      </w:r>
      <w:r>
        <w:tab/>
      </w:r>
      <w:r>
        <w:tab/>
      </w:r>
      <w:r>
        <w:tab/>
        <w:t>11.11.2015, 10:00 hod.</w:t>
      </w:r>
    </w:p>
    <w:p w:rsidR="00583337" w:rsidRDefault="00583337" w:rsidP="00564C1A">
      <w:pPr>
        <w:spacing w:before="120"/>
        <w:jc w:val="both"/>
      </w:pPr>
    </w:p>
    <w:p w:rsidR="00583337" w:rsidRDefault="00583337" w:rsidP="00564C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564C1A">
        <w:rPr>
          <w:b/>
        </w:rPr>
        <w:t>Identifikační údaje o zadavateli</w:t>
      </w:r>
    </w:p>
    <w:p w:rsidR="00583337" w:rsidRDefault="00583337" w:rsidP="00564C1A">
      <w:pPr>
        <w:pStyle w:val="ListParagraph"/>
        <w:ind w:left="0"/>
        <w:jc w:val="both"/>
        <w:rPr>
          <w:b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458"/>
        <w:gridCol w:w="6830"/>
      </w:tblGrid>
      <w:tr w:rsidR="00583337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583337" w:rsidRPr="009A44C9" w:rsidRDefault="00583337" w:rsidP="00564C1A">
            <w:pPr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N</w:t>
            </w:r>
            <w:r w:rsidRPr="009A44C9">
              <w:rPr>
                <w:b/>
                <w:sz w:val="22"/>
                <w:szCs w:val="22"/>
              </w:rPr>
              <w:t>ázev</w:t>
            </w:r>
            <w:r>
              <w:rPr>
                <w:b/>
                <w:sz w:val="22"/>
                <w:szCs w:val="22"/>
              </w:rPr>
              <w:t>/o</w:t>
            </w:r>
            <w:r w:rsidRPr="009A44C9">
              <w:rPr>
                <w:b/>
                <w:sz w:val="22"/>
                <w:szCs w:val="22"/>
              </w:rPr>
              <w:t>bchodní firma</w:t>
            </w:r>
            <w:r>
              <w:rPr>
                <w:b/>
                <w:sz w:val="22"/>
                <w:szCs w:val="22"/>
              </w:rPr>
              <w:t xml:space="preserve"> zadavatele</w:t>
            </w:r>
          </w:p>
        </w:tc>
        <w:tc>
          <w:tcPr>
            <w:tcW w:w="3677" w:type="pct"/>
          </w:tcPr>
          <w:p w:rsidR="00583337" w:rsidRPr="00AC3EE4" w:rsidRDefault="00583337" w:rsidP="003E28B6">
            <w:pPr>
              <w:jc w:val="both"/>
            </w:pPr>
            <w:r>
              <w:t>Základní škola Tomáše Šobra a Mateřská škola Písek, Šobrova 2070</w:t>
            </w:r>
          </w:p>
        </w:tc>
      </w:tr>
      <w:tr w:rsidR="00583337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583337" w:rsidRPr="009A44C9" w:rsidRDefault="00583337" w:rsidP="00564C1A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Sídlo/místo podnikání</w:t>
            </w:r>
          </w:p>
        </w:tc>
        <w:tc>
          <w:tcPr>
            <w:tcW w:w="3677" w:type="pct"/>
          </w:tcPr>
          <w:p w:rsidR="00583337" w:rsidRPr="00AC3EE4" w:rsidRDefault="00583337" w:rsidP="004A2C89">
            <w:pPr>
              <w:jc w:val="both"/>
            </w:pPr>
            <w:r>
              <w:t>Šobrova 2070, 397 01 Písek</w:t>
            </w:r>
          </w:p>
        </w:tc>
      </w:tr>
      <w:tr w:rsidR="00583337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583337" w:rsidRPr="009A44C9" w:rsidRDefault="00583337" w:rsidP="002D394A">
            <w:pPr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3677" w:type="pct"/>
          </w:tcPr>
          <w:p w:rsidR="00583337" w:rsidRDefault="00583337" w:rsidP="002D394A">
            <w:pPr>
              <w:jc w:val="both"/>
            </w:pPr>
            <w:r>
              <w:t>70943198</w:t>
            </w:r>
          </w:p>
          <w:p w:rsidR="00583337" w:rsidRPr="00941FD9" w:rsidRDefault="00583337" w:rsidP="004A2C89">
            <w:pPr>
              <w:jc w:val="both"/>
            </w:pPr>
          </w:p>
        </w:tc>
      </w:tr>
      <w:tr w:rsidR="00583337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583337" w:rsidRDefault="00583337" w:rsidP="00564C1A">
            <w:pPr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3677" w:type="pct"/>
          </w:tcPr>
          <w:p w:rsidR="00583337" w:rsidRDefault="00583337" w:rsidP="002D394A">
            <w:pPr>
              <w:jc w:val="both"/>
            </w:pPr>
            <w:r w:rsidRPr="000841E7">
              <w:t>CZ</w:t>
            </w:r>
            <w:r>
              <w:t>70943198</w:t>
            </w:r>
          </w:p>
          <w:p w:rsidR="00583337" w:rsidRDefault="00583337" w:rsidP="002D394A">
            <w:pPr>
              <w:jc w:val="both"/>
            </w:pPr>
          </w:p>
        </w:tc>
      </w:tr>
      <w:tr w:rsidR="00583337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 xml:space="preserve">Jméno a příjmení osoby oprávněné jednat jménem </w:t>
            </w:r>
            <w:r>
              <w:rPr>
                <w:b/>
                <w:sz w:val="22"/>
                <w:szCs w:val="22"/>
              </w:rPr>
              <w:t xml:space="preserve">či za </w:t>
            </w:r>
            <w:r w:rsidRPr="009A44C9">
              <w:rPr>
                <w:b/>
                <w:sz w:val="22"/>
                <w:szCs w:val="22"/>
              </w:rPr>
              <w:t>zadavatele</w:t>
            </w:r>
          </w:p>
        </w:tc>
        <w:tc>
          <w:tcPr>
            <w:tcW w:w="3677" w:type="pct"/>
          </w:tcPr>
          <w:p w:rsidR="00583337" w:rsidRDefault="00583337" w:rsidP="002D394A">
            <w:pPr>
              <w:jc w:val="both"/>
            </w:pPr>
            <w:r>
              <w:t>Mgr. Jaroslav Volf</w:t>
            </w:r>
          </w:p>
          <w:p w:rsidR="00583337" w:rsidRDefault="00583337" w:rsidP="002D394A">
            <w:pPr>
              <w:jc w:val="both"/>
            </w:pPr>
            <w:r>
              <w:t>380422501</w:t>
            </w:r>
          </w:p>
          <w:p w:rsidR="00583337" w:rsidRDefault="00583337" w:rsidP="002D394A">
            <w:pPr>
              <w:jc w:val="both"/>
            </w:pPr>
            <w:r>
              <w:t>605471904</w:t>
            </w:r>
          </w:p>
          <w:p w:rsidR="00583337" w:rsidRPr="000841E7" w:rsidRDefault="00583337" w:rsidP="003E28B6">
            <w:pPr>
              <w:jc w:val="both"/>
            </w:pPr>
            <w:smartTag w:uri="urn:schemas-microsoft-com:office:smarttags" w:element="PersonName">
              <w:r>
                <w:t>jaroslav.</w:t>
              </w:r>
              <w:smartTag w:uri="urn:schemas-microsoft-com:office:smarttags" w:element="PersonName">
                <w:r>
                  <w:t>volf@zstsobra.cz</w:t>
                </w:r>
              </w:smartTag>
            </w:smartTag>
          </w:p>
        </w:tc>
      </w:tr>
    </w:tbl>
    <w:p w:rsidR="00583337" w:rsidRDefault="00583337" w:rsidP="00564C1A">
      <w:pPr>
        <w:pStyle w:val="ListParagraph"/>
        <w:ind w:left="0"/>
        <w:jc w:val="both"/>
        <w:rPr>
          <w:b/>
        </w:rPr>
      </w:pPr>
    </w:p>
    <w:p w:rsidR="00583337" w:rsidRDefault="00583337" w:rsidP="00564C1A">
      <w:r>
        <w:t>Místo konání hodnotící komise:</w:t>
      </w:r>
      <w:r>
        <w:tab/>
        <w:t>ředitelna ZŠ T. Šobra v Písku</w:t>
      </w:r>
      <w:r>
        <w:tab/>
      </w:r>
    </w:p>
    <w:p w:rsidR="00583337" w:rsidRDefault="00583337" w:rsidP="00564C1A">
      <w:r>
        <w:t>Datum konání hodnotící komise:</w:t>
      </w:r>
      <w:r>
        <w:tab/>
        <w:t>11.11.2015</w:t>
      </w:r>
    </w:p>
    <w:p w:rsidR="00583337" w:rsidRDefault="00583337" w:rsidP="00564C1A">
      <w:r>
        <w:t>Zahájení zasedání:</w:t>
      </w:r>
      <w:r>
        <w:tab/>
      </w:r>
      <w:r>
        <w:tab/>
      </w:r>
      <w:r>
        <w:tab/>
        <w:t>10:05</w:t>
      </w:r>
    </w:p>
    <w:p w:rsidR="00583337" w:rsidRDefault="00583337" w:rsidP="00F6369F">
      <w:r>
        <w:t>Ukončení zasedání:</w:t>
      </w:r>
      <w:r>
        <w:tab/>
      </w:r>
      <w:r>
        <w:tab/>
      </w:r>
      <w:r>
        <w:tab/>
        <w:t>15:00</w:t>
      </w:r>
    </w:p>
    <w:p w:rsidR="00583337" w:rsidRDefault="00583337">
      <w:pPr>
        <w:rPr>
          <w:b/>
        </w:rPr>
      </w:pPr>
      <w:r>
        <w:rPr>
          <w:b/>
        </w:rPr>
        <w:br w:type="page"/>
      </w:r>
    </w:p>
    <w:p w:rsidR="00583337" w:rsidRPr="00D709B1" w:rsidRDefault="00583337" w:rsidP="00564C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D709B1">
        <w:rPr>
          <w:b/>
        </w:rPr>
        <w:t xml:space="preserve">Seznam oslovených dodavatelů </w:t>
      </w:r>
    </w:p>
    <w:p w:rsidR="00583337" w:rsidRPr="0097246C" w:rsidRDefault="00583337" w:rsidP="00F3745E">
      <w:pPr>
        <w:jc w:val="both"/>
        <w:rPr>
          <w:i/>
        </w:rPr>
      </w:pPr>
    </w:p>
    <w:p w:rsidR="00583337" w:rsidRPr="0097246C" w:rsidRDefault="00583337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 xml:space="preserve">Institut EuroSchola o.s., </w:t>
      </w:r>
      <w:r w:rsidRPr="0097246C">
        <w:t xml:space="preserve">nám. Svobody 527, 739 61 Třinec, IČ: 70833737, </w:t>
      </w:r>
      <w:hyperlink r:id="rId7" w:history="1">
        <w:r w:rsidRPr="0097246C">
          <w:rPr>
            <w:rStyle w:val="Hyperlink"/>
          </w:rPr>
          <w:t>institut@euroskola.cz</w:t>
        </w:r>
      </w:hyperlink>
    </w:p>
    <w:p w:rsidR="00583337" w:rsidRPr="0097246C" w:rsidRDefault="00583337" w:rsidP="00A553AA">
      <w:pPr>
        <w:pStyle w:val="ListParagraph"/>
      </w:pPr>
    </w:p>
    <w:p w:rsidR="00583337" w:rsidRPr="0097246C" w:rsidRDefault="00583337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Albion Moravia s.r.o.,</w:t>
      </w:r>
      <w:r w:rsidRPr="0097246C">
        <w:t xml:space="preserve"> Milady Horákové 14, 602  00 Brno, </w:t>
      </w:r>
      <w:hyperlink r:id="rId8" w:history="1">
        <w:r w:rsidRPr="0097246C">
          <w:rPr>
            <w:rStyle w:val="Hyperlink"/>
          </w:rPr>
          <w:t>dolejsi@albionmoravia.cz</w:t>
        </w:r>
      </w:hyperlink>
    </w:p>
    <w:p w:rsidR="00583337" w:rsidRPr="0097246C" w:rsidRDefault="00583337" w:rsidP="00A553AA">
      <w:pPr>
        <w:pStyle w:val="ListParagraph"/>
      </w:pPr>
    </w:p>
    <w:p w:rsidR="00583337" w:rsidRPr="0097246C" w:rsidRDefault="00583337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CK KO-TOUR</w:t>
      </w:r>
      <w:r w:rsidRPr="0097246C">
        <w:t xml:space="preserve">, Polička, IČ: 13554441, </w:t>
      </w:r>
      <w:hyperlink r:id="rId9" w:history="1">
        <w:r w:rsidRPr="0097246C">
          <w:rPr>
            <w:rStyle w:val="Hyperlink"/>
          </w:rPr>
          <w:t>policka@kotour.cz</w:t>
        </w:r>
      </w:hyperlink>
    </w:p>
    <w:p w:rsidR="00583337" w:rsidRPr="0097246C" w:rsidRDefault="00583337" w:rsidP="00A553AA">
      <w:pPr>
        <w:pStyle w:val="ListParagraph"/>
      </w:pPr>
    </w:p>
    <w:p w:rsidR="00583337" w:rsidRPr="0097246C" w:rsidRDefault="00583337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Student Agency k.s.,</w:t>
      </w:r>
      <w:r w:rsidRPr="0097246C">
        <w:t xml:space="preserve"> Nám. Svobody 86/17, 602 00 Brno město, IČ: 25317075, </w:t>
      </w:r>
      <w:hyperlink r:id="rId10" w:history="1">
        <w:r w:rsidRPr="0097246C">
          <w:rPr>
            <w:rStyle w:val="Hyperlink"/>
          </w:rPr>
          <w:t>studium@studentagency.cz</w:t>
        </w:r>
      </w:hyperlink>
      <w:r w:rsidRPr="0097246C">
        <w:t xml:space="preserve">, </w:t>
      </w:r>
      <w:hyperlink r:id="rId11" w:history="1">
        <w:r w:rsidRPr="0097246C">
          <w:rPr>
            <w:rStyle w:val="Hyperlink"/>
          </w:rPr>
          <w:t>skolnizajezdy@studentagency.cz</w:t>
        </w:r>
      </w:hyperlink>
    </w:p>
    <w:p w:rsidR="00583337" w:rsidRPr="0097246C" w:rsidRDefault="00583337" w:rsidP="00D709B1">
      <w:pPr>
        <w:pStyle w:val="ListParagraph"/>
        <w:ind w:left="0"/>
      </w:pPr>
    </w:p>
    <w:p w:rsidR="00583337" w:rsidRPr="0097246C" w:rsidRDefault="00583337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Jazyková škola HELLO</w:t>
      </w:r>
      <w:r w:rsidRPr="0097246C">
        <w:t xml:space="preserve">, Novinářská 7, 709 00 Ostrava – Mariánské Hory, </w:t>
      </w:r>
      <w:hyperlink r:id="rId12" w:history="1">
        <w:r w:rsidRPr="0097246C">
          <w:rPr>
            <w:rStyle w:val="Hyperlink"/>
          </w:rPr>
          <w:t>kolarova@hello.cz</w:t>
        </w:r>
      </w:hyperlink>
    </w:p>
    <w:p w:rsidR="00583337" w:rsidRPr="0097246C" w:rsidRDefault="00583337" w:rsidP="00A553AA">
      <w:pPr>
        <w:pStyle w:val="ListParagraph"/>
      </w:pPr>
    </w:p>
    <w:p w:rsidR="00583337" w:rsidRPr="0097246C" w:rsidRDefault="00583337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Asiana spol. s.r.o</w:t>
      </w:r>
      <w:r w:rsidRPr="0097246C">
        <w:t xml:space="preserve">., Velflíkova 8, 160 00 Praha 6, </w:t>
      </w:r>
      <w:hyperlink r:id="rId13" w:history="1">
        <w:r w:rsidRPr="0097246C">
          <w:rPr>
            <w:rStyle w:val="Hyperlink"/>
          </w:rPr>
          <w:t>info@study.cz</w:t>
        </w:r>
      </w:hyperlink>
      <w:r>
        <w:t xml:space="preserve">  (k rukám V. Šukové)</w:t>
      </w:r>
    </w:p>
    <w:p w:rsidR="00583337" w:rsidRPr="0097246C" w:rsidRDefault="00583337" w:rsidP="00A553AA">
      <w:pPr>
        <w:pStyle w:val="ListParagraph"/>
      </w:pPr>
    </w:p>
    <w:p w:rsidR="00583337" w:rsidRDefault="00583337">
      <w:pPr>
        <w:rPr>
          <w:b/>
        </w:rPr>
      </w:pPr>
      <w:r>
        <w:rPr>
          <w:b/>
        </w:rPr>
        <w:br w:type="page"/>
      </w:r>
    </w:p>
    <w:p w:rsidR="00583337" w:rsidRDefault="00583337" w:rsidP="00047079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Uveřejnění výzvy</w:t>
      </w:r>
      <w:r w:rsidRPr="00047079">
        <w:footnoteReference w:id="1"/>
      </w:r>
    </w:p>
    <w:p w:rsidR="00583337" w:rsidRDefault="00583337" w:rsidP="00FB0FCB">
      <w:pPr>
        <w:rPr>
          <w:b/>
        </w:rPr>
      </w:pPr>
    </w:p>
    <w:p w:rsidR="00583337" w:rsidRDefault="00583337" w:rsidP="00564C1A">
      <w:pPr>
        <w:pStyle w:val="ListParagraph"/>
        <w:ind w:left="0"/>
        <w:jc w:val="both"/>
      </w:pPr>
      <w:r w:rsidRPr="00A00775">
        <w:t>Výzva k podávání nabídek byla uveřejněna na</w:t>
      </w:r>
      <w:r>
        <w:t>:</w:t>
      </w:r>
    </w:p>
    <w:p w:rsidR="00583337" w:rsidRDefault="00583337" w:rsidP="00564C1A">
      <w:pPr>
        <w:pStyle w:val="ListParagraph"/>
        <w:ind w:left="0"/>
        <w:jc w:val="both"/>
      </w:pPr>
    </w:p>
    <w:bookmarkStart w:id="0" w:name="Zaškrtávací7"/>
    <w:p w:rsidR="00583337" w:rsidRDefault="00583337" w:rsidP="00890408">
      <w:pPr>
        <w:pStyle w:val="ListParagraph"/>
        <w:ind w:left="0"/>
        <w:jc w:val="both"/>
      </w:pPr>
      <w:r w:rsidRPr="00B763C4">
        <w:fldChar w:fldCharType="begin">
          <w:ffData>
            <w:name w:val="Zaškrtávací7"/>
            <w:enabled/>
            <w:calcOnExit w:val="0"/>
            <w:checkBox>
              <w:sizeAuto/>
              <w:default w:val="1"/>
            </w:checkBox>
          </w:ffData>
        </w:fldChar>
      </w:r>
      <w:r w:rsidRPr="00B763C4">
        <w:instrText xml:space="preserve"> FORMCHECKBOX </w:instrText>
      </w:r>
      <w:r w:rsidRPr="00B763C4">
        <w:fldChar w:fldCharType="end"/>
      </w:r>
      <w:bookmarkEnd w:id="0"/>
      <w:r w:rsidRPr="00B763C4">
        <w:t xml:space="preserve"> www.zstsobra.cz dne 23.10.2015 (viz PrintScreen v příloze)</w:t>
      </w:r>
    </w:p>
    <w:p w:rsidR="00583337" w:rsidRDefault="00583337" w:rsidP="00890408">
      <w:pPr>
        <w:pStyle w:val="ListParagraph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na webových stránkách MŠMT</w:t>
      </w:r>
      <w:r w:rsidRPr="00C5109D">
        <w:t xml:space="preserve"> </w:t>
      </w:r>
      <w:r>
        <w:t xml:space="preserve">dne 23.10.2015 prostřednictvím cera@msmt.cz  </w:t>
      </w:r>
    </w:p>
    <w:p w:rsidR="00583337" w:rsidRDefault="00583337" w:rsidP="00890408">
      <w:r>
        <w:fldChar w:fldCharType="begin">
          <w:ffData>
            <w:name w:val="Zaškrtávací7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profilu zadavatele dne 23.10.2015 (viz PrintScreen v příloze)</w:t>
      </w:r>
    </w:p>
    <w:p w:rsidR="00583337" w:rsidRDefault="00583337" w:rsidP="00564C1A">
      <w:pPr>
        <w:pStyle w:val="ListParagraph"/>
        <w:ind w:left="0"/>
        <w:jc w:val="both"/>
      </w:pPr>
    </w:p>
    <w:p w:rsidR="00583337" w:rsidRPr="00A00775" w:rsidRDefault="00583337" w:rsidP="00A00775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A00775">
        <w:rPr>
          <w:b/>
        </w:rPr>
        <w:t>Seznam předložených nabídek</w:t>
      </w:r>
    </w:p>
    <w:p w:rsidR="00583337" w:rsidRDefault="00583337" w:rsidP="00EB741B">
      <w:pPr>
        <w:pStyle w:val="ListParagraph"/>
        <w:ind w:left="0"/>
        <w:jc w:val="both"/>
      </w:pPr>
      <w:r w:rsidRPr="00EB741B">
        <w:t>Nabídku doručili tito uchazeči:</w:t>
      </w:r>
    </w:p>
    <w:p w:rsidR="00583337" w:rsidRDefault="00583337" w:rsidP="00EB741B">
      <w:pPr>
        <w:pStyle w:val="ListParagraph"/>
        <w:ind w:left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850"/>
        <w:gridCol w:w="1687"/>
        <w:gridCol w:w="2300"/>
        <w:gridCol w:w="1296"/>
        <w:gridCol w:w="1230"/>
        <w:gridCol w:w="1275"/>
      </w:tblGrid>
      <w:tr w:rsidR="00583337" w:rsidTr="00A609BE">
        <w:trPr>
          <w:jc w:val="center"/>
        </w:trPr>
        <w:tc>
          <w:tcPr>
            <w:tcW w:w="650" w:type="dxa"/>
            <w:vAlign w:val="center"/>
          </w:tcPr>
          <w:p w:rsidR="00583337" w:rsidRPr="00327883" w:rsidRDefault="00583337" w:rsidP="0097246C">
            <w:pPr>
              <w:rPr>
                <w:b/>
              </w:rPr>
            </w:pPr>
          </w:p>
          <w:p w:rsidR="00583337" w:rsidRPr="00327883" w:rsidRDefault="00583337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Poř. č.</w:t>
            </w:r>
          </w:p>
        </w:tc>
        <w:tc>
          <w:tcPr>
            <w:tcW w:w="850" w:type="dxa"/>
            <w:vAlign w:val="center"/>
          </w:tcPr>
          <w:p w:rsidR="00583337" w:rsidRPr="00327883" w:rsidRDefault="00583337" w:rsidP="0097246C">
            <w:pPr>
              <w:jc w:val="center"/>
              <w:rPr>
                <w:b/>
              </w:rPr>
            </w:pPr>
            <w:r>
              <w:rPr>
                <w:b/>
              </w:rPr>
              <w:t>Pro část</w:t>
            </w:r>
          </w:p>
        </w:tc>
        <w:tc>
          <w:tcPr>
            <w:tcW w:w="1687" w:type="dxa"/>
            <w:vAlign w:val="center"/>
          </w:tcPr>
          <w:p w:rsidR="00583337" w:rsidRPr="00327883" w:rsidRDefault="00583337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Uchazeč</w:t>
            </w:r>
          </w:p>
        </w:tc>
        <w:tc>
          <w:tcPr>
            <w:tcW w:w="2300" w:type="dxa"/>
            <w:vAlign w:val="center"/>
          </w:tcPr>
          <w:p w:rsidR="00583337" w:rsidRPr="00327883" w:rsidRDefault="00583337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Sídlo – místo podnikání</w:t>
            </w:r>
          </w:p>
        </w:tc>
        <w:tc>
          <w:tcPr>
            <w:tcW w:w="1296" w:type="dxa"/>
            <w:vAlign w:val="center"/>
          </w:tcPr>
          <w:p w:rsidR="00583337" w:rsidRPr="00327883" w:rsidRDefault="00583337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Datum doručení nabídky</w:t>
            </w:r>
          </w:p>
        </w:tc>
        <w:tc>
          <w:tcPr>
            <w:tcW w:w="1230" w:type="dxa"/>
            <w:vAlign w:val="center"/>
          </w:tcPr>
          <w:p w:rsidR="00583337" w:rsidRPr="00327883" w:rsidRDefault="00583337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Čas doručení nabídky</w:t>
            </w:r>
          </w:p>
        </w:tc>
        <w:tc>
          <w:tcPr>
            <w:tcW w:w="1275" w:type="dxa"/>
            <w:vAlign w:val="center"/>
          </w:tcPr>
          <w:p w:rsidR="00583337" w:rsidRPr="00327883" w:rsidRDefault="00583337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Jméno příjemce</w:t>
            </w:r>
          </w:p>
        </w:tc>
      </w:tr>
      <w:tr w:rsidR="00583337" w:rsidRPr="00866776" w:rsidTr="00A609BE">
        <w:trPr>
          <w:jc w:val="center"/>
        </w:trPr>
        <w:tc>
          <w:tcPr>
            <w:tcW w:w="650" w:type="dxa"/>
            <w:vAlign w:val="center"/>
          </w:tcPr>
          <w:p w:rsidR="00583337" w:rsidRPr="00866776" w:rsidRDefault="00583337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83337" w:rsidRPr="00027A0B" w:rsidRDefault="00583337" w:rsidP="00E41E94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687" w:type="dxa"/>
            <w:vAlign w:val="center"/>
          </w:tcPr>
          <w:p w:rsidR="00583337" w:rsidRPr="001C3CA6" w:rsidRDefault="00583337" w:rsidP="00E41E94">
            <w:r>
              <w:t>Asiana, spol. s r.o.</w:t>
            </w:r>
          </w:p>
        </w:tc>
        <w:tc>
          <w:tcPr>
            <w:tcW w:w="2300" w:type="dxa"/>
            <w:vAlign w:val="center"/>
          </w:tcPr>
          <w:p w:rsidR="00583337" w:rsidRDefault="00583337" w:rsidP="00E41E94">
            <w:r>
              <w:t>Velflíkova 8</w:t>
            </w:r>
          </w:p>
          <w:p w:rsidR="00583337" w:rsidRPr="001C3CA6" w:rsidRDefault="00583337" w:rsidP="00E41E94">
            <w:r>
              <w:t>16000 Praha 6</w:t>
            </w:r>
          </w:p>
        </w:tc>
        <w:tc>
          <w:tcPr>
            <w:tcW w:w="1296" w:type="dxa"/>
            <w:vAlign w:val="center"/>
          </w:tcPr>
          <w:p w:rsidR="00583337" w:rsidRPr="00327883" w:rsidRDefault="00583337" w:rsidP="00E41E94">
            <w:pPr>
              <w:jc w:val="center"/>
            </w:pPr>
            <w:r>
              <w:t>2.11.2015</w:t>
            </w:r>
          </w:p>
        </w:tc>
        <w:tc>
          <w:tcPr>
            <w:tcW w:w="1230" w:type="dxa"/>
            <w:vAlign w:val="center"/>
          </w:tcPr>
          <w:p w:rsidR="00583337" w:rsidRPr="00327883" w:rsidRDefault="00583337" w:rsidP="00E41E94">
            <w:pPr>
              <w:jc w:val="center"/>
            </w:pPr>
            <w:r>
              <w:t>10:00</w:t>
            </w:r>
          </w:p>
        </w:tc>
        <w:tc>
          <w:tcPr>
            <w:tcW w:w="1275" w:type="dxa"/>
            <w:vAlign w:val="center"/>
          </w:tcPr>
          <w:p w:rsidR="00583337" w:rsidRPr="008D74E6" w:rsidRDefault="00583337" w:rsidP="00E41E94">
            <w:pPr>
              <w:jc w:val="center"/>
            </w:pPr>
            <w:r>
              <w:t>J. Houzarová</w:t>
            </w:r>
          </w:p>
        </w:tc>
      </w:tr>
      <w:tr w:rsidR="00583337" w:rsidRPr="00866776" w:rsidTr="000A3BCE">
        <w:trPr>
          <w:jc w:val="center"/>
        </w:trPr>
        <w:tc>
          <w:tcPr>
            <w:tcW w:w="650" w:type="dxa"/>
            <w:vAlign w:val="center"/>
          </w:tcPr>
          <w:p w:rsidR="00583337" w:rsidRPr="00866776" w:rsidRDefault="00583337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50" w:type="dxa"/>
          </w:tcPr>
          <w:p w:rsidR="00583337" w:rsidRDefault="00583337" w:rsidP="005A1682">
            <w:pPr>
              <w:jc w:val="center"/>
            </w:pPr>
            <w:r w:rsidRPr="00A3709B">
              <w:rPr>
                <w:b/>
              </w:rPr>
              <w:t>B</w:t>
            </w:r>
          </w:p>
        </w:tc>
        <w:tc>
          <w:tcPr>
            <w:tcW w:w="1687" w:type="dxa"/>
            <w:vAlign w:val="center"/>
          </w:tcPr>
          <w:p w:rsidR="00583337" w:rsidRPr="00866776" w:rsidRDefault="00583337" w:rsidP="0097246C">
            <w:r w:rsidRPr="00866776">
              <w:t>STUDYLINE s.r.o.</w:t>
            </w:r>
          </w:p>
        </w:tc>
        <w:tc>
          <w:tcPr>
            <w:tcW w:w="2300" w:type="dxa"/>
            <w:vAlign w:val="center"/>
          </w:tcPr>
          <w:p w:rsidR="00583337" w:rsidRPr="00866776" w:rsidRDefault="00583337" w:rsidP="0097246C">
            <w:r w:rsidRPr="00866776">
              <w:t>Uhelný trh 9</w:t>
            </w:r>
          </w:p>
          <w:p w:rsidR="00583337" w:rsidRPr="00866776" w:rsidRDefault="00583337" w:rsidP="0097246C">
            <w:r w:rsidRPr="00866776">
              <w:t>11000 Praha 1</w:t>
            </w:r>
          </w:p>
        </w:tc>
        <w:tc>
          <w:tcPr>
            <w:tcW w:w="1296" w:type="dxa"/>
            <w:vAlign w:val="center"/>
          </w:tcPr>
          <w:p w:rsidR="00583337" w:rsidRPr="00866776" w:rsidRDefault="00583337" w:rsidP="0097246C">
            <w:pPr>
              <w:jc w:val="center"/>
            </w:pPr>
            <w:r w:rsidRPr="00866776">
              <w:t>2.11.2015</w:t>
            </w:r>
          </w:p>
        </w:tc>
        <w:tc>
          <w:tcPr>
            <w:tcW w:w="1230" w:type="dxa"/>
            <w:vAlign w:val="center"/>
          </w:tcPr>
          <w:p w:rsidR="00583337" w:rsidRPr="00866776" w:rsidRDefault="00583337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583337" w:rsidRPr="00866776" w:rsidRDefault="00583337" w:rsidP="0097246C">
            <w:pPr>
              <w:jc w:val="center"/>
            </w:pPr>
            <w:r w:rsidRPr="00866776">
              <w:t>J. Houzarová</w:t>
            </w:r>
          </w:p>
        </w:tc>
      </w:tr>
      <w:tr w:rsidR="00583337" w:rsidTr="000A3BCE">
        <w:trPr>
          <w:jc w:val="center"/>
        </w:trPr>
        <w:tc>
          <w:tcPr>
            <w:tcW w:w="650" w:type="dxa"/>
            <w:vAlign w:val="center"/>
          </w:tcPr>
          <w:p w:rsidR="00583337" w:rsidRPr="00866776" w:rsidRDefault="00583337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50" w:type="dxa"/>
          </w:tcPr>
          <w:p w:rsidR="00583337" w:rsidRDefault="00583337" w:rsidP="005A1682">
            <w:pPr>
              <w:jc w:val="center"/>
            </w:pPr>
            <w:r w:rsidRPr="00A3709B">
              <w:rPr>
                <w:b/>
              </w:rPr>
              <w:t>B</w:t>
            </w:r>
          </w:p>
        </w:tc>
        <w:tc>
          <w:tcPr>
            <w:tcW w:w="1687" w:type="dxa"/>
            <w:vAlign w:val="center"/>
          </w:tcPr>
          <w:p w:rsidR="00583337" w:rsidRPr="00866776" w:rsidRDefault="00583337" w:rsidP="0097246C">
            <w:r w:rsidRPr="00866776">
              <w:t>British Studies Agency, s.r.o.</w:t>
            </w:r>
          </w:p>
        </w:tc>
        <w:tc>
          <w:tcPr>
            <w:tcW w:w="2300" w:type="dxa"/>
            <w:vAlign w:val="center"/>
          </w:tcPr>
          <w:p w:rsidR="00583337" w:rsidRPr="00866776" w:rsidRDefault="00583337" w:rsidP="0097246C">
            <w:r w:rsidRPr="00866776">
              <w:t>Anežská 10</w:t>
            </w:r>
          </w:p>
          <w:p w:rsidR="00583337" w:rsidRPr="00866776" w:rsidRDefault="00583337" w:rsidP="0097246C">
            <w:r w:rsidRPr="00866776">
              <w:t>110 00 Praha 1</w:t>
            </w:r>
          </w:p>
        </w:tc>
        <w:tc>
          <w:tcPr>
            <w:tcW w:w="1296" w:type="dxa"/>
            <w:vAlign w:val="center"/>
          </w:tcPr>
          <w:p w:rsidR="00583337" w:rsidRPr="00866776" w:rsidRDefault="00583337" w:rsidP="0097246C">
            <w:pPr>
              <w:jc w:val="center"/>
            </w:pPr>
            <w:r w:rsidRPr="00866776">
              <w:t>9.11.2015</w:t>
            </w:r>
          </w:p>
        </w:tc>
        <w:tc>
          <w:tcPr>
            <w:tcW w:w="1230" w:type="dxa"/>
            <w:vAlign w:val="center"/>
          </w:tcPr>
          <w:p w:rsidR="00583337" w:rsidRPr="00866776" w:rsidRDefault="00583337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583337" w:rsidRPr="008D74E6" w:rsidRDefault="00583337" w:rsidP="0097246C">
            <w:pPr>
              <w:jc w:val="center"/>
            </w:pPr>
            <w:r w:rsidRPr="00866776">
              <w:t>J. Houzarová</w:t>
            </w:r>
          </w:p>
        </w:tc>
      </w:tr>
      <w:tr w:rsidR="00583337" w:rsidTr="000A3BCE">
        <w:trPr>
          <w:jc w:val="center"/>
        </w:trPr>
        <w:tc>
          <w:tcPr>
            <w:tcW w:w="650" w:type="dxa"/>
            <w:vAlign w:val="center"/>
          </w:tcPr>
          <w:p w:rsidR="00583337" w:rsidRPr="003D34FD" w:rsidRDefault="00583337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50" w:type="dxa"/>
          </w:tcPr>
          <w:p w:rsidR="00583337" w:rsidRDefault="00583337" w:rsidP="005A1682">
            <w:pPr>
              <w:jc w:val="center"/>
            </w:pPr>
            <w:r w:rsidRPr="00A3709B">
              <w:rPr>
                <w:b/>
              </w:rPr>
              <w:t>B</w:t>
            </w:r>
          </w:p>
        </w:tc>
        <w:tc>
          <w:tcPr>
            <w:tcW w:w="1687" w:type="dxa"/>
            <w:vAlign w:val="center"/>
          </w:tcPr>
          <w:p w:rsidR="00583337" w:rsidRPr="005B7C02" w:rsidRDefault="00583337" w:rsidP="0097246C">
            <w:r w:rsidRPr="005B7C02">
              <w:t>Czech-us v.o.s. cestovní kancelář a agentura</w:t>
            </w:r>
          </w:p>
        </w:tc>
        <w:tc>
          <w:tcPr>
            <w:tcW w:w="2300" w:type="dxa"/>
            <w:vAlign w:val="center"/>
          </w:tcPr>
          <w:p w:rsidR="00583337" w:rsidRPr="005B7C02" w:rsidRDefault="00583337" w:rsidP="0097246C">
            <w:r w:rsidRPr="005B7C02">
              <w:t>Vodičkova 730/9</w:t>
            </w:r>
          </w:p>
        </w:tc>
        <w:tc>
          <w:tcPr>
            <w:tcW w:w="1296" w:type="dxa"/>
            <w:vAlign w:val="center"/>
          </w:tcPr>
          <w:p w:rsidR="00583337" w:rsidRPr="00866776" w:rsidRDefault="00583337" w:rsidP="0097246C">
            <w:pPr>
              <w:jc w:val="center"/>
            </w:pPr>
            <w:r w:rsidRPr="00866776">
              <w:t>9.11.2015</w:t>
            </w:r>
          </w:p>
        </w:tc>
        <w:tc>
          <w:tcPr>
            <w:tcW w:w="1230" w:type="dxa"/>
            <w:vAlign w:val="center"/>
          </w:tcPr>
          <w:p w:rsidR="00583337" w:rsidRPr="00866776" w:rsidRDefault="00583337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583337" w:rsidRPr="008D74E6" w:rsidRDefault="00583337" w:rsidP="0097246C">
            <w:pPr>
              <w:jc w:val="center"/>
            </w:pPr>
            <w:r w:rsidRPr="00866776">
              <w:t>J. Houzarová</w:t>
            </w:r>
          </w:p>
        </w:tc>
      </w:tr>
      <w:tr w:rsidR="00583337" w:rsidTr="000A3BCE">
        <w:trPr>
          <w:jc w:val="center"/>
        </w:trPr>
        <w:tc>
          <w:tcPr>
            <w:tcW w:w="650" w:type="dxa"/>
            <w:vAlign w:val="center"/>
          </w:tcPr>
          <w:p w:rsidR="00583337" w:rsidRPr="003D34FD" w:rsidRDefault="00583337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50" w:type="dxa"/>
          </w:tcPr>
          <w:p w:rsidR="00583337" w:rsidRDefault="00583337" w:rsidP="005A1682">
            <w:pPr>
              <w:jc w:val="center"/>
            </w:pPr>
            <w:r w:rsidRPr="00A3709B">
              <w:rPr>
                <w:b/>
              </w:rPr>
              <w:t>B</w:t>
            </w:r>
          </w:p>
        </w:tc>
        <w:tc>
          <w:tcPr>
            <w:tcW w:w="1687" w:type="dxa"/>
            <w:vAlign w:val="center"/>
          </w:tcPr>
          <w:p w:rsidR="00583337" w:rsidRPr="005B7C02" w:rsidRDefault="00583337" w:rsidP="0097246C">
            <w:r>
              <w:t>UNNI Trading,s.r.o.</w:t>
            </w:r>
          </w:p>
        </w:tc>
        <w:tc>
          <w:tcPr>
            <w:tcW w:w="2300" w:type="dxa"/>
            <w:vAlign w:val="center"/>
          </w:tcPr>
          <w:p w:rsidR="00583337" w:rsidRDefault="00583337" w:rsidP="0097246C">
            <w:r>
              <w:t>Na Letné 57</w:t>
            </w:r>
          </w:p>
          <w:p w:rsidR="00583337" w:rsidRPr="005B7C02" w:rsidRDefault="00583337" w:rsidP="0097246C">
            <w:r>
              <w:t>779 00 Olomouc</w:t>
            </w:r>
          </w:p>
        </w:tc>
        <w:tc>
          <w:tcPr>
            <w:tcW w:w="1296" w:type="dxa"/>
            <w:vAlign w:val="center"/>
          </w:tcPr>
          <w:p w:rsidR="00583337" w:rsidRPr="00866776" w:rsidRDefault="00583337" w:rsidP="00E527D6">
            <w:pPr>
              <w:jc w:val="center"/>
            </w:pPr>
            <w:r w:rsidRPr="00866776">
              <w:t>9.11.2015</w:t>
            </w:r>
          </w:p>
        </w:tc>
        <w:tc>
          <w:tcPr>
            <w:tcW w:w="1230" w:type="dxa"/>
            <w:vAlign w:val="center"/>
          </w:tcPr>
          <w:p w:rsidR="00583337" w:rsidRPr="00866776" w:rsidRDefault="00583337" w:rsidP="00E527D6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583337" w:rsidRPr="008D74E6" w:rsidRDefault="00583337" w:rsidP="00E527D6">
            <w:pPr>
              <w:jc w:val="center"/>
            </w:pPr>
            <w:r w:rsidRPr="00866776">
              <w:t>J. Houzarová</w:t>
            </w:r>
          </w:p>
        </w:tc>
      </w:tr>
      <w:tr w:rsidR="00583337" w:rsidTr="00E527D6">
        <w:trPr>
          <w:jc w:val="center"/>
        </w:trPr>
        <w:tc>
          <w:tcPr>
            <w:tcW w:w="650" w:type="dxa"/>
            <w:vAlign w:val="center"/>
          </w:tcPr>
          <w:p w:rsidR="00583337" w:rsidRPr="003D34FD" w:rsidRDefault="00583337" w:rsidP="00E527D6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50" w:type="dxa"/>
          </w:tcPr>
          <w:p w:rsidR="00583337" w:rsidRDefault="00583337" w:rsidP="00E527D6">
            <w:pPr>
              <w:jc w:val="center"/>
            </w:pPr>
            <w:r w:rsidRPr="00A3709B">
              <w:rPr>
                <w:b/>
              </w:rPr>
              <w:t>B</w:t>
            </w:r>
          </w:p>
        </w:tc>
        <w:tc>
          <w:tcPr>
            <w:tcW w:w="1687" w:type="dxa"/>
            <w:vAlign w:val="center"/>
          </w:tcPr>
          <w:p w:rsidR="00583337" w:rsidRPr="005B7C02" w:rsidRDefault="00583337" w:rsidP="00E527D6">
            <w:r>
              <w:t>Educa24 agency, s.r.o.</w:t>
            </w:r>
          </w:p>
        </w:tc>
        <w:tc>
          <w:tcPr>
            <w:tcW w:w="2300" w:type="dxa"/>
            <w:vAlign w:val="center"/>
          </w:tcPr>
          <w:p w:rsidR="00583337" w:rsidRDefault="00583337" w:rsidP="00E527D6">
            <w:r>
              <w:t>Žaludová 756</w:t>
            </w:r>
          </w:p>
          <w:p w:rsidR="00583337" w:rsidRPr="005B7C02" w:rsidRDefault="00583337" w:rsidP="00E527D6">
            <w:r>
              <w:t>725 29 Ostrava 29</w:t>
            </w:r>
          </w:p>
        </w:tc>
        <w:tc>
          <w:tcPr>
            <w:tcW w:w="1296" w:type="dxa"/>
            <w:vAlign w:val="center"/>
          </w:tcPr>
          <w:p w:rsidR="00583337" w:rsidRPr="00866776" w:rsidRDefault="00583337" w:rsidP="00E527D6">
            <w:pPr>
              <w:jc w:val="center"/>
            </w:pPr>
            <w:r>
              <w:t>11.11.2015</w:t>
            </w:r>
          </w:p>
        </w:tc>
        <w:tc>
          <w:tcPr>
            <w:tcW w:w="1230" w:type="dxa"/>
            <w:vAlign w:val="center"/>
          </w:tcPr>
          <w:p w:rsidR="00583337" w:rsidRPr="00866776" w:rsidRDefault="00583337" w:rsidP="00E527D6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583337" w:rsidRPr="008D74E6" w:rsidRDefault="00583337" w:rsidP="00E527D6">
            <w:pPr>
              <w:jc w:val="center"/>
            </w:pPr>
            <w:r w:rsidRPr="00866776">
              <w:t>J. Houzarová</w:t>
            </w:r>
          </w:p>
        </w:tc>
      </w:tr>
    </w:tbl>
    <w:p w:rsidR="00583337" w:rsidRDefault="00583337" w:rsidP="00EB741B">
      <w:pPr>
        <w:pStyle w:val="ListParagraph"/>
        <w:ind w:left="0"/>
        <w:jc w:val="both"/>
      </w:pPr>
    </w:p>
    <w:p w:rsidR="00583337" w:rsidRPr="00FB0FCB" w:rsidRDefault="00583337" w:rsidP="00FB0FCB">
      <w:pPr>
        <w:pStyle w:val="ListParagraph"/>
        <w:ind w:left="0" w:right="1134"/>
        <w:jc w:val="both"/>
      </w:pPr>
      <w:r>
        <w:t xml:space="preserve">Jiné nabídky nebyly ve stanoveném termínu podány. </w:t>
      </w:r>
    </w:p>
    <w:p w:rsidR="00583337" w:rsidRDefault="00583337" w:rsidP="00DC452B">
      <w:pPr>
        <w:pStyle w:val="ListParagraph"/>
        <w:ind w:left="0"/>
        <w:jc w:val="both"/>
        <w:rPr>
          <w:b/>
        </w:rPr>
      </w:pPr>
    </w:p>
    <w:p w:rsidR="00583337" w:rsidRDefault="00583337">
      <w:pPr>
        <w:rPr>
          <w:b/>
        </w:rPr>
      </w:pPr>
      <w:r>
        <w:rPr>
          <w:b/>
        </w:rPr>
        <w:br w:type="page"/>
      </w:r>
    </w:p>
    <w:p w:rsidR="00583337" w:rsidRDefault="00583337" w:rsidP="00047079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Hodnotící komise:</w:t>
      </w:r>
    </w:p>
    <w:p w:rsidR="00583337" w:rsidRDefault="00583337" w:rsidP="00A00775">
      <w:pPr>
        <w:pStyle w:val="A-ZprvaCSP-ods1dek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Posouzení a hodnocení nabídek provedla</w:t>
      </w:r>
      <w:r w:rsidRPr="00A00775">
        <w:rPr>
          <w:rFonts w:ascii="Times New Roman" w:hAnsi="Times New Roman"/>
        </w:rPr>
        <w:t xml:space="preserve"> hodnotící komise ve složení: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88"/>
        <w:gridCol w:w="4200"/>
      </w:tblGrid>
      <w:tr w:rsidR="00583337" w:rsidRPr="00670BDD" w:rsidTr="00447978">
        <w:tc>
          <w:tcPr>
            <w:tcW w:w="2739" w:type="pct"/>
            <w:shd w:val="clear" w:color="auto" w:fill="FABF8F"/>
            <w:vAlign w:val="center"/>
          </w:tcPr>
          <w:p w:rsidR="00583337" w:rsidRPr="00670BDD" w:rsidRDefault="00583337" w:rsidP="00670BDD">
            <w:pPr>
              <w:pStyle w:val="A-ZprvaCSP-ods1dek"/>
              <w:ind w:firstLine="0"/>
              <w:jc w:val="center"/>
              <w:rPr>
                <w:rFonts w:ascii="Times New Roman" w:hAnsi="Times New Roman"/>
                <w:b/>
              </w:rPr>
            </w:pPr>
            <w:r w:rsidRPr="00670BDD">
              <w:rPr>
                <w:rFonts w:ascii="Times New Roman" w:hAnsi="Times New Roman"/>
                <w:b/>
                <w:sz w:val="22"/>
              </w:rPr>
              <w:t>Jméno a příjmení člena hodnotící komise</w:t>
            </w:r>
          </w:p>
        </w:tc>
        <w:tc>
          <w:tcPr>
            <w:tcW w:w="2261" w:type="pct"/>
            <w:shd w:val="clear" w:color="auto" w:fill="FABF8F"/>
            <w:vAlign w:val="center"/>
          </w:tcPr>
          <w:p w:rsidR="00583337" w:rsidRPr="00670BDD" w:rsidRDefault="00583337" w:rsidP="00670BDD">
            <w:pPr>
              <w:pStyle w:val="A-ZprvaCSP-ods1dek"/>
              <w:ind w:firstLine="0"/>
              <w:jc w:val="center"/>
              <w:rPr>
                <w:rFonts w:ascii="Times New Roman" w:hAnsi="Times New Roman"/>
                <w:b/>
              </w:rPr>
            </w:pPr>
            <w:r w:rsidRPr="00670BDD">
              <w:rPr>
                <w:rFonts w:ascii="Times New Roman" w:hAnsi="Times New Roman"/>
                <w:b/>
                <w:sz w:val="22"/>
                <w:szCs w:val="24"/>
              </w:rPr>
              <w:t>Pracovní zařazení</w:t>
            </w:r>
          </w:p>
        </w:tc>
      </w:tr>
      <w:tr w:rsidR="00583337" w:rsidTr="00447978">
        <w:tc>
          <w:tcPr>
            <w:tcW w:w="2739" w:type="pct"/>
            <w:vAlign w:val="center"/>
          </w:tcPr>
          <w:p w:rsidR="00583337" w:rsidRPr="00ED64D5" w:rsidRDefault="00583337" w:rsidP="00B2236E">
            <w:pPr>
              <w:spacing w:before="240" w:after="240"/>
              <w:jc w:val="center"/>
            </w:pPr>
            <w:r>
              <w:t>Mgr. Jaroslav Volf</w:t>
            </w:r>
          </w:p>
        </w:tc>
        <w:tc>
          <w:tcPr>
            <w:tcW w:w="2261" w:type="pct"/>
            <w:vAlign w:val="center"/>
          </w:tcPr>
          <w:p w:rsidR="00583337" w:rsidRPr="007A3283" w:rsidRDefault="00583337" w:rsidP="00B2236E">
            <w:pPr>
              <w:jc w:val="center"/>
            </w:pPr>
            <w:r>
              <w:t>ZŠ T. Šobra, ředitel školy</w:t>
            </w:r>
          </w:p>
        </w:tc>
      </w:tr>
      <w:tr w:rsidR="00583337" w:rsidTr="00447978">
        <w:tc>
          <w:tcPr>
            <w:tcW w:w="2739" w:type="pct"/>
            <w:vAlign w:val="center"/>
          </w:tcPr>
          <w:p w:rsidR="00583337" w:rsidRPr="00ED64D5" w:rsidRDefault="00583337" w:rsidP="00B2236E">
            <w:pPr>
              <w:spacing w:before="240" w:after="240"/>
              <w:jc w:val="center"/>
            </w:pPr>
            <w:r>
              <w:t>Mgr. Romana Bláhová</w:t>
            </w:r>
          </w:p>
        </w:tc>
        <w:tc>
          <w:tcPr>
            <w:tcW w:w="2261" w:type="pct"/>
            <w:vAlign w:val="center"/>
          </w:tcPr>
          <w:p w:rsidR="00583337" w:rsidRPr="007A3283" w:rsidRDefault="00583337" w:rsidP="00B2236E">
            <w:pPr>
              <w:jc w:val="center"/>
            </w:pPr>
            <w:r>
              <w:t>ZŠ T. Šobra, zástupkyně ředitele</w:t>
            </w:r>
          </w:p>
        </w:tc>
      </w:tr>
      <w:tr w:rsidR="00583337" w:rsidRPr="007A3283" w:rsidTr="00447978">
        <w:tc>
          <w:tcPr>
            <w:tcW w:w="2739" w:type="pct"/>
            <w:vAlign w:val="center"/>
          </w:tcPr>
          <w:p w:rsidR="00583337" w:rsidRPr="00ED64D5" w:rsidRDefault="00583337" w:rsidP="00B2236E">
            <w:pPr>
              <w:spacing w:before="240" w:after="240"/>
              <w:jc w:val="center"/>
            </w:pPr>
            <w:r>
              <w:t>Jiřina Houzarová</w:t>
            </w:r>
          </w:p>
        </w:tc>
        <w:tc>
          <w:tcPr>
            <w:tcW w:w="2261" w:type="pct"/>
            <w:vAlign w:val="center"/>
          </w:tcPr>
          <w:p w:rsidR="00583337" w:rsidRDefault="00583337" w:rsidP="00B2236E">
            <w:pPr>
              <w:jc w:val="center"/>
            </w:pPr>
            <w:r>
              <w:t xml:space="preserve">ZŠ T. Šobra, </w:t>
            </w:r>
            <w:r w:rsidRPr="009349DD">
              <w:t>hospodářka</w:t>
            </w:r>
          </w:p>
          <w:p w:rsidR="00583337" w:rsidRPr="007A3283" w:rsidRDefault="00583337" w:rsidP="00B2236E">
            <w:pPr>
              <w:jc w:val="center"/>
            </w:pPr>
          </w:p>
        </w:tc>
      </w:tr>
    </w:tbl>
    <w:p w:rsidR="00583337" w:rsidRPr="00787BD2" w:rsidRDefault="00583337" w:rsidP="00181D09">
      <w:pPr>
        <w:pStyle w:val="BodyText"/>
        <w:spacing w:after="120"/>
        <w:rPr>
          <w:rFonts w:ascii="Times New Roman" w:hAnsi="Times New Roman" w:cs="Times New Roman"/>
        </w:rPr>
      </w:pPr>
      <w:r w:rsidRPr="00787BD2">
        <w:rPr>
          <w:rFonts w:ascii="Times New Roman" w:hAnsi="Times New Roman" w:cs="Times New Roman"/>
        </w:rPr>
        <w:t>Před zahájením procesu otevírání nabídek byli členové komise seznámení s identifikací obdržených nabídek a následně podepsali čestné prohlášení o ne</w:t>
      </w:r>
      <w:r>
        <w:rPr>
          <w:rFonts w:ascii="Times New Roman" w:hAnsi="Times New Roman" w:cs="Times New Roman"/>
        </w:rPr>
        <w:t>podjatosti.</w:t>
      </w:r>
    </w:p>
    <w:p w:rsidR="00583337" w:rsidRPr="00CE4D19" w:rsidRDefault="00583337" w:rsidP="000C5BE7">
      <w:pPr>
        <w:pStyle w:val="ListParagraph"/>
        <w:ind w:left="0"/>
        <w:jc w:val="both"/>
        <w:rPr>
          <w:i/>
          <w:sz w:val="28"/>
          <w:szCs w:val="28"/>
        </w:rPr>
      </w:pPr>
      <w:r w:rsidRPr="00CE4D19">
        <w:rPr>
          <w:b/>
          <w:sz w:val="28"/>
          <w:szCs w:val="28"/>
        </w:rPr>
        <w:t>Průběh jednání hodnotící komise:</w:t>
      </w:r>
    </w:p>
    <w:p w:rsidR="00583337" w:rsidRDefault="00583337" w:rsidP="00A00775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Posouzení nabídek</w:t>
      </w:r>
    </w:p>
    <w:p w:rsidR="00583337" w:rsidRDefault="00583337" w:rsidP="00284C13">
      <w:pPr>
        <w:pStyle w:val="ListParagraph"/>
        <w:ind w:left="0"/>
        <w:jc w:val="both"/>
        <w:rPr>
          <w:b/>
        </w:rPr>
      </w:pPr>
      <w:r>
        <w:rPr>
          <w:b/>
        </w:rPr>
        <w:t xml:space="preserve">Posouzení nabídek z hlediska úplnosti </w:t>
      </w:r>
    </w:p>
    <w:p w:rsidR="00583337" w:rsidRPr="006300F2" w:rsidRDefault="00583337" w:rsidP="006300F2">
      <w:pPr>
        <w:pStyle w:val="BodyText"/>
        <w:spacing w:after="120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>Nejprve byla posouzena úplnost doručených nabídek. Posouzení úplnosti nabídek spočívalo v provedení kontroly údajů a dokladů, které byly povinnou součástí nabídky.</w:t>
      </w:r>
    </w:p>
    <w:p w:rsidR="00583337" w:rsidRPr="006300F2" w:rsidRDefault="00583337" w:rsidP="006300F2">
      <w:pPr>
        <w:pStyle w:val="BodyText"/>
        <w:spacing w:after="120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>Těmito údaji a doklady jsou:</w:t>
      </w:r>
    </w:p>
    <w:p w:rsidR="00583337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rFonts w:ascii="Times New Roman" w:hAnsi="Times New Roman" w:cs="Times New Roman"/>
          <w:szCs w:val="20"/>
        </w:rPr>
        <w:t xml:space="preserve">Nabídka </w:t>
      </w:r>
      <w:r w:rsidRPr="00FE6F81">
        <w:rPr>
          <w:rFonts w:ascii="Times New Roman" w:hAnsi="Times New Roman" w:cs="Times New Roman"/>
          <w:b/>
          <w:szCs w:val="20"/>
        </w:rPr>
        <w:t>v českém jazyce</w:t>
      </w:r>
    </w:p>
    <w:p w:rsidR="00583337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E6F81">
        <w:rPr>
          <w:rFonts w:ascii="Times New Roman" w:hAnsi="Times New Roman" w:cs="Times New Roman"/>
          <w:b/>
          <w:szCs w:val="20"/>
        </w:rPr>
        <w:t>Návrh smlouvy dle přílohy č. 7</w:t>
      </w:r>
      <w:r>
        <w:rPr>
          <w:rFonts w:ascii="Times New Roman" w:hAnsi="Times New Roman" w:cs="Times New Roman"/>
          <w:szCs w:val="20"/>
        </w:rPr>
        <w:t xml:space="preserve"> Výzvy podepsaný oprávněnou osobou</w:t>
      </w:r>
    </w:p>
    <w:p w:rsidR="00583337" w:rsidRPr="006300F2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 w:rsidRPr="006A06E8">
        <w:rPr>
          <w:rFonts w:ascii="Times New Roman" w:hAnsi="Times New Roman" w:cs="Times New Roman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A06E8">
        <w:rPr>
          <w:rFonts w:ascii="Times New Roman" w:hAnsi="Times New Roman" w:cs="Times New Roman"/>
          <w:szCs w:val="20"/>
        </w:rPr>
        <w:instrText xml:space="preserve"> FORMCHECKBOX </w:instrText>
      </w:r>
      <w:r w:rsidRPr="006A06E8">
        <w:rPr>
          <w:rFonts w:ascii="Times New Roman" w:hAnsi="Times New Roman" w:cs="Times New Roman"/>
          <w:szCs w:val="20"/>
        </w:rPr>
      </w:r>
      <w:r w:rsidRPr="006A06E8">
        <w:rPr>
          <w:rFonts w:ascii="Times New Roman" w:hAnsi="Times New Roman" w:cs="Times New Roman"/>
          <w:szCs w:val="20"/>
        </w:rPr>
        <w:fldChar w:fldCharType="end"/>
      </w:r>
      <w:r w:rsidRPr="006A06E8">
        <w:rPr>
          <w:rFonts w:ascii="Times New Roman" w:hAnsi="Times New Roman" w:cs="Times New Roman"/>
          <w:szCs w:val="20"/>
        </w:rPr>
        <w:t xml:space="preserve"> </w:t>
      </w:r>
      <w:r w:rsidRPr="00FE6F81">
        <w:rPr>
          <w:rFonts w:ascii="Times New Roman" w:hAnsi="Times New Roman" w:cs="Times New Roman"/>
          <w:b/>
          <w:szCs w:val="20"/>
        </w:rPr>
        <w:t>Nabídkový list</w:t>
      </w:r>
      <w:r w:rsidRPr="006A06E8">
        <w:rPr>
          <w:rFonts w:ascii="Times New Roman" w:hAnsi="Times New Roman" w:cs="Times New Roman"/>
          <w:szCs w:val="20"/>
        </w:rPr>
        <w:t xml:space="preserve"> pro příslušnou část zakázky dle přílohy č. 1 Výzvy</w:t>
      </w:r>
    </w:p>
    <w:p w:rsidR="00583337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E6F81">
        <w:rPr>
          <w:rFonts w:ascii="Times New Roman" w:hAnsi="Times New Roman" w:cs="Times New Roman"/>
          <w:b/>
          <w:szCs w:val="20"/>
        </w:rPr>
        <w:t>Název firmy, sídlo, IČ</w:t>
      </w:r>
    </w:p>
    <w:p w:rsidR="00583337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3745E">
        <w:rPr>
          <w:rFonts w:ascii="Times New Roman" w:hAnsi="Times New Roman" w:cs="Times New Roman"/>
          <w:szCs w:val="20"/>
        </w:rPr>
        <w:t xml:space="preserve">Doklady prokazující </w:t>
      </w:r>
      <w:r w:rsidRPr="00FE6F81">
        <w:rPr>
          <w:rFonts w:ascii="Times New Roman" w:hAnsi="Times New Roman" w:cs="Times New Roman"/>
          <w:b/>
          <w:szCs w:val="20"/>
        </w:rPr>
        <w:t>základní kvalifikační předpoklady</w:t>
      </w:r>
      <w:r>
        <w:rPr>
          <w:rFonts w:ascii="Times New Roman" w:hAnsi="Times New Roman" w:cs="Times New Roman"/>
          <w:szCs w:val="20"/>
        </w:rPr>
        <w:t xml:space="preserve"> (dle přílohy č. 4 Výzvy)</w:t>
      </w:r>
      <w:r w:rsidRPr="00F3745E">
        <w:rPr>
          <w:rFonts w:ascii="Times New Roman" w:hAnsi="Times New Roman" w:cs="Times New Roman"/>
          <w:szCs w:val="20"/>
        </w:rPr>
        <w:t xml:space="preserve"> </w:t>
      </w:r>
    </w:p>
    <w:p w:rsidR="00583337" w:rsidRPr="006300F2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 w:rsidRPr="006A06E8">
        <w:rPr>
          <w:rFonts w:ascii="Times New Roman" w:hAnsi="Times New Roman" w:cs="Times New Roman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A06E8">
        <w:rPr>
          <w:rFonts w:ascii="Times New Roman" w:hAnsi="Times New Roman" w:cs="Times New Roman"/>
          <w:szCs w:val="20"/>
        </w:rPr>
        <w:instrText xml:space="preserve"> FORMCHECKBOX </w:instrText>
      </w:r>
      <w:r w:rsidRPr="006A06E8">
        <w:rPr>
          <w:rFonts w:ascii="Times New Roman" w:hAnsi="Times New Roman" w:cs="Times New Roman"/>
          <w:szCs w:val="20"/>
        </w:rPr>
      </w:r>
      <w:r w:rsidRPr="006A06E8">
        <w:rPr>
          <w:rFonts w:ascii="Times New Roman" w:hAnsi="Times New Roman" w:cs="Times New Roman"/>
          <w:szCs w:val="20"/>
        </w:rPr>
        <w:fldChar w:fldCharType="end"/>
      </w:r>
      <w:r w:rsidRPr="006A06E8">
        <w:rPr>
          <w:rFonts w:ascii="Times New Roman" w:hAnsi="Times New Roman" w:cs="Times New Roman"/>
          <w:szCs w:val="20"/>
        </w:rPr>
        <w:t xml:space="preserve"> </w:t>
      </w:r>
      <w:r w:rsidRPr="00FE6F81">
        <w:rPr>
          <w:rFonts w:ascii="Times New Roman" w:hAnsi="Times New Roman" w:cs="Times New Roman"/>
          <w:b/>
          <w:szCs w:val="20"/>
        </w:rPr>
        <w:t>Prohlášení dodavatele dle přílohy č. 5</w:t>
      </w:r>
      <w:r w:rsidRPr="006A06E8">
        <w:rPr>
          <w:rFonts w:ascii="Times New Roman" w:hAnsi="Times New Roman" w:cs="Times New Roman"/>
          <w:szCs w:val="20"/>
        </w:rPr>
        <w:t xml:space="preserve"> Výzvy</w:t>
      </w:r>
    </w:p>
    <w:p w:rsidR="00583337" w:rsidRPr="00F3745E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rFonts w:ascii="Times New Roman" w:hAnsi="Times New Roman" w:cs="Times New Roman"/>
          <w:szCs w:val="20"/>
        </w:rPr>
        <w:t xml:space="preserve">Doklady prokazující splnění </w:t>
      </w:r>
      <w:r w:rsidRPr="00FE6F81">
        <w:rPr>
          <w:rFonts w:ascii="Times New Roman" w:hAnsi="Times New Roman" w:cs="Times New Roman"/>
          <w:b/>
          <w:szCs w:val="20"/>
        </w:rPr>
        <w:t>profesních kvalifikačních předpokladů</w:t>
      </w:r>
      <w:r>
        <w:rPr>
          <w:rFonts w:ascii="Times New Roman" w:hAnsi="Times New Roman" w:cs="Times New Roman"/>
          <w:szCs w:val="20"/>
        </w:rPr>
        <w:t xml:space="preserve"> ( Výpis z OR, ŽR, ŽL, Koncesní listina)</w:t>
      </w:r>
    </w:p>
    <w:p w:rsidR="00583337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3745E">
        <w:rPr>
          <w:rFonts w:ascii="Times New Roman" w:hAnsi="Times New Roman" w:cs="Times New Roman"/>
          <w:szCs w:val="20"/>
        </w:rPr>
        <w:t xml:space="preserve">Doklady prokazující </w:t>
      </w:r>
      <w:r w:rsidRPr="00FE6F81">
        <w:rPr>
          <w:rFonts w:ascii="Times New Roman" w:hAnsi="Times New Roman" w:cs="Times New Roman"/>
          <w:b/>
          <w:szCs w:val="20"/>
        </w:rPr>
        <w:t>ekonomické a finanční kvalifikační předpoklady</w:t>
      </w:r>
      <w:r>
        <w:rPr>
          <w:rFonts w:ascii="Times New Roman" w:hAnsi="Times New Roman" w:cs="Times New Roman"/>
          <w:szCs w:val="20"/>
        </w:rPr>
        <w:t xml:space="preserve"> (pojistná smlouva)</w:t>
      </w:r>
    </w:p>
    <w:p w:rsidR="00583337" w:rsidRDefault="00583337" w:rsidP="00E41E94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3745E">
        <w:rPr>
          <w:rFonts w:ascii="Times New Roman" w:hAnsi="Times New Roman" w:cs="Times New Roman"/>
          <w:szCs w:val="20"/>
        </w:rPr>
        <w:t xml:space="preserve">Doklady prokazující </w:t>
      </w:r>
      <w:r w:rsidRPr="00FE6F81">
        <w:rPr>
          <w:rFonts w:ascii="Times New Roman" w:hAnsi="Times New Roman" w:cs="Times New Roman"/>
          <w:b/>
          <w:szCs w:val="20"/>
        </w:rPr>
        <w:t>technické kvalifikační předpoklady</w:t>
      </w:r>
      <w:r>
        <w:rPr>
          <w:rFonts w:ascii="Times New Roman" w:hAnsi="Times New Roman" w:cs="Times New Roman"/>
          <w:szCs w:val="20"/>
        </w:rPr>
        <w:t xml:space="preserve"> (dle přílohy č.2 - reference)</w:t>
      </w:r>
      <w:r w:rsidRPr="00F3745E">
        <w:rPr>
          <w:rFonts w:ascii="Times New Roman" w:hAnsi="Times New Roman" w:cs="Times New Roman"/>
          <w:szCs w:val="20"/>
        </w:rPr>
        <w:t xml:space="preserve"> </w:t>
      </w:r>
    </w:p>
    <w:p w:rsidR="00583337" w:rsidRDefault="00583337" w:rsidP="00E41E94">
      <w:pPr>
        <w:pStyle w:val="BodyText"/>
        <w:numPr>
          <w:ilvl w:val="0"/>
          <w:numId w:val="4"/>
        </w:numPr>
        <w:spacing w:after="2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Cs w:val="20"/>
        </w:rPr>
        <w:instrText xml:space="preserve"> FORMCHECKBOX </w:instrTex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  <w:fldChar w:fldCharType="end"/>
      </w:r>
      <w:r w:rsidRPr="00CE4D19">
        <w:rPr>
          <w:rFonts w:ascii="Times New Roman" w:hAnsi="Times New Roman" w:cs="Times New Roman"/>
          <w:szCs w:val="20"/>
        </w:rPr>
        <w:t xml:space="preserve"> Další povinné údaje či doklady, které stanovuje zadávací dokumentace (např., obsahy nabízených kurzů, seznam osob, které se budou podílet na plnění zakázky, </w:t>
      </w:r>
      <w:r w:rsidRPr="006A06E8">
        <w:rPr>
          <w:rFonts w:ascii="Times New Roman" w:hAnsi="Times New Roman" w:cs="Times New Roman"/>
          <w:b/>
          <w:szCs w:val="20"/>
        </w:rPr>
        <w:t>přehled subdodavatelů</w:t>
      </w:r>
      <w:r>
        <w:rPr>
          <w:rFonts w:ascii="Times New Roman" w:hAnsi="Times New Roman" w:cs="Times New Roman"/>
          <w:b/>
          <w:szCs w:val="20"/>
        </w:rPr>
        <w:t xml:space="preserve"> (dle přílohy č. 3)</w:t>
      </w:r>
      <w:r w:rsidRPr="00CE4D19">
        <w:rPr>
          <w:rFonts w:ascii="Times New Roman" w:hAnsi="Times New Roman" w:cs="Times New Roman"/>
          <w:szCs w:val="20"/>
        </w:rPr>
        <w:t>, apod.)</w:t>
      </w:r>
    </w:p>
    <w:p w:rsidR="00583337" w:rsidRDefault="00583337">
      <w:pPr>
        <w:rPr>
          <w:b/>
        </w:rPr>
      </w:pPr>
      <w:r>
        <w:rPr>
          <w:b/>
        </w:rPr>
        <w:br w:type="page"/>
      </w:r>
    </w:p>
    <w:p w:rsidR="00583337" w:rsidRDefault="00583337" w:rsidP="00284C13">
      <w:pPr>
        <w:pStyle w:val="ListParagraph"/>
        <w:ind w:left="0"/>
        <w:jc w:val="both"/>
        <w:rPr>
          <w:b/>
        </w:rPr>
      </w:pPr>
      <w:r>
        <w:rPr>
          <w:b/>
        </w:rPr>
        <w:t>Posouzení nabídek z hlediska přijatelnosti (tj. z hlediska splnění požadavků zadavatele)</w:t>
      </w:r>
    </w:p>
    <w:p w:rsidR="00583337" w:rsidRDefault="00583337" w:rsidP="00073247">
      <w:pPr>
        <w:pStyle w:val="BodyText"/>
        <w:tabs>
          <w:tab w:val="clear" w:pos="5954"/>
        </w:tabs>
        <w:spacing w:after="1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Následně proběhlo posouzení přijatelnosti jednotlivých nabídek z hlediska splnění požadavků na předmět plnění dle výzvy. Komise konstatovala, že nabídky splňují požadavky na předmět plnění.</w:t>
      </w:r>
    </w:p>
    <w:p w:rsidR="00583337" w:rsidRDefault="00583337" w:rsidP="006300F2">
      <w:r>
        <w:t>Po posouzení nabídek z hlediska jejich úplnosti a přijatelnosti hodnotící komise konstatuje, že:</w:t>
      </w:r>
    </w:p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402"/>
      </w:tblGrid>
      <w:tr w:rsidR="00583337" w:rsidRPr="001B3990" w:rsidTr="00E41E94">
        <w:tc>
          <w:tcPr>
            <w:tcW w:w="4644" w:type="dxa"/>
            <w:shd w:val="clear" w:color="auto" w:fill="FABF8F"/>
          </w:tcPr>
          <w:p w:rsidR="00583337" w:rsidRPr="00670BDD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402" w:type="dxa"/>
          </w:tcPr>
          <w:p w:rsidR="00583337" w:rsidRPr="00670BDD" w:rsidRDefault="00583337" w:rsidP="00E41E94">
            <w:pPr>
              <w:rPr>
                <w:b/>
              </w:rPr>
            </w:pPr>
            <w:r>
              <w:rPr>
                <w:b/>
                <w:sz w:val="22"/>
              </w:rPr>
              <w:t>1</w:t>
            </w:r>
          </w:p>
        </w:tc>
      </w:tr>
      <w:tr w:rsidR="00583337" w:rsidRPr="001B3990" w:rsidTr="00E41E94">
        <w:tc>
          <w:tcPr>
            <w:tcW w:w="4644" w:type="dxa"/>
            <w:shd w:val="clear" w:color="auto" w:fill="FABF8F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402" w:type="dxa"/>
          </w:tcPr>
          <w:p w:rsidR="00583337" w:rsidRPr="00670BDD" w:rsidRDefault="00583337" w:rsidP="00E41E94">
            <w:pPr>
              <w:rPr>
                <w:b/>
              </w:rPr>
            </w:pPr>
            <w:r>
              <w:rPr>
                <w:b/>
                <w:sz w:val="22"/>
              </w:rPr>
              <w:t>Asiana, spol. s r.o.</w:t>
            </w:r>
          </w:p>
        </w:tc>
      </w:tr>
      <w:tr w:rsidR="00583337" w:rsidRPr="001B3990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402" w:type="dxa"/>
          </w:tcPr>
          <w:p w:rsidR="00583337" w:rsidRPr="00670BDD" w:rsidRDefault="00583337" w:rsidP="00E41E94">
            <w:r>
              <w:rPr>
                <w:sz w:val="22"/>
                <w:szCs w:val="22"/>
              </w:rPr>
              <w:t>Velflíkova 8, 16000 Praha 6</w:t>
            </w:r>
          </w:p>
        </w:tc>
      </w:tr>
      <w:tr w:rsidR="00583337" w:rsidRPr="001B3990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402" w:type="dxa"/>
          </w:tcPr>
          <w:p w:rsidR="00583337" w:rsidRPr="00670BDD" w:rsidRDefault="00583337" w:rsidP="00E41E94">
            <w:r>
              <w:rPr>
                <w:sz w:val="22"/>
              </w:rPr>
              <w:t>s.r.o.</w:t>
            </w:r>
          </w:p>
        </w:tc>
      </w:tr>
      <w:tr w:rsidR="00583337" w:rsidRPr="001B3990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402" w:type="dxa"/>
          </w:tcPr>
          <w:p w:rsidR="00583337" w:rsidRPr="00E83C14" w:rsidRDefault="00583337" w:rsidP="00E41E94">
            <w:pPr>
              <w:spacing w:before="120" w:after="120"/>
            </w:pPr>
            <w:r>
              <w:t>49704362</w:t>
            </w:r>
          </w:p>
        </w:tc>
      </w:tr>
      <w:tr w:rsidR="00583337" w:rsidRPr="001B3990" w:rsidTr="00E41E94">
        <w:trPr>
          <w:trHeight w:val="510"/>
        </w:trPr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402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402" w:type="dxa"/>
          </w:tcPr>
          <w:p w:rsidR="00583337" w:rsidRPr="00670BDD" w:rsidRDefault="00583337" w:rsidP="00A609BE">
            <w:r>
              <w:rPr>
                <w:sz w:val="22"/>
              </w:rPr>
              <w:t>4500,-Kč/45000,-Kč</w:t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402" w:type="dxa"/>
          </w:tcPr>
          <w:p w:rsidR="00583337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402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402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402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402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E41E94">
        <w:tc>
          <w:tcPr>
            <w:tcW w:w="4644" w:type="dxa"/>
            <w:shd w:val="clear" w:color="auto" w:fill="FABF8F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402" w:type="dxa"/>
          </w:tcPr>
          <w:p w:rsidR="00583337" w:rsidRPr="00A609BE" w:rsidRDefault="00583337" w:rsidP="00E41E94">
            <w:r w:rsidRPr="00A609BE">
              <w:rPr>
                <w:sz w:val="22"/>
              </w:rPr>
              <w:t xml:space="preserve">Ano </w:t>
            </w:r>
            <w:r w:rsidRPr="00A609BE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609BE">
              <w:rPr>
                <w:sz w:val="22"/>
              </w:rPr>
              <w:instrText xml:space="preserve"> FORMCHECKBOX </w:instrText>
            </w:r>
            <w:r w:rsidRPr="00A609BE">
              <w:rPr>
                <w:sz w:val="22"/>
              </w:rPr>
            </w:r>
            <w:r w:rsidRPr="00A609BE">
              <w:rPr>
                <w:sz w:val="22"/>
              </w:rPr>
              <w:fldChar w:fldCharType="end"/>
            </w:r>
            <w:r w:rsidRPr="00A609BE">
              <w:rPr>
                <w:sz w:val="22"/>
              </w:rPr>
              <w:t xml:space="preserve">/Ne </w:t>
            </w:r>
            <w:r w:rsidRPr="00A609BE"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9BE">
              <w:rPr>
                <w:sz w:val="22"/>
              </w:rPr>
              <w:instrText xml:space="preserve"> FORMCHECKBOX </w:instrText>
            </w:r>
            <w:r w:rsidRPr="00A609BE">
              <w:rPr>
                <w:sz w:val="22"/>
              </w:rPr>
            </w:r>
            <w:r w:rsidRPr="00A609BE"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402" w:type="dxa"/>
          </w:tcPr>
          <w:p w:rsidR="00583337" w:rsidRPr="00670BDD" w:rsidRDefault="00583337" w:rsidP="00A609BE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402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402" w:type="dxa"/>
          </w:tcPr>
          <w:p w:rsidR="00583337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E41E94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402" w:type="dxa"/>
          </w:tcPr>
          <w:p w:rsidR="00583337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E41E94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583337" w:rsidRPr="00670BDD" w:rsidTr="00E41E94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583337" w:rsidRPr="00670BDD" w:rsidRDefault="00583337" w:rsidP="00E41E94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402" w:type="dxa"/>
          </w:tcPr>
          <w:p w:rsidR="00583337" w:rsidRDefault="00583337" w:rsidP="00E41E94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E41E9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583337" w:rsidRPr="00670BDD" w:rsidRDefault="00583337" w:rsidP="00E41E9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583337" w:rsidRPr="00670BDD" w:rsidTr="00E41E94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583337" w:rsidRPr="00670BDD" w:rsidRDefault="00583337" w:rsidP="00E41E94">
            <w:pPr>
              <w:spacing w:before="120"/>
              <w:rPr>
                <w:b/>
              </w:rPr>
            </w:pPr>
          </w:p>
        </w:tc>
        <w:tc>
          <w:tcPr>
            <w:tcW w:w="3402" w:type="dxa"/>
          </w:tcPr>
          <w:p w:rsidR="00583337" w:rsidRDefault="00583337" w:rsidP="00E41E94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E41E9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583337" w:rsidRPr="00670BDD" w:rsidRDefault="00583337" w:rsidP="00E41E9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583337" w:rsidRDefault="00583337" w:rsidP="006300F2"/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4111"/>
      </w:tblGrid>
      <w:tr w:rsidR="00583337" w:rsidRPr="001B3990" w:rsidTr="008C2725">
        <w:tc>
          <w:tcPr>
            <w:tcW w:w="4644" w:type="dxa"/>
            <w:shd w:val="clear" w:color="auto" w:fill="FABF8F"/>
          </w:tcPr>
          <w:p w:rsidR="00583337" w:rsidRPr="00670BDD" w:rsidRDefault="00583337" w:rsidP="00271503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4111" w:type="dxa"/>
          </w:tcPr>
          <w:p w:rsidR="00583337" w:rsidRPr="00670BDD" w:rsidRDefault="00583337" w:rsidP="00271503">
            <w:pPr>
              <w:rPr>
                <w:b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583337" w:rsidRPr="001B3990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4111" w:type="dxa"/>
          </w:tcPr>
          <w:p w:rsidR="00583337" w:rsidRPr="00670BDD" w:rsidRDefault="00583337" w:rsidP="00271503">
            <w:pPr>
              <w:rPr>
                <w:b/>
              </w:rPr>
            </w:pPr>
            <w:r>
              <w:rPr>
                <w:b/>
                <w:sz w:val="22"/>
              </w:rPr>
              <w:t>STUDYLINE s.r.o.</w:t>
            </w:r>
          </w:p>
        </w:tc>
      </w:tr>
      <w:tr w:rsidR="00583337" w:rsidRPr="001B3990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>
              <w:rPr>
                <w:b/>
                <w:sz w:val="22"/>
              </w:rPr>
              <w:t>Uhelný trh 9, Praha 1</w:t>
            </w:r>
          </w:p>
        </w:tc>
      </w:tr>
      <w:tr w:rsidR="00583337" w:rsidRPr="001B3990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>s.r.o.</w:t>
            </w:r>
          </w:p>
        </w:tc>
      </w:tr>
      <w:tr w:rsidR="00583337" w:rsidRPr="001B3990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4111" w:type="dxa"/>
          </w:tcPr>
          <w:p w:rsidR="00583337" w:rsidRPr="007E5329" w:rsidRDefault="00583337" w:rsidP="00D42D41">
            <w:pPr>
              <w:rPr>
                <w:b/>
              </w:rPr>
            </w:pPr>
            <w:r>
              <w:rPr>
                <w:b/>
                <w:sz w:val="22"/>
              </w:rPr>
              <w:t>26125072</w:t>
            </w:r>
          </w:p>
        </w:tc>
      </w:tr>
      <w:tr w:rsidR="00583337" w:rsidRPr="001B3990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4111" w:type="dxa"/>
          </w:tcPr>
          <w:p w:rsidR="00583337" w:rsidRPr="007E5329" w:rsidRDefault="00583337" w:rsidP="00160FA0">
            <w:pPr>
              <w:rPr>
                <w:b/>
              </w:rPr>
            </w:pPr>
            <w:r>
              <w:rPr>
                <w:b/>
                <w:sz w:val="22"/>
              </w:rPr>
              <w:t>38173,</w:t>
            </w:r>
            <w:r w:rsidRPr="007E5329">
              <w:rPr>
                <w:b/>
                <w:sz w:val="22"/>
              </w:rPr>
              <w:t>-Kč/</w:t>
            </w:r>
            <w:r>
              <w:rPr>
                <w:b/>
                <w:sz w:val="22"/>
              </w:rPr>
              <w:t>38173</w:t>
            </w:r>
            <w:r w:rsidRPr="007E5329">
              <w:rPr>
                <w:b/>
                <w:sz w:val="22"/>
              </w:rPr>
              <w:t>,-Kč</w:t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4111" w:type="dxa"/>
          </w:tcPr>
          <w:p w:rsidR="00583337" w:rsidRPr="007E5329" w:rsidRDefault="00583337" w:rsidP="00E41E9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Nerelevantní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4111" w:type="dxa"/>
          </w:tcPr>
          <w:p w:rsidR="00583337" w:rsidRPr="00670BDD" w:rsidRDefault="00583337" w:rsidP="008C2725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4111" w:type="dxa"/>
          </w:tcPr>
          <w:p w:rsidR="00583337" w:rsidRPr="007E5329" w:rsidRDefault="00583337" w:rsidP="003B53A8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 </w:t>
            </w: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</w:p>
          <w:p w:rsidR="00583337" w:rsidRPr="007E5329" w:rsidRDefault="00583337" w:rsidP="008C2725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Ne     </w:t>
            </w: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8C2725">
        <w:tc>
          <w:tcPr>
            <w:tcW w:w="4644" w:type="dxa"/>
            <w:shd w:val="clear" w:color="auto" w:fill="FABF8F"/>
          </w:tcPr>
          <w:p w:rsidR="00583337" w:rsidRPr="007E5329" w:rsidRDefault="00583337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4111" w:type="dxa"/>
          </w:tcPr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  <w:p w:rsidR="00583337" w:rsidRPr="007E5329" w:rsidRDefault="00583337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Ne    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</w:p>
        </w:tc>
      </w:tr>
      <w:tr w:rsidR="00583337" w:rsidRPr="00670BDD" w:rsidTr="008C2725">
        <w:tc>
          <w:tcPr>
            <w:tcW w:w="4644" w:type="dxa"/>
            <w:vMerge w:val="restart"/>
            <w:shd w:val="clear" w:color="auto" w:fill="FABF8F"/>
          </w:tcPr>
          <w:p w:rsidR="00583337" w:rsidRPr="00670BDD" w:rsidRDefault="00583337" w:rsidP="00271503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4111" w:type="dxa"/>
          </w:tcPr>
          <w:p w:rsidR="00583337" w:rsidRDefault="00583337" w:rsidP="00271503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271503">
            <w:pPr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583337" w:rsidRPr="00670BDD" w:rsidRDefault="00583337" w:rsidP="00271503">
            <w:pPr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583337" w:rsidRPr="00670BDD" w:rsidTr="008C2725">
        <w:tc>
          <w:tcPr>
            <w:tcW w:w="4644" w:type="dxa"/>
            <w:vMerge/>
            <w:shd w:val="clear" w:color="auto" w:fill="FABF8F"/>
          </w:tcPr>
          <w:p w:rsidR="00583337" w:rsidRPr="00670BDD" w:rsidRDefault="00583337" w:rsidP="00271503">
            <w:pPr>
              <w:spacing w:before="120"/>
              <w:rPr>
                <w:b/>
              </w:rPr>
            </w:pPr>
          </w:p>
        </w:tc>
        <w:tc>
          <w:tcPr>
            <w:tcW w:w="4111" w:type="dxa"/>
          </w:tcPr>
          <w:p w:rsidR="00583337" w:rsidRDefault="00583337" w:rsidP="00271503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271503">
            <w:pPr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583337" w:rsidRPr="00670BDD" w:rsidRDefault="00583337" w:rsidP="00271503">
            <w:pPr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583337" w:rsidRDefault="00583337" w:rsidP="006300F2"/>
    <w:p w:rsidR="00583337" w:rsidRDefault="00583337" w:rsidP="006300F2"/>
    <w:p w:rsidR="00583337" w:rsidRDefault="00583337" w:rsidP="006300F2"/>
    <w:p w:rsidR="00583337" w:rsidRDefault="00583337">
      <w:r>
        <w:br w:type="page"/>
      </w:r>
    </w:p>
    <w:p w:rsidR="00583337" w:rsidRDefault="00583337" w:rsidP="006300F2"/>
    <w:p w:rsidR="00583337" w:rsidRDefault="00583337"/>
    <w:p w:rsidR="00583337" w:rsidRDefault="00583337" w:rsidP="00E47468"/>
    <w:p w:rsidR="00583337" w:rsidRDefault="00583337"/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261"/>
      </w:tblGrid>
      <w:tr w:rsidR="00583337" w:rsidRPr="001B3990" w:rsidTr="003B53A8">
        <w:tc>
          <w:tcPr>
            <w:tcW w:w="4644" w:type="dxa"/>
            <w:shd w:val="clear" w:color="auto" w:fill="FABF8F"/>
          </w:tcPr>
          <w:p w:rsidR="00583337" w:rsidRPr="00670BDD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1" w:type="dxa"/>
          </w:tcPr>
          <w:p w:rsidR="00583337" w:rsidRPr="00670BDD" w:rsidRDefault="00583337" w:rsidP="003B53A8">
            <w:pPr>
              <w:rPr>
                <w:b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583337" w:rsidRPr="001B3990" w:rsidTr="003B53A8">
        <w:tc>
          <w:tcPr>
            <w:tcW w:w="4644" w:type="dxa"/>
            <w:shd w:val="clear" w:color="auto" w:fill="FABF8F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583337" w:rsidRPr="00670BDD" w:rsidRDefault="00583337" w:rsidP="003B53A8">
            <w:pPr>
              <w:rPr>
                <w:b/>
              </w:rPr>
            </w:pPr>
            <w:r>
              <w:rPr>
                <w:b/>
              </w:rPr>
              <w:t>British Studies Agency, s.r.o.</w:t>
            </w:r>
          </w:p>
        </w:tc>
      </w:tr>
      <w:tr w:rsidR="00583337" w:rsidRPr="001B3990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261" w:type="dxa"/>
          </w:tcPr>
          <w:p w:rsidR="00583337" w:rsidRPr="00670BDD" w:rsidRDefault="00583337" w:rsidP="003B53A8">
            <w:r>
              <w:t xml:space="preserve">V Pláni 25, 114 00 Praha </w:t>
            </w:r>
          </w:p>
        </w:tc>
      </w:tr>
      <w:tr w:rsidR="00583337" w:rsidRPr="001B3990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261" w:type="dxa"/>
          </w:tcPr>
          <w:p w:rsidR="00583337" w:rsidRPr="00670BDD" w:rsidRDefault="00583337" w:rsidP="003B53A8">
            <w:r>
              <w:t>s.r.o.</w:t>
            </w:r>
          </w:p>
        </w:tc>
      </w:tr>
      <w:tr w:rsidR="00583337" w:rsidRPr="001B3990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583337" w:rsidRPr="00E83C14" w:rsidRDefault="00583337" w:rsidP="003B53A8">
            <w:pPr>
              <w:spacing w:before="120" w:after="120"/>
            </w:pPr>
            <w:r>
              <w:t>24841790</w:t>
            </w:r>
          </w:p>
        </w:tc>
      </w:tr>
      <w:tr w:rsidR="00583337" w:rsidRPr="001B3990" w:rsidTr="003B53A8">
        <w:trPr>
          <w:trHeight w:val="510"/>
        </w:trPr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261" w:type="dxa"/>
          </w:tcPr>
          <w:p w:rsidR="00583337" w:rsidRPr="00670BDD" w:rsidRDefault="00583337" w:rsidP="00187EEF">
            <w:r>
              <w:t>36490,-Kč/36490,-Kč</w:t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261" w:type="dxa"/>
          </w:tcPr>
          <w:p w:rsidR="00583337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261" w:type="dxa"/>
          </w:tcPr>
          <w:p w:rsidR="00583337" w:rsidRPr="007E5329" w:rsidRDefault="00583337" w:rsidP="00E41E9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261" w:type="dxa"/>
          </w:tcPr>
          <w:p w:rsidR="00583337" w:rsidRPr="00670BDD" w:rsidRDefault="00583337" w:rsidP="00736C0A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261" w:type="dxa"/>
          </w:tcPr>
          <w:p w:rsidR="00583337" w:rsidRPr="00670BDD" w:rsidRDefault="00583337" w:rsidP="0024214C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1" w:type="dxa"/>
          </w:tcPr>
          <w:p w:rsidR="00583337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466EB1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261" w:type="dxa"/>
          </w:tcPr>
          <w:p w:rsidR="00583337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8C2725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583337" w:rsidRPr="00670BDD" w:rsidTr="003B53A8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583337" w:rsidRPr="00670BDD" w:rsidRDefault="00583337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1" w:type="dxa"/>
          </w:tcPr>
          <w:p w:rsidR="00583337" w:rsidRDefault="00583337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583337" w:rsidRPr="00670BDD" w:rsidRDefault="00583337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583337" w:rsidRPr="00670BDD" w:rsidTr="003B53A8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583337" w:rsidRPr="00670BDD" w:rsidRDefault="00583337" w:rsidP="003B53A8">
            <w:pPr>
              <w:spacing w:before="120"/>
              <w:rPr>
                <w:b/>
              </w:rPr>
            </w:pPr>
          </w:p>
        </w:tc>
        <w:tc>
          <w:tcPr>
            <w:tcW w:w="3261" w:type="dxa"/>
          </w:tcPr>
          <w:p w:rsidR="00583337" w:rsidRDefault="00583337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583337" w:rsidRPr="00670BDD" w:rsidRDefault="00583337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583337" w:rsidRDefault="00583337"/>
    <w:p w:rsidR="00583337" w:rsidRDefault="00583337"/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261"/>
      </w:tblGrid>
      <w:tr w:rsidR="00583337" w:rsidRPr="001B3990" w:rsidTr="003B53A8">
        <w:tc>
          <w:tcPr>
            <w:tcW w:w="4644" w:type="dxa"/>
            <w:shd w:val="clear" w:color="auto" w:fill="FABF8F"/>
          </w:tcPr>
          <w:p w:rsidR="00583337" w:rsidRPr="00670BDD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1" w:type="dxa"/>
          </w:tcPr>
          <w:p w:rsidR="00583337" w:rsidRPr="00670BDD" w:rsidRDefault="00583337" w:rsidP="003B53A8">
            <w:pPr>
              <w:rPr>
                <w:b/>
              </w:rPr>
            </w:pPr>
            <w:r>
              <w:rPr>
                <w:b/>
                <w:sz w:val="22"/>
              </w:rPr>
              <w:t>4</w:t>
            </w:r>
          </w:p>
        </w:tc>
      </w:tr>
      <w:tr w:rsidR="00583337" w:rsidRPr="001B3990" w:rsidTr="003B53A8">
        <w:tc>
          <w:tcPr>
            <w:tcW w:w="4644" w:type="dxa"/>
            <w:shd w:val="clear" w:color="auto" w:fill="FABF8F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583337" w:rsidRPr="00670BDD" w:rsidRDefault="00583337" w:rsidP="003B53A8">
            <w:pPr>
              <w:rPr>
                <w:b/>
              </w:rPr>
            </w:pPr>
            <w:r>
              <w:rPr>
                <w:b/>
              </w:rPr>
              <w:t>Czech-us v.o.s. cestovní kancelář a agentura</w:t>
            </w:r>
          </w:p>
        </w:tc>
      </w:tr>
      <w:tr w:rsidR="00583337" w:rsidRPr="001B3990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261" w:type="dxa"/>
          </w:tcPr>
          <w:p w:rsidR="00583337" w:rsidRDefault="00583337" w:rsidP="003B53A8">
            <w:r>
              <w:t>Vodičkova 730/9</w:t>
            </w:r>
          </w:p>
          <w:p w:rsidR="00583337" w:rsidRPr="00670BDD" w:rsidRDefault="00583337" w:rsidP="003B53A8">
            <w:r>
              <w:t>110 00 Praha 1</w:t>
            </w:r>
          </w:p>
        </w:tc>
      </w:tr>
      <w:tr w:rsidR="00583337" w:rsidRPr="001B3990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261" w:type="dxa"/>
          </w:tcPr>
          <w:p w:rsidR="00583337" w:rsidRPr="00670BDD" w:rsidRDefault="00583337" w:rsidP="003B53A8">
            <w:r>
              <w:t>v.o.s.</w:t>
            </w:r>
          </w:p>
        </w:tc>
      </w:tr>
      <w:tr w:rsidR="00583337" w:rsidRPr="001B3990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583337" w:rsidRPr="00E83C14" w:rsidRDefault="00583337" w:rsidP="003B53A8">
            <w:pPr>
              <w:spacing w:before="120" w:after="120"/>
            </w:pPr>
            <w:r>
              <w:t>27456927</w:t>
            </w:r>
          </w:p>
        </w:tc>
      </w:tr>
      <w:tr w:rsidR="00583337" w:rsidRPr="001B3990" w:rsidTr="003B53A8">
        <w:trPr>
          <w:trHeight w:val="510"/>
        </w:trPr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261" w:type="dxa"/>
          </w:tcPr>
          <w:p w:rsidR="00583337" w:rsidRPr="00670BDD" w:rsidRDefault="00583337" w:rsidP="00A07634">
            <w:r>
              <w:t>36488,-Kč/37188,-Kč</w:t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261" w:type="dxa"/>
          </w:tcPr>
          <w:p w:rsidR="00583337" w:rsidRDefault="00583337" w:rsidP="00766409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bookmarkStart w:id="1" w:name="Zaškrtávací4"/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"/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261" w:type="dxa"/>
          </w:tcPr>
          <w:p w:rsidR="00583337" w:rsidRPr="007E5329" w:rsidRDefault="00583337" w:rsidP="00E41E9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261" w:type="dxa"/>
          </w:tcPr>
          <w:p w:rsidR="00583337" w:rsidRPr="00670BDD" w:rsidRDefault="00583337" w:rsidP="00736C0A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261" w:type="dxa"/>
          </w:tcPr>
          <w:p w:rsidR="00583337" w:rsidRPr="00670BDD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1" w:type="dxa"/>
          </w:tcPr>
          <w:p w:rsidR="00583337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766409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3B53A8">
        <w:tc>
          <w:tcPr>
            <w:tcW w:w="4644" w:type="dxa"/>
            <w:shd w:val="clear" w:color="auto" w:fill="FBD4B4"/>
          </w:tcPr>
          <w:p w:rsidR="00583337" w:rsidRPr="007E5329" w:rsidRDefault="00583337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261" w:type="dxa"/>
          </w:tcPr>
          <w:p w:rsidR="00583337" w:rsidRDefault="00583337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766409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583337" w:rsidRPr="00670BDD" w:rsidTr="003B53A8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583337" w:rsidRPr="00670BDD" w:rsidRDefault="00583337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1" w:type="dxa"/>
          </w:tcPr>
          <w:p w:rsidR="00583337" w:rsidRDefault="00583337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583337" w:rsidRPr="00670BDD" w:rsidRDefault="00583337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583337" w:rsidRPr="00670BDD" w:rsidTr="003B53A8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583337" w:rsidRPr="00670BDD" w:rsidRDefault="00583337" w:rsidP="003B53A8">
            <w:pPr>
              <w:spacing w:before="120"/>
              <w:rPr>
                <w:b/>
              </w:rPr>
            </w:pPr>
          </w:p>
        </w:tc>
        <w:tc>
          <w:tcPr>
            <w:tcW w:w="3261" w:type="dxa"/>
          </w:tcPr>
          <w:p w:rsidR="00583337" w:rsidRDefault="00583337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583337" w:rsidRPr="00670BDD" w:rsidRDefault="00583337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583337" w:rsidRDefault="00583337"/>
    <w:p w:rsidR="00583337" w:rsidRDefault="00583337">
      <w:r>
        <w:br w:type="page"/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686"/>
      </w:tblGrid>
      <w:tr w:rsidR="00583337" w:rsidRPr="001B3990" w:rsidTr="00E527D6">
        <w:tc>
          <w:tcPr>
            <w:tcW w:w="4644" w:type="dxa"/>
            <w:shd w:val="clear" w:color="auto" w:fill="FABF8F"/>
          </w:tcPr>
          <w:p w:rsidR="00583337" w:rsidRPr="00670BDD" w:rsidRDefault="00583337" w:rsidP="00E527D6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686" w:type="dxa"/>
          </w:tcPr>
          <w:p w:rsidR="00583337" w:rsidRPr="00670BDD" w:rsidRDefault="00583337" w:rsidP="00E527D6">
            <w:pPr>
              <w:rPr>
                <w:b/>
              </w:rPr>
            </w:pPr>
            <w:r>
              <w:rPr>
                <w:b/>
                <w:sz w:val="22"/>
              </w:rPr>
              <w:t>5</w:t>
            </w:r>
          </w:p>
        </w:tc>
      </w:tr>
      <w:tr w:rsidR="00583337" w:rsidRPr="001B3990" w:rsidTr="00E527D6">
        <w:tc>
          <w:tcPr>
            <w:tcW w:w="4644" w:type="dxa"/>
            <w:shd w:val="clear" w:color="auto" w:fill="FABF8F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686" w:type="dxa"/>
          </w:tcPr>
          <w:p w:rsidR="00583337" w:rsidRPr="00670BDD" w:rsidRDefault="00583337" w:rsidP="00E527D6">
            <w:pPr>
              <w:rPr>
                <w:b/>
              </w:rPr>
            </w:pPr>
            <w:r>
              <w:rPr>
                <w:b/>
                <w:sz w:val="22"/>
              </w:rPr>
              <w:t>Unni Trading, s.r.o.</w:t>
            </w:r>
          </w:p>
        </w:tc>
      </w:tr>
      <w:tr w:rsidR="00583337" w:rsidRPr="001B3990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686" w:type="dxa"/>
          </w:tcPr>
          <w:p w:rsidR="00583337" w:rsidRPr="00670BDD" w:rsidRDefault="00583337" w:rsidP="00E527D6">
            <w:r>
              <w:rPr>
                <w:sz w:val="22"/>
                <w:szCs w:val="22"/>
              </w:rPr>
              <w:t>Na Letné 57, 77900 Olomouc</w:t>
            </w:r>
          </w:p>
        </w:tc>
      </w:tr>
      <w:tr w:rsidR="00583337" w:rsidRPr="001B3990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686" w:type="dxa"/>
          </w:tcPr>
          <w:p w:rsidR="00583337" w:rsidRPr="00670BDD" w:rsidRDefault="00583337" w:rsidP="00E527D6">
            <w:r>
              <w:rPr>
                <w:sz w:val="22"/>
              </w:rPr>
              <w:t>s.r.o.</w:t>
            </w:r>
          </w:p>
        </w:tc>
      </w:tr>
      <w:tr w:rsidR="00583337" w:rsidRPr="001B3990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686" w:type="dxa"/>
          </w:tcPr>
          <w:p w:rsidR="00583337" w:rsidRPr="00E83C14" w:rsidRDefault="00583337" w:rsidP="00E527D6">
            <w:pPr>
              <w:spacing w:before="120" w:after="120"/>
            </w:pPr>
            <w:r>
              <w:t>27802221</w:t>
            </w:r>
          </w:p>
        </w:tc>
      </w:tr>
      <w:tr w:rsidR="00583337" w:rsidRPr="001B3990" w:rsidTr="00E527D6">
        <w:trPr>
          <w:trHeight w:val="510"/>
        </w:trPr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686" w:type="dxa"/>
          </w:tcPr>
          <w:p w:rsidR="00583337" w:rsidRPr="00670BDD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686" w:type="dxa"/>
          </w:tcPr>
          <w:p w:rsidR="00583337" w:rsidRPr="00670BDD" w:rsidRDefault="00583337" w:rsidP="00E527D6">
            <w:r>
              <w:rPr>
                <w:sz w:val="22"/>
              </w:rPr>
              <w:t>46900,-Kč/46900,-Kč</w:t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686" w:type="dxa"/>
          </w:tcPr>
          <w:p w:rsidR="00583337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86" w:type="dxa"/>
          </w:tcPr>
          <w:p w:rsidR="00583337" w:rsidRPr="00670BDD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686" w:type="dxa"/>
          </w:tcPr>
          <w:p w:rsidR="00583337" w:rsidRPr="00670BDD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527D6">
        <w:tc>
          <w:tcPr>
            <w:tcW w:w="4644" w:type="dxa"/>
            <w:shd w:val="clear" w:color="auto" w:fill="FABF8F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686" w:type="dxa"/>
          </w:tcPr>
          <w:p w:rsidR="00583337" w:rsidRPr="007E5329" w:rsidRDefault="00583337" w:rsidP="00E527D6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686" w:type="dxa"/>
          </w:tcPr>
          <w:p w:rsidR="00583337" w:rsidRPr="00670BDD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686" w:type="dxa"/>
          </w:tcPr>
          <w:p w:rsidR="00583337" w:rsidRPr="00670BDD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686" w:type="dxa"/>
          </w:tcPr>
          <w:p w:rsidR="00583337" w:rsidRPr="00670BDD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686" w:type="dxa"/>
          </w:tcPr>
          <w:p w:rsidR="00583337" w:rsidRPr="00670BDD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686" w:type="dxa"/>
          </w:tcPr>
          <w:p w:rsidR="00583337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E527D6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527D6">
        <w:tc>
          <w:tcPr>
            <w:tcW w:w="4644" w:type="dxa"/>
            <w:shd w:val="clear" w:color="auto" w:fill="FBD4B4"/>
          </w:tcPr>
          <w:p w:rsidR="00583337" w:rsidRPr="007E5329" w:rsidRDefault="00583337" w:rsidP="00E527D6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686" w:type="dxa"/>
          </w:tcPr>
          <w:p w:rsidR="00583337" w:rsidRDefault="00583337" w:rsidP="00E527D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E527D6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583337" w:rsidRPr="00670BDD" w:rsidTr="00E527D6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583337" w:rsidRPr="00670BDD" w:rsidRDefault="00583337" w:rsidP="00E527D6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686" w:type="dxa"/>
          </w:tcPr>
          <w:p w:rsidR="00583337" w:rsidRDefault="00583337" w:rsidP="00E527D6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E527D6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583337" w:rsidRPr="00670BDD" w:rsidRDefault="00583337" w:rsidP="00E527D6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583337" w:rsidRPr="00670BDD" w:rsidTr="00E527D6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583337" w:rsidRPr="00670BDD" w:rsidRDefault="00583337" w:rsidP="00E527D6">
            <w:pPr>
              <w:spacing w:before="120"/>
              <w:rPr>
                <w:b/>
              </w:rPr>
            </w:pPr>
          </w:p>
        </w:tc>
        <w:tc>
          <w:tcPr>
            <w:tcW w:w="3686" w:type="dxa"/>
          </w:tcPr>
          <w:p w:rsidR="00583337" w:rsidRDefault="00583337" w:rsidP="00E527D6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E527D6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583337" w:rsidRPr="00670BDD" w:rsidRDefault="00583337" w:rsidP="00E527D6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583337" w:rsidRDefault="00583337">
      <w:r>
        <w:br w:type="page"/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261"/>
      </w:tblGrid>
      <w:tr w:rsidR="00583337" w:rsidRPr="001B3990" w:rsidTr="00E41E94">
        <w:tc>
          <w:tcPr>
            <w:tcW w:w="4644" w:type="dxa"/>
            <w:shd w:val="clear" w:color="auto" w:fill="FABF8F"/>
          </w:tcPr>
          <w:p w:rsidR="00583337" w:rsidRPr="00670BDD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1" w:type="dxa"/>
          </w:tcPr>
          <w:p w:rsidR="00583337" w:rsidRPr="00670BDD" w:rsidRDefault="00583337" w:rsidP="00E41E94">
            <w:pPr>
              <w:rPr>
                <w:b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583337" w:rsidRPr="001B3990" w:rsidTr="00E41E94">
        <w:tc>
          <w:tcPr>
            <w:tcW w:w="4644" w:type="dxa"/>
            <w:shd w:val="clear" w:color="auto" w:fill="FABF8F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583337" w:rsidRPr="00670BDD" w:rsidRDefault="00583337" w:rsidP="00E41E94">
            <w:pPr>
              <w:rPr>
                <w:b/>
              </w:rPr>
            </w:pPr>
            <w:r>
              <w:rPr>
                <w:b/>
              </w:rPr>
              <w:t>Educa24 agency s.r.o.</w:t>
            </w:r>
          </w:p>
        </w:tc>
      </w:tr>
      <w:tr w:rsidR="00583337" w:rsidRPr="001B3990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261" w:type="dxa"/>
          </w:tcPr>
          <w:p w:rsidR="00583337" w:rsidRDefault="00583337" w:rsidP="00E41E94">
            <w:r>
              <w:t>Žaludová 756</w:t>
            </w:r>
          </w:p>
          <w:p w:rsidR="00583337" w:rsidRPr="00670BDD" w:rsidRDefault="00583337" w:rsidP="00E41E94">
            <w:r>
              <w:t>725 29 Ostrava - Petřkovice</w:t>
            </w:r>
          </w:p>
        </w:tc>
      </w:tr>
      <w:tr w:rsidR="00583337" w:rsidRPr="001B3990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261" w:type="dxa"/>
          </w:tcPr>
          <w:p w:rsidR="00583337" w:rsidRPr="00670BDD" w:rsidRDefault="00583337" w:rsidP="00E41E94">
            <w:r>
              <w:t>s.r.o.</w:t>
            </w:r>
          </w:p>
        </w:tc>
      </w:tr>
      <w:tr w:rsidR="00583337" w:rsidRPr="001B3990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583337" w:rsidRPr="00E83C14" w:rsidRDefault="00583337" w:rsidP="00E41E94">
            <w:pPr>
              <w:spacing w:before="120" w:after="120"/>
            </w:pPr>
            <w:r>
              <w:t>27838714</w:t>
            </w:r>
          </w:p>
        </w:tc>
      </w:tr>
      <w:tr w:rsidR="00583337" w:rsidRPr="001B3990" w:rsidTr="00E41E94">
        <w:trPr>
          <w:trHeight w:val="510"/>
        </w:trPr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261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261" w:type="dxa"/>
          </w:tcPr>
          <w:p w:rsidR="00583337" w:rsidRPr="00670BDD" w:rsidRDefault="00583337" w:rsidP="00A07634">
            <w:r>
              <w:t>42000,-Kč/42000,-Kč</w:t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261" w:type="dxa"/>
          </w:tcPr>
          <w:p w:rsidR="00583337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61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261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261" w:type="dxa"/>
          </w:tcPr>
          <w:p w:rsidR="00583337" w:rsidRPr="007E5329" w:rsidRDefault="00583337" w:rsidP="00E41E9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261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261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261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261" w:type="dxa"/>
          </w:tcPr>
          <w:p w:rsidR="00583337" w:rsidRPr="00670BDD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1" w:type="dxa"/>
          </w:tcPr>
          <w:p w:rsidR="00583337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E41E94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583337" w:rsidRPr="001134CD" w:rsidTr="00E41E94">
        <w:tc>
          <w:tcPr>
            <w:tcW w:w="4644" w:type="dxa"/>
            <w:shd w:val="clear" w:color="auto" w:fill="FBD4B4"/>
          </w:tcPr>
          <w:p w:rsidR="00583337" w:rsidRPr="007E5329" w:rsidRDefault="00583337" w:rsidP="00E41E9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261" w:type="dxa"/>
          </w:tcPr>
          <w:p w:rsidR="00583337" w:rsidRDefault="00583337" w:rsidP="00E41E9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583337" w:rsidRPr="00670BDD" w:rsidRDefault="00583337" w:rsidP="00E41E94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583337" w:rsidRPr="00670BDD" w:rsidTr="00E41E94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583337" w:rsidRPr="00670BDD" w:rsidRDefault="00583337" w:rsidP="00E41E94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1" w:type="dxa"/>
          </w:tcPr>
          <w:p w:rsidR="00583337" w:rsidRDefault="00583337" w:rsidP="00E41E94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E41E9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583337" w:rsidRPr="00670BDD" w:rsidRDefault="00583337" w:rsidP="00E41E9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583337" w:rsidRPr="00670BDD" w:rsidTr="00E41E94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583337" w:rsidRPr="00670BDD" w:rsidRDefault="00583337" w:rsidP="00E41E94">
            <w:pPr>
              <w:spacing w:before="120"/>
              <w:rPr>
                <w:b/>
              </w:rPr>
            </w:pPr>
          </w:p>
        </w:tc>
        <w:tc>
          <w:tcPr>
            <w:tcW w:w="3261" w:type="dxa"/>
          </w:tcPr>
          <w:p w:rsidR="00583337" w:rsidRDefault="00583337" w:rsidP="00E41E94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583337" w:rsidRDefault="00583337" w:rsidP="00E41E9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583337" w:rsidRPr="00670BDD" w:rsidRDefault="00583337" w:rsidP="00E41E9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583337" w:rsidRDefault="00583337">
      <w:r>
        <w:br w:type="page"/>
      </w:r>
    </w:p>
    <w:p w:rsidR="00583337" w:rsidRDefault="00583337"/>
    <w:p w:rsidR="00583337" w:rsidRDefault="00583337" w:rsidP="00047079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EA1878">
        <w:rPr>
          <w:b/>
        </w:rPr>
        <w:t>Seznam uchazečů vyzvaných k</w:t>
      </w:r>
      <w:r>
        <w:rPr>
          <w:b/>
        </w:rPr>
        <w:t> </w:t>
      </w:r>
      <w:r w:rsidRPr="00EA1878">
        <w:rPr>
          <w:b/>
        </w:rPr>
        <w:t>doplnění</w:t>
      </w:r>
      <w:r>
        <w:rPr>
          <w:b/>
        </w:rPr>
        <w:t xml:space="preserve"> neúplné</w:t>
      </w:r>
      <w:r w:rsidRPr="00EA1878">
        <w:rPr>
          <w:b/>
        </w:rPr>
        <w:t xml:space="preserve"> nabídky</w:t>
      </w:r>
      <w:r>
        <w:rPr>
          <w:b/>
        </w:rPr>
        <w:t>/ k objasnění předložené nabídky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7"/>
        <w:gridCol w:w="1720"/>
        <w:gridCol w:w="1384"/>
        <w:gridCol w:w="2002"/>
        <w:gridCol w:w="1316"/>
        <w:gridCol w:w="1879"/>
      </w:tblGrid>
      <w:tr w:rsidR="00583337" w:rsidRPr="00670BDD" w:rsidTr="007824C7">
        <w:tc>
          <w:tcPr>
            <w:tcW w:w="690" w:type="pct"/>
            <w:shd w:val="clear" w:color="auto" w:fill="FABF8F"/>
          </w:tcPr>
          <w:p w:rsidR="00583337" w:rsidRDefault="00583337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</w:p>
          <w:p w:rsidR="00583337" w:rsidRDefault="00583337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</w:p>
          <w:p w:rsidR="00583337" w:rsidRPr="00670BDD" w:rsidRDefault="00583337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Číslo nabídky</w:t>
            </w:r>
          </w:p>
        </w:tc>
        <w:tc>
          <w:tcPr>
            <w:tcW w:w="848" w:type="pct"/>
            <w:shd w:val="clear" w:color="auto" w:fill="FABF8F"/>
            <w:vAlign w:val="center"/>
          </w:tcPr>
          <w:p w:rsidR="00583337" w:rsidRPr="00670BDD" w:rsidRDefault="00583337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 w:rsidRPr="00670BDD">
              <w:rPr>
                <w:b/>
                <w:sz w:val="22"/>
                <w:szCs w:val="22"/>
              </w:rPr>
              <w:t>Název/obchodní firma</w:t>
            </w:r>
            <w:r>
              <w:rPr>
                <w:b/>
                <w:sz w:val="22"/>
                <w:szCs w:val="22"/>
              </w:rPr>
              <w:t>, IČ, sídlo</w:t>
            </w:r>
          </w:p>
        </w:tc>
        <w:tc>
          <w:tcPr>
            <w:tcW w:w="777" w:type="pct"/>
            <w:shd w:val="clear" w:color="auto" w:fill="FABF8F"/>
            <w:vAlign w:val="center"/>
          </w:tcPr>
          <w:p w:rsidR="00583337" w:rsidRPr="00670BDD" w:rsidRDefault="00583337" w:rsidP="002474C6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Požadavek na doplnění/ objasnění nabídky</w:t>
            </w:r>
            <w:r w:rsidRPr="00670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5" w:type="pct"/>
            <w:shd w:val="clear" w:color="auto" w:fill="FABF8F"/>
            <w:vAlign w:val="center"/>
          </w:tcPr>
          <w:p w:rsidR="00583337" w:rsidRPr="00670BDD" w:rsidRDefault="00583337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Termín pro doplnění/objasnění</w:t>
            </w:r>
            <w:r w:rsidRPr="00670BDD" w:rsidDel="002474C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nabídky</w:t>
            </w:r>
          </w:p>
        </w:tc>
        <w:tc>
          <w:tcPr>
            <w:tcW w:w="565" w:type="pct"/>
            <w:shd w:val="clear" w:color="auto" w:fill="FABF8F"/>
            <w:vAlign w:val="center"/>
          </w:tcPr>
          <w:p w:rsidR="00583337" w:rsidRDefault="00583337" w:rsidP="002474C6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Datum, čas obdrženého doplnění</w:t>
            </w:r>
          </w:p>
          <w:p w:rsidR="00583337" w:rsidRPr="00670BDD" w:rsidRDefault="00583337" w:rsidP="002474C6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</w:p>
        </w:tc>
        <w:tc>
          <w:tcPr>
            <w:tcW w:w="1555" w:type="pct"/>
            <w:shd w:val="clear" w:color="auto" w:fill="FABF8F"/>
            <w:vAlign w:val="center"/>
          </w:tcPr>
          <w:p w:rsidR="00583337" w:rsidRPr="00670BDD" w:rsidRDefault="00583337" w:rsidP="002474C6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Vyhodnocení, zda bylo provedeno doplnění, které vedlo k odstranění identifikovaných nedostatků</w:t>
            </w:r>
          </w:p>
        </w:tc>
      </w:tr>
      <w:tr w:rsidR="00583337" w:rsidRPr="00670BDD" w:rsidTr="007824C7">
        <w:tc>
          <w:tcPr>
            <w:tcW w:w="690" w:type="pct"/>
          </w:tcPr>
          <w:p w:rsidR="00583337" w:rsidRPr="00670BDD" w:rsidRDefault="00583337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848" w:type="pct"/>
          </w:tcPr>
          <w:p w:rsidR="00583337" w:rsidRPr="00670BDD" w:rsidRDefault="00583337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Nikdo nebyl vyzýván.</w:t>
            </w:r>
          </w:p>
        </w:tc>
        <w:tc>
          <w:tcPr>
            <w:tcW w:w="777" w:type="pct"/>
          </w:tcPr>
          <w:p w:rsidR="00583337" w:rsidRPr="00670BDD" w:rsidRDefault="00583337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565" w:type="pct"/>
          </w:tcPr>
          <w:p w:rsidR="00583337" w:rsidRPr="00670BDD" w:rsidRDefault="00583337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565" w:type="pct"/>
            <w:shd w:val="clear" w:color="auto" w:fill="FFFFFF"/>
          </w:tcPr>
          <w:p w:rsidR="00583337" w:rsidRPr="00670BDD" w:rsidRDefault="00583337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1555" w:type="pct"/>
            <w:shd w:val="clear" w:color="auto" w:fill="FFFFFF"/>
          </w:tcPr>
          <w:p w:rsidR="00583337" w:rsidRPr="00670BDD" w:rsidRDefault="00583337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</w:tr>
    </w:tbl>
    <w:p w:rsidR="00583337" w:rsidRDefault="00583337" w:rsidP="00203F7D">
      <w:pPr>
        <w:pStyle w:val="ListParagraph"/>
        <w:ind w:left="0"/>
        <w:jc w:val="both"/>
        <w:rPr>
          <w:b/>
        </w:rPr>
      </w:pPr>
    </w:p>
    <w:p w:rsidR="00583337" w:rsidRDefault="00583337" w:rsidP="006300F2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6300F2">
        <w:rPr>
          <w:b/>
        </w:rPr>
        <w:t xml:space="preserve">Seznam vyloučených nabídek </w:t>
      </w:r>
    </w:p>
    <w:p w:rsidR="00583337" w:rsidRDefault="00583337" w:rsidP="00711305">
      <w:pPr>
        <w:pStyle w:val="ListParagraph"/>
        <w:jc w:val="both"/>
        <w:rPr>
          <w:b/>
        </w:rPr>
      </w:pPr>
    </w:p>
    <w:p w:rsidR="00583337" w:rsidRDefault="00583337" w:rsidP="00711305">
      <w:pPr>
        <w:tabs>
          <w:tab w:val="left" w:pos="0"/>
        </w:tabs>
      </w:pPr>
      <w:r w:rsidRPr="00775D9D">
        <w:t xml:space="preserve">Na základě posouzení nabídek </w:t>
      </w:r>
      <w:r>
        <w:t>hodnotící</w:t>
      </w:r>
      <w:r w:rsidRPr="00775D9D">
        <w:t xml:space="preserve"> komisí níže uvedené nabídky nesplňují požadavky stanovené zadavatelem</w:t>
      </w:r>
      <w:r>
        <w:t>.</w:t>
      </w:r>
      <w:r w:rsidRPr="00775D9D">
        <w:t xml:space="preserve"> </w:t>
      </w:r>
      <w:r>
        <w:t xml:space="preserve">Nabídky byly </w:t>
      </w:r>
      <w:r w:rsidRPr="00775D9D">
        <w:t>vyloučeny z účasti ve výběrovém řízení.</w:t>
      </w:r>
    </w:p>
    <w:p w:rsidR="00583337" w:rsidRDefault="00583337" w:rsidP="0013199B">
      <w:pPr>
        <w:pStyle w:val="ListParagraph"/>
        <w:ind w:left="0"/>
        <w:jc w:val="both"/>
        <w:rPr>
          <w:b/>
        </w:rPr>
      </w:pPr>
    </w:p>
    <w:tbl>
      <w:tblPr>
        <w:tblW w:w="921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2551"/>
        <w:gridCol w:w="1418"/>
        <w:gridCol w:w="4252"/>
      </w:tblGrid>
      <w:tr w:rsidR="00583337" w:rsidRPr="00E83C14" w:rsidTr="00E41E94">
        <w:trPr>
          <w:cantSplit/>
          <w:trHeight w:val="255"/>
        </w:trPr>
        <w:tc>
          <w:tcPr>
            <w:tcW w:w="993" w:type="dxa"/>
            <w:shd w:val="clear" w:color="auto" w:fill="FABF8F"/>
            <w:vAlign w:val="center"/>
          </w:tcPr>
          <w:p w:rsidR="00583337" w:rsidRPr="00E83C14" w:rsidRDefault="00583337" w:rsidP="00E41E94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83C14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Číslo nabídky</w:t>
            </w:r>
          </w:p>
        </w:tc>
        <w:tc>
          <w:tcPr>
            <w:tcW w:w="2551" w:type="dxa"/>
            <w:shd w:val="clear" w:color="auto" w:fill="FABF8F"/>
            <w:vAlign w:val="center"/>
          </w:tcPr>
          <w:p w:rsidR="00583337" w:rsidRPr="00E83C14" w:rsidRDefault="00583337" w:rsidP="00E41E9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Název/</w:t>
            </w:r>
            <w:r w:rsidRPr="00E83C14">
              <w:rPr>
                <w:b/>
                <w:sz w:val="22"/>
                <w:szCs w:val="22"/>
              </w:rPr>
              <w:t>Obchodní firma</w:t>
            </w:r>
            <w:r>
              <w:rPr>
                <w:b/>
                <w:sz w:val="22"/>
                <w:szCs w:val="22"/>
              </w:rPr>
              <w:t>, sídlo</w:t>
            </w:r>
          </w:p>
        </w:tc>
        <w:tc>
          <w:tcPr>
            <w:tcW w:w="1418" w:type="dxa"/>
            <w:shd w:val="clear" w:color="auto" w:fill="FABF8F"/>
            <w:vAlign w:val="center"/>
          </w:tcPr>
          <w:p w:rsidR="00583337" w:rsidRPr="00E83C14" w:rsidRDefault="00583337" w:rsidP="00E41E9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IČ </w:t>
            </w:r>
          </w:p>
        </w:tc>
        <w:tc>
          <w:tcPr>
            <w:tcW w:w="4252" w:type="dxa"/>
            <w:shd w:val="clear" w:color="auto" w:fill="FABF8F"/>
            <w:vAlign w:val="center"/>
          </w:tcPr>
          <w:p w:rsidR="00583337" w:rsidRDefault="00583337" w:rsidP="00E41E9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důvod vyloučení</w:t>
            </w:r>
          </w:p>
        </w:tc>
      </w:tr>
      <w:tr w:rsidR="00583337" w:rsidRPr="00E83C14" w:rsidTr="00E41E94">
        <w:trPr>
          <w:cantSplit/>
          <w:trHeight w:val="227"/>
        </w:trPr>
        <w:tc>
          <w:tcPr>
            <w:tcW w:w="993" w:type="dxa"/>
          </w:tcPr>
          <w:p w:rsidR="00583337" w:rsidRPr="00E83C14" w:rsidRDefault="00583337" w:rsidP="00E41E9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1" w:type="dxa"/>
            <w:vAlign w:val="center"/>
          </w:tcPr>
          <w:p w:rsidR="00583337" w:rsidRPr="00866776" w:rsidRDefault="00583337" w:rsidP="00E41E94">
            <w:r w:rsidRPr="00866776">
              <w:t>British Studies Agency, s.r.o.</w:t>
            </w:r>
          </w:p>
        </w:tc>
        <w:tc>
          <w:tcPr>
            <w:tcW w:w="1418" w:type="dxa"/>
          </w:tcPr>
          <w:p w:rsidR="00583337" w:rsidRPr="003510C6" w:rsidRDefault="00583337" w:rsidP="00E41E94">
            <w:r>
              <w:t>24841790</w:t>
            </w:r>
          </w:p>
        </w:tc>
        <w:tc>
          <w:tcPr>
            <w:tcW w:w="4252" w:type="dxa"/>
          </w:tcPr>
          <w:p w:rsidR="00583337" w:rsidRPr="0032527B" w:rsidRDefault="00583337" w:rsidP="00F209D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Nedoložen doklad o prokázání ekonomických a finančních předpokladů a příloha č. 3 Seznam subdodavatelů, </w:t>
            </w:r>
            <w:r>
              <w:t>ani vyjádření, že se na zakázce nebudou subdodavatelé podílet</w:t>
            </w:r>
            <w:r>
              <w:rPr>
                <w:sz w:val="22"/>
                <w:szCs w:val="22"/>
              </w:rPr>
              <w:t>.</w:t>
            </w:r>
          </w:p>
        </w:tc>
      </w:tr>
      <w:tr w:rsidR="00583337" w:rsidRPr="00E83C14" w:rsidTr="00E41E94">
        <w:trPr>
          <w:cantSplit/>
          <w:trHeight w:val="227"/>
        </w:trPr>
        <w:tc>
          <w:tcPr>
            <w:tcW w:w="993" w:type="dxa"/>
          </w:tcPr>
          <w:p w:rsidR="00583337" w:rsidRPr="00E83C14" w:rsidRDefault="00583337" w:rsidP="00E41E9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1" w:type="dxa"/>
            <w:vAlign w:val="center"/>
          </w:tcPr>
          <w:p w:rsidR="00583337" w:rsidRPr="005B7C02" w:rsidRDefault="00583337" w:rsidP="00E41E94">
            <w:r w:rsidRPr="005B7C02">
              <w:t>Czech-us v.o.s. cestovní kancelář a agentura</w:t>
            </w:r>
          </w:p>
        </w:tc>
        <w:tc>
          <w:tcPr>
            <w:tcW w:w="1418" w:type="dxa"/>
          </w:tcPr>
          <w:p w:rsidR="00583337" w:rsidRPr="003510C6" w:rsidRDefault="00583337" w:rsidP="00E41E94">
            <w:r>
              <w:t>27456927</w:t>
            </w:r>
          </w:p>
        </w:tc>
        <w:tc>
          <w:tcPr>
            <w:tcW w:w="4252" w:type="dxa"/>
          </w:tcPr>
          <w:p w:rsidR="00583337" w:rsidRPr="0032527B" w:rsidRDefault="00583337" w:rsidP="00F209D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Nedoložena příloha ke smlouvě dle přílohy č.1 Výzvy.</w:t>
            </w:r>
          </w:p>
        </w:tc>
      </w:tr>
    </w:tbl>
    <w:p w:rsidR="00583337" w:rsidRDefault="00583337" w:rsidP="0013199B">
      <w:pPr>
        <w:pStyle w:val="ListParagraph"/>
        <w:ind w:left="0"/>
        <w:jc w:val="both"/>
        <w:rPr>
          <w:b/>
        </w:rPr>
      </w:pPr>
    </w:p>
    <w:p w:rsidR="00583337" w:rsidRPr="006300F2" w:rsidRDefault="00583337" w:rsidP="0013199B">
      <w:pPr>
        <w:pStyle w:val="ListParagraph"/>
        <w:ind w:left="0"/>
        <w:jc w:val="both"/>
        <w:rPr>
          <w:b/>
        </w:rPr>
      </w:pPr>
    </w:p>
    <w:p w:rsidR="00583337" w:rsidRPr="00C53F8B" w:rsidRDefault="00583337" w:rsidP="00E41E94">
      <w:pPr>
        <w:pStyle w:val="ListParagraph"/>
        <w:numPr>
          <w:ilvl w:val="0"/>
          <w:numId w:val="1"/>
        </w:numPr>
        <w:spacing w:before="240"/>
        <w:ind w:left="0" w:firstLine="0"/>
        <w:rPr>
          <w:b/>
        </w:rPr>
      </w:pPr>
      <w:r w:rsidRPr="00C53F8B">
        <w:rPr>
          <w:b/>
        </w:rPr>
        <w:t>Hodnocení nabídek</w:t>
      </w:r>
      <w:r w:rsidRPr="00C53F8B">
        <w:rPr>
          <w:b/>
        </w:rPr>
        <w:br/>
      </w:r>
      <w:r w:rsidRPr="00C53F8B">
        <w:rPr>
          <w:szCs w:val="20"/>
        </w:rPr>
        <w:t>Poté bylo provedeno hodnocení nabídek v pořadí dle přidělených pořadových čísel.</w:t>
      </w:r>
    </w:p>
    <w:p w:rsidR="00583337" w:rsidRPr="006300F2" w:rsidRDefault="00583337" w:rsidP="00E41E94">
      <w:pPr>
        <w:tabs>
          <w:tab w:val="left" w:pos="5954"/>
        </w:tabs>
        <w:spacing w:after="240"/>
        <w:jc w:val="both"/>
        <w:rPr>
          <w:szCs w:val="20"/>
        </w:rPr>
      </w:pPr>
      <w:r>
        <w:rPr>
          <w:szCs w:val="20"/>
        </w:rPr>
        <w:t xml:space="preserve">Vzhledem k tomu, že uchazeči nemohli vzhledem k ustanovením zákona o DPH vyčíslit samostatnou DPH a tím i cenu bez DPH, komise rozhodla posuzovat nabídky, které splnily požadavky stanovené zadavatelem, podle nabízené ceny s DPH. </w:t>
      </w:r>
      <w:r w:rsidRPr="006300F2">
        <w:rPr>
          <w:szCs w:val="20"/>
        </w:rPr>
        <w:t xml:space="preserve">Nabídky </w:t>
      </w:r>
      <w:r>
        <w:rPr>
          <w:szCs w:val="20"/>
        </w:rPr>
        <w:t>byly</w:t>
      </w:r>
      <w:r w:rsidRPr="006300F2">
        <w:rPr>
          <w:szCs w:val="20"/>
        </w:rPr>
        <w:t xml:space="preserve"> </w:t>
      </w:r>
      <w:r>
        <w:rPr>
          <w:szCs w:val="20"/>
        </w:rPr>
        <w:t xml:space="preserve">tedy </w:t>
      </w:r>
      <w:r w:rsidRPr="006300F2">
        <w:rPr>
          <w:szCs w:val="20"/>
        </w:rPr>
        <w:t>ho</w:t>
      </w:r>
      <w:r>
        <w:rPr>
          <w:szCs w:val="20"/>
        </w:rPr>
        <w:t>dnoceny dle následujícího hodnotícího kriteria</w:t>
      </w:r>
      <w:r w:rsidRPr="006300F2">
        <w:rPr>
          <w:szCs w:val="20"/>
        </w:rPr>
        <w:t>:</w:t>
      </w:r>
    </w:p>
    <w:p w:rsidR="00583337" w:rsidRPr="00624EED" w:rsidRDefault="00583337" w:rsidP="00E41E94">
      <w:pPr>
        <w:pStyle w:val="BodyText2"/>
        <w:numPr>
          <w:ilvl w:val="0"/>
          <w:numId w:val="3"/>
        </w:numPr>
        <w:spacing w:line="240" w:lineRule="auto"/>
        <w:jc w:val="both"/>
        <w:rPr>
          <w:i/>
          <w:szCs w:val="20"/>
        </w:rPr>
      </w:pPr>
      <w:r w:rsidRPr="00624EED">
        <w:rPr>
          <w:i/>
          <w:szCs w:val="20"/>
        </w:rPr>
        <w:t xml:space="preserve">nabídková cena </w:t>
      </w:r>
      <w:r>
        <w:rPr>
          <w:i/>
          <w:szCs w:val="20"/>
        </w:rPr>
        <w:t xml:space="preserve">s DPH </w:t>
      </w:r>
      <w:r w:rsidRPr="00624EED">
        <w:rPr>
          <w:i/>
          <w:szCs w:val="20"/>
        </w:rPr>
        <w:t xml:space="preserve">s váhou </w:t>
      </w:r>
      <w:r>
        <w:rPr>
          <w:i/>
          <w:szCs w:val="20"/>
        </w:rPr>
        <w:t>100</w:t>
      </w:r>
      <w:r w:rsidRPr="00624EED">
        <w:rPr>
          <w:i/>
          <w:szCs w:val="20"/>
        </w:rPr>
        <w:t xml:space="preserve"> %</w:t>
      </w:r>
      <w:r>
        <w:rPr>
          <w:i/>
          <w:szCs w:val="20"/>
        </w:rPr>
        <w:t xml:space="preserve"> (povinné kritérium)</w:t>
      </w:r>
    </w:p>
    <w:p w:rsidR="00583337" w:rsidRDefault="00583337" w:rsidP="00E41E94">
      <w:pPr>
        <w:pStyle w:val="BodyText"/>
        <w:spacing w:before="120" w:after="240"/>
        <w:rPr>
          <w:rFonts w:ascii="Times New Roman" w:hAnsi="Times New Roman" w:cs="Times New Roman"/>
          <w:szCs w:val="20"/>
        </w:rPr>
      </w:pPr>
      <w:r w:rsidRPr="00181D09">
        <w:rPr>
          <w:rFonts w:ascii="Times New Roman" w:hAnsi="Times New Roman" w:cs="Times New Roman"/>
          <w:szCs w:val="20"/>
        </w:rPr>
        <w:t xml:space="preserve">Popis způsobu hodnocení nabídek včetně bodového ohodnocení a </w:t>
      </w:r>
      <w:r w:rsidRPr="00284C13">
        <w:rPr>
          <w:rFonts w:ascii="Times New Roman" w:hAnsi="Times New Roman" w:cs="Times New Roman"/>
          <w:szCs w:val="20"/>
          <w:u w:val="single"/>
        </w:rPr>
        <w:t xml:space="preserve">zdůvodnění </w:t>
      </w:r>
      <w:r w:rsidRPr="00181D09">
        <w:rPr>
          <w:rFonts w:ascii="Times New Roman" w:hAnsi="Times New Roman" w:cs="Times New Roman"/>
          <w:szCs w:val="20"/>
        </w:rPr>
        <w:t>přidělení</w:t>
      </w:r>
      <w:r>
        <w:rPr>
          <w:rFonts w:ascii="Times New Roman" w:hAnsi="Times New Roman" w:cs="Times New Roman"/>
          <w:szCs w:val="20"/>
        </w:rPr>
        <w:t xml:space="preserve"> bodů:</w:t>
      </w:r>
    </w:p>
    <w:p w:rsidR="00583337" w:rsidRDefault="00583337" w:rsidP="00E41E94">
      <w:pPr>
        <w:autoSpaceDE w:val="0"/>
        <w:autoSpaceDN w:val="0"/>
        <w:adjustRightInd w:val="0"/>
      </w:pPr>
      <w:r w:rsidRPr="00902DB7">
        <w:t xml:space="preserve">Pro </w:t>
      </w:r>
      <w:r>
        <w:rPr>
          <w:bCs/>
        </w:rPr>
        <w:t>hodnocení v rámci kritéria nejnižší ceny</w:t>
      </w:r>
      <w:r w:rsidRPr="00902DB7">
        <w:t xml:space="preserve">, tj. kritéria, které lze vyjádřit číselně a kdy </w:t>
      </w:r>
      <w:r w:rsidRPr="00902DB7">
        <w:rPr>
          <w:bCs/>
        </w:rPr>
        <w:t xml:space="preserve">nejvhodnější nabídkou je ta, která nabídne pro </w:t>
      </w:r>
      <w:r>
        <w:rPr>
          <w:bCs/>
        </w:rPr>
        <w:t>danou zakázku</w:t>
      </w:r>
      <w:r w:rsidRPr="00902DB7">
        <w:rPr>
          <w:bCs/>
        </w:rPr>
        <w:t xml:space="preserve"> nejnižší hodnotu – (nejnižší nabídkovou cenu)</w:t>
      </w:r>
      <w:r>
        <w:rPr>
          <w:bCs/>
        </w:rPr>
        <w:t xml:space="preserve"> se pro výpočet váženého bodového zisku použije vzorec</w:t>
      </w:r>
      <w:r w:rsidRPr="00902DB7">
        <w:t>:</w:t>
      </w:r>
    </w:p>
    <w:p w:rsidR="00583337" w:rsidRDefault="00583337" w:rsidP="00E41E94">
      <w:pPr>
        <w:autoSpaceDE w:val="0"/>
        <w:autoSpaceDN w:val="0"/>
        <w:adjustRightInd w:val="0"/>
      </w:pPr>
    </w:p>
    <w:p w:rsidR="00583337" w:rsidRPr="00111CE0" w:rsidRDefault="00583337" w:rsidP="00E41E94">
      <w:pPr>
        <w:pStyle w:val="Odstavecseseznamem1"/>
        <w:ind w:left="0"/>
        <w:jc w:val="both"/>
        <w:rPr>
          <w:bCs/>
          <w:i/>
          <w:iCs/>
        </w:rPr>
      </w:pPr>
      <w:r w:rsidRPr="00111CE0">
        <w:rPr>
          <w:i/>
        </w:rPr>
        <w:t>VBZ = (</w:t>
      </w:r>
      <w:r w:rsidRPr="00111CE0">
        <w:rPr>
          <w:bCs/>
          <w:i/>
          <w:iCs/>
        </w:rPr>
        <w:t>nejnižší hodnota / hodnota hodnocené nabídky)*váha vyjádřená v procentech.</w:t>
      </w:r>
    </w:p>
    <w:p w:rsidR="00583337" w:rsidRPr="00902DB7" w:rsidRDefault="00583337" w:rsidP="00E41E94">
      <w:pPr>
        <w:pStyle w:val="Odstavecseseznamem1"/>
        <w:ind w:left="0"/>
        <w:jc w:val="both"/>
        <w:rPr>
          <w:bCs/>
          <w:iCs/>
        </w:rPr>
      </w:pPr>
    </w:p>
    <w:p w:rsidR="00583337" w:rsidRDefault="00583337" w:rsidP="00E41E94">
      <w:pPr>
        <w:pStyle w:val="ListParagraph"/>
        <w:numPr>
          <w:ilvl w:val="0"/>
          <w:numId w:val="1"/>
        </w:numPr>
        <w:spacing w:before="240"/>
        <w:ind w:left="0" w:firstLine="0"/>
        <w:rPr>
          <w:b/>
        </w:rPr>
      </w:pPr>
      <w:r w:rsidRPr="00C53F8B">
        <w:rPr>
          <w:b/>
        </w:rPr>
        <w:t>Souhrn hodnocení:</w:t>
      </w:r>
    </w:p>
    <w:p w:rsidR="00583337" w:rsidRPr="00E41E94" w:rsidRDefault="00583337" w:rsidP="00E41E94">
      <w:pPr>
        <w:spacing w:before="240"/>
        <w:rPr>
          <w:b/>
        </w:rPr>
      </w:pPr>
      <w:r w:rsidRPr="008E2751">
        <w:rPr>
          <w:b/>
          <w:szCs w:val="20"/>
        </w:rPr>
        <w:object w:dxaOrig="9795" w:dyaOrig="35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75.5pt" o:ole="">
            <v:imagedata r:id="rId14" o:title=""/>
          </v:shape>
          <o:OLEObject Type="Embed" ProgID="Excel.Sheet.12" ShapeID="_x0000_i1025" DrawAspect="Content" ObjectID="_1509189280" r:id="rId15"/>
        </w:object>
      </w:r>
    </w:p>
    <w:p w:rsidR="00583337" w:rsidRPr="00397095" w:rsidRDefault="00583337" w:rsidP="0027150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55202D">
        <w:rPr>
          <w:b/>
        </w:rPr>
        <w:t>Výsledek hodnocení</w:t>
      </w:r>
      <w:r>
        <w:rPr>
          <w:b/>
        </w:rPr>
        <w:t xml:space="preserve"> </w:t>
      </w:r>
      <w:r>
        <w:rPr>
          <w:i/>
        </w:rPr>
        <w:t>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242"/>
        <w:gridCol w:w="1702"/>
        <w:gridCol w:w="3253"/>
        <w:gridCol w:w="1326"/>
        <w:gridCol w:w="1765"/>
      </w:tblGrid>
      <w:tr w:rsidR="00583337" w:rsidRPr="00E83C14" w:rsidTr="008C2725">
        <w:trPr>
          <w:cantSplit/>
          <w:trHeight w:val="255"/>
        </w:trPr>
        <w:tc>
          <w:tcPr>
            <w:tcW w:w="669" w:type="pct"/>
            <w:shd w:val="clear" w:color="auto" w:fill="EAF1DD"/>
          </w:tcPr>
          <w:p w:rsidR="00583337" w:rsidRPr="00E83C14" w:rsidRDefault="00583337" w:rsidP="00271503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Pořadí</w:t>
            </w:r>
          </w:p>
        </w:tc>
        <w:tc>
          <w:tcPr>
            <w:tcW w:w="916" w:type="pct"/>
            <w:shd w:val="clear" w:color="auto" w:fill="EAF1DD"/>
            <w:vAlign w:val="center"/>
          </w:tcPr>
          <w:p w:rsidR="00583337" w:rsidRPr="00E83C14" w:rsidRDefault="00583337" w:rsidP="00271503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83C14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Číslo nabídky</w:t>
            </w:r>
          </w:p>
        </w:tc>
        <w:tc>
          <w:tcPr>
            <w:tcW w:w="1751" w:type="pct"/>
            <w:shd w:val="clear" w:color="auto" w:fill="EAF1DD"/>
            <w:vAlign w:val="center"/>
          </w:tcPr>
          <w:p w:rsidR="00583337" w:rsidRPr="00E83C14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Název/</w:t>
            </w:r>
            <w:r w:rsidRPr="00E83C14">
              <w:rPr>
                <w:b/>
                <w:sz w:val="22"/>
                <w:szCs w:val="22"/>
              </w:rPr>
              <w:t>Obchodní firma</w:t>
            </w:r>
            <w:r>
              <w:rPr>
                <w:b/>
                <w:sz w:val="22"/>
                <w:szCs w:val="22"/>
              </w:rPr>
              <w:t>, sídlo</w:t>
            </w:r>
          </w:p>
        </w:tc>
        <w:tc>
          <w:tcPr>
            <w:tcW w:w="714" w:type="pct"/>
            <w:shd w:val="clear" w:color="auto" w:fill="EAF1DD"/>
            <w:vAlign w:val="center"/>
          </w:tcPr>
          <w:p w:rsidR="00583337" w:rsidRPr="00E83C14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IČ </w:t>
            </w:r>
          </w:p>
        </w:tc>
        <w:tc>
          <w:tcPr>
            <w:tcW w:w="951" w:type="pct"/>
            <w:shd w:val="clear" w:color="auto" w:fill="EAF1DD"/>
            <w:vAlign w:val="center"/>
          </w:tcPr>
          <w:p w:rsidR="00583337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Počet bodů</w:t>
            </w:r>
          </w:p>
        </w:tc>
      </w:tr>
      <w:tr w:rsidR="00583337" w:rsidRPr="00E83C14" w:rsidTr="008C2725">
        <w:trPr>
          <w:cantSplit/>
          <w:trHeight w:val="227"/>
        </w:trPr>
        <w:tc>
          <w:tcPr>
            <w:tcW w:w="669" w:type="pct"/>
          </w:tcPr>
          <w:p w:rsidR="00583337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16" w:type="pct"/>
          </w:tcPr>
          <w:p w:rsidR="00583337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51" w:type="pct"/>
            <w:vAlign w:val="center"/>
          </w:tcPr>
          <w:p w:rsidR="00583337" w:rsidRPr="00CE7E8A" w:rsidRDefault="00583337" w:rsidP="0032527B">
            <w:pPr>
              <w:jc w:val="center"/>
              <w:rPr>
                <w:b/>
              </w:rPr>
            </w:pPr>
            <w:r>
              <w:rPr>
                <w:b/>
              </w:rPr>
              <w:t>Studyline s.r.o.</w:t>
            </w:r>
          </w:p>
        </w:tc>
        <w:tc>
          <w:tcPr>
            <w:tcW w:w="714" w:type="pct"/>
          </w:tcPr>
          <w:p w:rsidR="00583337" w:rsidRDefault="00583337" w:rsidP="008C2725">
            <w:pPr>
              <w:spacing w:before="120" w:after="120"/>
            </w:pPr>
            <w:r w:rsidRPr="00273C25">
              <w:rPr>
                <w:sz w:val="22"/>
                <w:szCs w:val="22"/>
              </w:rPr>
              <w:t>26125072</w:t>
            </w:r>
          </w:p>
        </w:tc>
        <w:tc>
          <w:tcPr>
            <w:tcW w:w="951" w:type="pct"/>
          </w:tcPr>
          <w:p w:rsidR="00583337" w:rsidRDefault="00583337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bookmarkStart w:id="2" w:name="_GoBack"/>
        <w:bookmarkEnd w:id="2"/>
      </w:tr>
      <w:tr w:rsidR="00583337" w:rsidRPr="00E83C14" w:rsidTr="008C2725">
        <w:trPr>
          <w:cantSplit/>
          <w:trHeight w:val="227"/>
        </w:trPr>
        <w:tc>
          <w:tcPr>
            <w:tcW w:w="669" w:type="pct"/>
          </w:tcPr>
          <w:p w:rsidR="00583337" w:rsidRPr="00E83C14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16" w:type="pct"/>
          </w:tcPr>
          <w:p w:rsidR="00583337" w:rsidRPr="00E83C14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51" w:type="pct"/>
            <w:vAlign w:val="center"/>
          </w:tcPr>
          <w:p w:rsidR="00583337" w:rsidRPr="00CE7E8A" w:rsidRDefault="00583337" w:rsidP="0032527B">
            <w:pPr>
              <w:jc w:val="center"/>
              <w:rPr>
                <w:b/>
              </w:rPr>
            </w:pPr>
            <w:r w:rsidRPr="00CE7E8A">
              <w:rPr>
                <w:b/>
              </w:rPr>
              <w:t>Educa24 agency, s.r.o.</w:t>
            </w:r>
          </w:p>
        </w:tc>
        <w:tc>
          <w:tcPr>
            <w:tcW w:w="714" w:type="pct"/>
          </w:tcPr>
          <w:p w:rsidR="00583337" w:rsidRPr="00E83C14" w:rsidRDefault="00583337" w:rsidP="00271503">
            <w:pPr>
              <w:spacing w:before="120" w:after="120"/>
            </w:pPr>
            <w:r>
              <w:t>27838714</w:t>
            </w:r>
          </w:p>
        </w:tc>
        <w:tc>
          <w:tcPr>
            <w:tcW w:w="951" w:type="pct"/>
          </w:tcPr>
          <w:p w:rsidR="00583337" w:rsidRPr="00E83C14" w:rsidRDefault="00583337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90,89</w:t>
            </w:r>
          </w:p>
        </w:tc>
      </w:tr>
      <w:tr w:rsidR="00583337" w:rsidRPr="00E83C14" w:rsidTr="008C2725">
        <w:trPr>
          <w:cantSplit/>
          <w:trHeight w:val="227"/>
        </w:trPr>
        <w:tc>
          <w:tcPr>
            <w:tcW w:w="669" w:type="pct"/>
          </w:tcPr>
          <w:p w:rsidR="00583337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16" w:type="pct"/>
          </w:tcPr>
          <w:p w:rsidR="00583337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51" w:type="pct"/>
          </w:tcPr>
          <w:p w:rsidR="00583337" w:rsidRPr="002B06C1" w:rsidRDefault="00583337" w:rsidP="002B06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Asiana, spol. s r.o.</w:t>
            </w:r>
          </w:p>
        </w:tc>
        <w:tc>
          <w:tcPr>
            <w:tcW w:w="714" w:type="pct"/>
          </w:tcPr>
          <w:p w:rsidR="00583337" w:rsidRDefault="00583337" w:rsidP="00271503">
            <w:pPr>
              <w:spacing w:before="120" w:after="120"/>
            </w:pPr>
            <w:r w:rsidRPr="003510C6">
              <w:t>49704362</w:t>
            </w:r>
          </w:p>
        </w:tc>
        <w:tc>
          <w:tcPr>
            <w:tcW w:w="951" w:type="pct"/>
          </w:tcPr>
          <w:p w:rsidR="00583337" w:rsidRDefault="00583337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84,83</w:t>
            </w:r>
          </w:p>
        </w:tc>
      </w:tr>
      <w:tr w:rsidR="00583337" w:rsidRPr="00E83C14" w:rsidTr="008C2725">
        <w:trPr>
          <w:cantSplit/>
          <w:trHeight w:val="227"/>
        </w:trPr>
        <w:tc>
          <w:tcPr>
            <w:tcW w:w="669" w:type="pct"/>
          </w:tcPr>
          <w:p w:rsidR="00583337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16" w:type="pct"/>
          </w:tcPr>
          <w:p w:rsidR="00583337" w:rsidRDefault="00583337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51" w:type="pct"/>
          </w:tcPr>
          <w:p w:rsidR="00583337" w:rsidRDefault="00583337" w:rsidP="002B06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UNNI Trading, s.r.o.</w:t>
            </w:r>
          </w:p>
        </w:tc>
        <w:tc>
          <w:tcPr>
            <w:tcW w:w="714" w:type="pct"/>
          </w:tcPr>
          <w:p w:rsidR="00583337" w:rsidRPr="003510C6" w:rsidRDefault="00583337" w:rsidP="00271503">
            <w:pPr>
              <w:spacing w:before="120" w:after="120"/>
            </w:pPr>
            <w:r>
              <w:t>27802221</w:t>
            </w:r>
          </w:p>
        </w:tc>
        <w:tc>
          <w:tcPr>
            <w:tcW w:w="951" w:type="pct"/>
          </w:tcPr>
          <w:p w:rsidR="00583337" w:rsidRDefault="00583337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81,39</w:t>
            </w:r>
          </w:p>
        </w:tc>
      </w:tr>
    </w:tbl>
    <w:p w:rsidR="00583337" w:rsidRDefault="00583337" w:rsidP="00271503">
      <w:pPr>
        <w:pStyle w:val="ListParagraph"/>
        <w:ind w:left="0"/>
        <w:jc w:val="both"/>
        <w:rPr>
          <w:b/>
        </w:rPr>
      </w:pPr>
    </w:p>
    <w:p w:rsidR="00583337" w:rsidRDefault="00583337" w:rsidP="00271503">
      <w:pPr>
        <w:pStyle w:val="ListParagraph"/>
        <w:ind w:left="0"/>
        <w:jc w:val="both"/>
      </w:pPr>
      <w:r w:rsidRPr="00536207">
        <w:rPr>
          <w:b/>
        </w:rPr>
        <w:t>Odůvodnění výsledku hodnocení</w:t>
      </w:r>
      <w:r>
        <w:rPr>
          <w:b/>
        </w:rPr>
        <w:t>,</w:t>
      </w:r>
      <w:r w:rsidRPr="004570A8">
        <w:t xml:space="preserve"> </w:t>
      </w:r>
      <w:r w:rsidRPr="00AB2B98">
        <w:t>resp. jakéhokoliv doporučení hodnotící komise</w:t>
      </w:r>
      <w:r>
        <w:t>:</w:t>
      </w:r>
    </w:p>
    <w:p w:rsidR="00583337" w:rsidRDefault="00583337" w:rsidP="00271503">
      <w:pPr>
        <w:pStyle w:val="ListParagraph"/>
        <w:ind w:left="0"/>
        <w:jc w:val="both"/>
      </w:pPr>
    </w:p>
    <w:p w:rsidR="00583337" w:rsidRDefault="00583337" w:rsidP="008C2725">
      <w:pPr>
        <w:rPr>
          <w:b/>
        </w:rPr>
      </w:pPr>
      <w:r>
        <w:t>Komise podrobně posoudila podané nabídky a v</w:t>
      </w:r>
      <w:r w:rsidRPr="002B06C1">
        <w:t xml:space="preserve">zhledem k tomu, že </w:t>
      </w:r>
      <w:r>
        <w:t>je nutno s ohledem na konečný termín realizace projektu stanovený Výzvou 56 uzavřít co nejrychleji smlouvu s dodavatelem a klíčovou aktivitu realizovat, ač některé nabídky neobsahovaly požadované doklady, rozhodla se nevyzývat tyto uchazeče k doplnění a z hodnocení tyto nabídky vyloučila. Zbývající nabídky byly hodnoceny pouze podle jediného kritéria - ceny s DPH (z důvodu potřeby srovnatelnosti vzhledem k zvláštnímu režimu, který uplatňují některé firmy podle § 89 zákona o DPH). Vzhledem k výše uvedenému bodovému hodnocení</w:t>
      </w:r>
      <w:r>
        <w:rPr>
          <w:sz w:val="23"/>
          <w:szCs w:val="23"/>
        </w:rPr>
        <w:t xml:space="preserve"> komise navrhuje uzavřít smlouvu s uchazečem - </w:t>
      </w:r>
      <w:r>
        <w:rPr>
          <w:b/>
        </w:rPr>
        <w:t>firmou Studyline</w:t>
      </w:r>
      <w:r w:rsidRPr="00CE7E8A">
        <w:rPr>
          <w:b/>
        </w:rPr>
        <w:t xml:space="preserve"> s.r.o.</w:t>
      </w:r>
      <w:r>
        <w:rPr>
          <w:b/>
        </w:rPr>
        <w:t xml:space="preserve">, </w:t>
      </w:r>
      <w:r w:rsidRPr="007D044E">
        <w:rPr>
          <w:b/>
        </w:rPr>
        <w:t xml:space="preserve">Uhelný trh 9, </w:t>
      </w:r>
    </w:p>
    <w:p w:rsidR="00583337" w:rsidRPr="007D044E" w:rsidRDefault="00583337" w:rsidP="008C2725">
      <w:pPr>
        <w:rPr>
          <w:b/>
        </w:rPr>
      </w:pPr>
      <w:r w:rsidRPr="007D044E">
        <w:rPr>
          <w:b/>
        </w:rPr>
        <w:t>11000 Praha</w:t>
      </w:r>
      <w:r>
        <w:rPr>
          <w:b/>
        </w:rPr>
        <w:t xml:space="preserve"> </w:t>
      </w:r>
      <w:r w:rsidRPr="007D044E">
        <w:rPr>
          <w:b/>
        </w:rPr>
        <w:t>1, IČ 26125072.</w:t>
      </w:r>
    </w:p>
    <w:p w:rsidR="00583337" w:rsidRPr="006147F1" w:rsidRDefault="00583337" w:rsidP="008C2725">
      <w:pPr>
        <w:rPr>
          <w:b/>
        </w:rPr>
      </w:pPr>
    </w:p>
    <w:p w:rsidR="00583337" w:rsidRDefault="00583337" w:rsidP="0091275D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91275D">
        <w:rPr>
          <w:b/>
        </w:rPr>
        <w:t>Přílohy</w:t>
      </w:r>
    </w:p>
    <w:p w:rsidR="00583337" w:rsidRDefault="00583337" w:rsidP="00890408">
      <w:pPr>
        <w:pStyle w:val="ListParagraph"/>
        <w:numPr>
          <w:ilvl w:val="0"/>
          <w:numId w:val="14"/>
        </w:numPr>
        <w:jc w:val="both"/>
      </w:pPr>
      <w:r>
        <w:t>Kopie e-mailů s Výzvou a zadávací dokumentací zaslaných osloveným dodavatelům (11 listů) včetně potvrzení o doručení (8 listů)</w:t>
      </w:r>
    </w:p>
    <w:p w:rsidR="00583337" w:rsidRDefault="00583337" w:rsidP="00890408">
      <w:pPr>
        <w:pStyle w:val="ListParagraph"/>
        <w:numPr>
          <w:ilvl w:val="0"/>
          <w:numId w:val="14"/>
        </w:numPr>
        <w:jc w:val="both"/>
      </w:pPr>
      <w:r>
        <w:t xml:space="preserve">PrintScreen </w:t>
      </w:r>
      <w:r w:rsidRPr="006A3B9D">
        <w:t>www.zst</w:t>
      </w:r>
      <w:r>
        <w:t>sobra</w:t>
      </w:r>
      <w:r w:rsidRPr="006A3B9D">
        <w:t xml:space="preserve">.cz dne </w:t>
      </w:r>
      <w:r>
        <w:t>23.10</w:t>
      </w:r>
      <w:r w:rsidRPr="006A3B9D">
        <w:t>.2015</w:t>
      </w:r>
    </w:p>
    <w:p w:rsidR="00583337" w:rsidRDefault="00583337" w:rsidP="00890408">
      <w:pPr>
        <w:pStyle w:val="ListParagraph"/>
        <w:numPr>
          <w:ilvl w:val="0"/>
          <w:numId w:val="14"/>
        </w:numPr>
        <w:jc w:val="both"/>
      </w:pPr>
      <w:r>
        <w:t>Výpis z webových stránek MŠMT</w:t>
      </w:r>
      <w:r w:rsidRPr="00C5109D">
        <w:t xml:space="preserve"> </w:t>
      </w:r>
      <w:r w:rsidRPr="0051203B">
        <w:t xml:space="preserve">http://www.op-vk.cz/cs/siroka-verejnost/verejne-zakazky/nove-vyhlasene-zakazky/vyzva-k-podani-nabidek-na-verejnou-zakazku-zahranicni-vzdelavaci-zajezdy-pro-projekt-op-vk-1.html </w:t>
      </w:r>
      <w:r>
        <w:t xml:space="preserve"> ze dne 23.10.2015 </w:t>
      </w:r>
    </w:p>
    <w:p w:rsidR="00583337" w:rsidRDefault="00583337" w:rsidP="00890408">
      <w:pPr>
        <w:pStyle w:val="ListParagraph"/>
        <w:numPr>
          <w:ilvl w:val="0"/>
          <w:numId w:val="14"/>
        </w:numPr>
      </w:pPr>
      <w:r>
        <w:t xml:space="preserve">PrintScreen profilu zadavatele </w:t>
      </w:r>
      <w:r w:rsidRPr="00C5109D">
        <w:t xml:space="preserve"> </w:t>
      </w:r>
      <w:r>
        <w:t>ze dne 23.10.2015 (2 listy)</w:t>
      </w:r>
    </w:p>
    <w:p w:rsidR="00583337" w:rsidRPr="003148B8" w:rsidRDefault="00583337" w:rsidP="00890408">
      <w:pPr>
        <w:pStyle w:val="ListParagraph"/>
        <w:numPr>
          <w:ilvl w:val="0"/>
          <w:numId w:val="14"/>
        </w:numPr>
      </w:pPr>
      <w:r>
        <w:t>Jmenování</w:t>
      </w:r>
      <w:r w:rsidRPr="003148B8">
        <w:t xml:space="preserve"> členů hodnotící komise</w:t>
      </w:r>
    </w:p>
    <w:p w:rsidR="00583337" w:rsidRDefault="00583337" w:rsidP="00890408">
      <w:pPr>
        <w:pStyle w:val="A-ZprvaCSP-ods1dek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Prezenční listina</w:t>
      </w:r>
    </w:p>
    <w:p w:rsidR="00583337" w:rsidRDefault="00583337" w:rsidP="00890408">
      <w:pPr>
        <w:pStyle w:val="A-ZprvaCSP-ods1dek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Prohlášení o nepodjatosti členů hodnotící komise (3 listy)</w:t>
      </w:r>
    </w:p>
    <w:p w:rsidR="00583337" w:rsidRDefault="00583337" w:rsidP="005F6716">
      <w:pPr>
        <w:pStyle w:val="ListParagraph"/>
        <w:ind w:left="0"/>
        <w:jc w:val="both"/>
        <w:rPr>
          <w:b/>
        </w:rPr>
      </w:pPr>
    </w:p>
    <w:p w:rsidR="00583337" w:rsidRDefault="00583337" w:rsidP="005F6716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Další informace</w:t>
      </w:r>
    </w:p>
    <w:p w:rsidR="00583337" w:rsidRDefault="00583337" w:rsidP="00126DCC">
      <w:pPr>
        <w:pStyle w:val="ListParagraph"/>
        <w:ind w:left="0"/>
        <w:jc w:val="both"/>
        <w:rPr>
          <w:b/>
        </w:rPr>
      </w:pPr>
    </w:p>
    <w:p w:rsidR="00583337" w:rsidRPr="0091275D" w:rsidRDefault="00583337" w:rsidP="0091275D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91275D">
        <w:rPr>
          <w:b/>
        </w:rPr>
        <w:t>Složení hodnotící komise a podpisy členů hodnotící komise</w:t>
      </w:r>
    </w:p>
    <w:p w:rsidR="00583337" w:rsidRDefault="00583337" w:rsidP="0091275D"/>
    <w:p w:rsidR="00583337" w:rsidRPr="002E3764" w:rsidRDefault="00583337" w:rsidP="0075070D">
      <w:pPr>
        <w:jc w:val="center"/>
        <w:rPr>
          <w:b/>
        </w:rPr>
      </w:pPr>
      <w:r w:rsidRPr="004037A4">
        <w:t>Svým podpisem stvrzuji, že tento protokol odpovídá průběhu zasedání komise pro hodnocení nabídek na zakázku</w:t>
      </w:r>
      <w:r>
        <w:t xml:space="preserve"> </w:t>
      </w:r>
      <w:r w:rsidRPr="002E3764">
        <w:rPr>
          <w:b/>
        </w:rPr>
        <w:t>Zahraniční vzdělávací zájezdy pro projekt OP VK</w:t>
      </w:r>
      <w:r>
        <w:rPr>
          <w:b/>
        </w:rPr>
        <w:t xml:space="preserve"> - část A.</w:t>
      </w:r>
    </w:p>
    <w:p w:rsidR="00583337" w:rsidRDefault="00583337" w:rsidP="00047079">
      <w:pPr>
        <w:pStyle w:val="ListParagraph"/>
        <w:numPr>
          <w:ilvl w:val="0"/>
          <w:numId w:val="1"/>
        </w:numPr>
        <w:ind w:left="0" w:firstLine="0"/>
        <w:jc w:val="both"/>
      </w:pPr>
    </w:p>
    <w:p w:rsidR="00583337" w:rsidRDefault="00583337" w:rsidP="0013199B">
      <w:pPr>
        <w:rPr>
          <w:b/>
        </w:rPr>
      </w:pPr>
    </w:p>
    <w:tbl>
      <w:tblPr>
        <w:tblW w:w="9356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686"/>
        <w:gridCol w:w="5670"/>
      </w:tblGrid>
      <w:tr w:rsidR="00583337" w:rsidRPr="001B3990" w:rsidTr="0091275D">
        <w:trPr>
          <w:cantSplit/>
          <w:trHeight w:val="255"/>
        </w:trPr>
        <w:tc>
          <w:tcPr>
            <w:tcW w:w="3686" w:type="dxa"/>
            <w:shd w:val="clear" w:color="auto" w:fill="FABF8F"/>
            <w:vAlign w:val="center"/>
          </w:tcPr>
          <w:p w:rsidR="00583337" w:rsidRPr="001B3990" w:rsidRDefault="00583337" w:rsidP="0091275D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1B3990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Jméno a příjmení člena hodnotící komise</w:t>
            </w:r>
          </w:p>
        </w:tc>
        <w:tc>
          <w:tcPr>
            <w:tcW w:w="5670" w:type="dxa"/>
            <w:shd w:val="clear" w:color="auto" w:fill="FABF8F"/>
            <w:vAlign w:val="center"/>
          </w:tcPr>
          <w:p w:rsidR="00583337" w:rsidRPr="001B3990" w:rsidRDefault="00583337" w:rsidP="0091275D">
            <w:pPr>
              <w:spacing w:before="120" w:after="120"/>
              <w:jc w:val="center"/>
              <w:rPr>
                <w:b/>
              </w:rPr>
            </w:pPr>
            <w:r w:rsidRPr="001B3990">
              <w:rPr>
                <w:b/>
              </w:rPr>
              <w:t>Podpis</w:t>
            </w:r>
          </w:p>
        </w:tc>
      </w:tr>
      <w:tr w:rsidR="00583337" w:rsidRPr="001B3990" w:rsidTr="0091275D">
        <w:trPr>
          <w:cantSplit/>
          <w:trHeight w:val="227"/>
        </w:trPr>
        <w:tc>
          <w:tcPr>
            <w:tcW w:w="3686" w:type="dxa"/>
          </w:tcPr>
          <w:p w:rsidR="00583337" w:rsidRPr="001B3990" w:rsidRDefault="00583337" w:rsidP="00A169C4">
            <w:pPr>
              <w:spacing w:before="120" w:after="120"/>
            </w:pPr>
            <w:r>
              <w:t>Mgr. Jaroslav Volf</w:t>
            </w:r>
          </w:p>
        </w:tc>
        <w:tc>
          <w:tcPr>
            <w:tcW w:w="5670" w:type="dxa"/>
          </w:tcPr>
          <w:p w:rsidR="00583337" w:rsidRPr="001B3990" w:rsidRDefault="00583337" w:rsidP="00A169C4">
            <w:pPr>
              <w:spacing w:before="120" w:after="120"/>
            </w:pPr>
          </w:p>
        </w:tc>
      </w:tr>
      <w:tr w:rsidR="00583337" w:rsidRPr="001B3990" w:rsidTr="0091275D">
        <w:trPr>
          <w:cantSplit/>
          <w:trHeight w:val="227"/>
        </w:trPr>
        <w:tc>
          <w:tcPr>
            <w:tcW w:w="3686" w:type="dxa"/>
          </w:tcPr>
          <w:p w:rsidR="00583337" w:rsidRPr="001B3990" w:rsidRDefault="00583337" w:rsidP="007D07FC">
            <w:pPr>
              <w:spacing w:before="120" w:after="120"/>
            </w:pPr>
            <w:r>
              <w:t>Mgr. Romana Bláhová</w:t>
            </w:r>
          </w:p>
        </w:tc>
        <w:tc>
          <w:tcPr>
            <w:tcW w:w="5670" w:type="dxa"/>
          </w:tcPr>
          <w:p w:rsidR="00583337" w:rsidRPr="001B3990" w:rsidRDefault="00583337" w:rsidP="00A169C4">
            <w:pPr>
              <w:spacing w:before="120" w:after="120"/>
            </w:pPr>
          </w:p>
        </w:tc>
      </w:tr>
      <w:tr w:rsidR="00583337" w:rsidRPr="001B3990" w:rsidTr="0091275D">
        <w:trPr>
          <w:cantSplit/>
          <w:trHeight w:val="227"/>
        </w:trPr>
        <w:tc>
          <w:tcPr>
            <w:tcW w:w="3686" w:type="dxa"/>
          </w:tcPr>
          <w:p w:rsidR="00583337" w:rsidRPr="001B3990" w:rsidRDefault="00583337" w:rsidP="00A169C4">
            <w:pPr>
              <w:spacing w:before="120" w:after="120"/>
            </w:pPr>
            <w:r>
              <w:t>Jiřina Houzarová</w:t>
            </w:r>
          </w:p>
        </w:tc>
        <w:tc>
          <w:tcPr>
            <w:tcW w:w="5670" w:type="dxa"/>
          </w:tcPr>
          <w:p w:rsidR="00583337" w:rsidRPr="001B3990" w:rsidRDefault="00583337" w:rsidP="00A169C4">
            <w:pPr>
              <w:spacing w:before="120" w:after="120"/>
            </w:pPr>
          </w:p>
        </w:tc>
      </w:tr>
    </w:tbl>
    <w:p w:rsidR="00583337" w:rsidRDefault="00583337" w:rsidP="0091275D">
      <w:pPr>
        <w:pStyle w:val="ListParagraph"/>
        <w:ind w:left="0"/>
        <w:jc w:val="both"/>
        <w:rPr>
          <w:b/>
        </w:rPr>
      </w:pPr>
    </w:p>
    <w:p w:rsidR="00583337" w:rsidRDefault="00583337" w:rsidP="006147F1">
      <w:r>
        <w:t>V Písku dne 11.10.2015.                                              .................................................................</w:t>
      </w:r>
    </w:p>
    <w:p w:rsidR="00583337" w:rsidRDefault="00583337" w:rsidP="007D07FC">
      <w:pPr>
        <w:jc w:val="right"/>
      </w:pPr>
      <w:r w:rsidRPr="00FA7B6F">
        <w:t>Zapsal</w:t>
      </w:r>
      <w:r>
        <w:t xml:space="preserve">: </w:t>
      </w:r>
      <w:r>
        <w:tab/>
        <w:t>Mgr. Bc. Jaromír Hladký</w:t>
      </w:r>
    </w:p>
    <w:p w:rsidR="00583337" w:rsidRPr="009A44C9" w:rsidRDefault="00583337" w:rsidP="0091275D"/>
    <w:p w:rsidR="00583337" w:rsidRDefault="00583337" w:rsidP="0091275D"/>
    <w:p w:rsidR="00583337" w:rsidRDefault="00583337">
      <w:pPr>
        <w:rPr>
          <w:b/>
        </w:rPr>
      </w:pPr>
    </w:p>
    <w:p w:rsidR="00583337" w:rsidRPr="00670BDD" w:rsidRDefault="00583337" w:rsidP="00047079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670BDD">
        <w:rPr>
          <w:b/>
        </w:rPr>
        <w:t>Předání zprávy o posouzení a hodnocení nabídek zadavateli</w:t>
      </w:r>
    </w:p>
    <w:p w:rsidR="00583337" w:rsidRPr="009A44C9" w:rsidRDefault="00583337" w:rsidP="00670BDD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4707"/>
        <w:gridCol w:w="4581"/>
      </w:tblGrid>
      <w:tr w:rsidR="00583337" w:rsidRPr="009A44C9" w:rsidTr="00AD582A">
        <w:trPr>
          <w:cantSplit/>
          <w:trHeight w:val="255"/>
        </w:trPr>
        <w:tc>
          <w:tcPr>
            <w:tcW w:w="2534" w:type="pct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Zpráva byla předána zadavateli dne</w:t>
            </w:r>
          </w:p>
        </w:tc>
        <w:tc>
          <w:tcPr>
            <w:tcW w:w="2466" w:type="pct"/>
          </w:tcPr>
          <w:p w:rsidR="00583337" w:rsidRPr="009A44C9" w:rsidRDefault="00583337" w:rsidP="00F3745E">
            <w:pPr>
              <w:spacing w:before="120" w:after="120"/>
            </w:pPr>
            <w:r>
              <w:rPr>
                <w:sz w:val="22"/>
                <w:szCs w:val="22"/>
              </w:rPr>
              <w:t>11.10.2015</w:t>
            </w:r>
          </w:p>
        </w:tc>
      </w:tr>
      <w:tr w:rsidR="00583337" w:rsidRPr="009A44C9" w:rsidTr="00AD582A">
        <w:trPr>
          <w:cantSplit/>
          <w:trHeight w:val="255"/>
        </w:trPr>
        <w:tc>
          <w:tcPr>
            <w:tcW w:w="2534" w:type="pct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Jméno a příjmení osoby oprávněné jednat jménem zadavatele</w:t>
            </w:r>
            <w:r>
              <w:rPr>
                <w:b/>
                <w:sz w:val="22"/>
                <w:szCs w:val="22"/>
              </w:rPr>
              <w:t xml:space="preserve"> ve věci výběru nejvhodnější nabídky</w:t>
            </w:r>
          </w:p>
        </w:tc>
        <w:tc>
          <w:tcPr>
            <w:tcW w:w="2466" w:type="pct"/>
          </w:tcPr>
          <w:p w:rsidR="00583337" w:rsidRPr="009A44C9" w:rsidRDefault="00583337" w:rsidP="00A169C4">
            <w:pPr>
              <w:spacing w:before="120" w:after="120"/>
            </w:pPr>
            <w:r>
              <w:rPr>
                <w:sz w:val="22"/>
                <w:szCs w:val="22"/>
              </w:rPr>
              <w:t>Jaroslav Volf</w:t>
            </w:r>
          </w:p>
        </w:tc>
      </w:tr>
      <w:tr w:rsidR="00583337" w:rsidRPr="009A44C9" w:rsidTr="00AD582A">
        <w:trPr>
          <w:cantSplit/>
          <w:trHeight w:val="255"/>
        </w:trPr>
        <w:tc>
          <w:tcPr>
            <w:tcW w:w="2534" w:type="pct"/>
            <w:shd w:val="clear" w:color="auto" w:fill="FABF8F"/>
          </w:tcPr>
          <w:p w:rsidR="00583337" w:rsidRPr="009A44C9" w:rsidRDefault="00583337" w:rsidP="00170FBD">
            <w:pPr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Vyjádření zadavatele </w:t>
            </w:r>
          </w:p>
        </w:tc>
        <w:tc>
          <w:tcPr>
            <w:tcW w:w="2466" w:type="pct"/>
          </w:tcPr>
          <w:p w:rsidR="00583337" w:rsidRPr="00170FBD" w:rsidRDefault="00583337" w:rsidP="00A169C4">
            <w:pPr>
              <w:spacing w:before="120" w:after="120"/>
              <w:rPr>
                <w:i/>
              </w:rPr>
            </w:pPr>
            <w:r>
              <w:rPr>
                <w:i/>
                <w:sz w:val="22"/>
                <w:szCs w:val="22"/>
              </w:rPr>
              <w:t>Souhlasím s výsledkem hodnocení.</w:t>
            </w:r>
          </w:p>
        </w:tc>
      </w:tr>
      <w:tr w:rsidR="00583337" w:rsidRPr="009A44C9" w:rsidTr="00AD582A">
        <w:trPr>
          <w:cantSplit/>
          <w:trHeight w:val="255"/>
        </w:trPr>
        <w:tc>
          <w:tcPr>
            <w:tcW w:w="2534" w:type="pct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Podpis oprávněné osoby zadavatele</w:t>
            </w:r>
          </w:p>
        </w:tc>
        <w:tc>
          <w:tcPr>
            <w:tcW w:w="2466" w:type="pct"/>
          </w:tcPr>
          <w:p w:rsidR="00583337" w:rsidRPr="009A44C9" w:rsidRDefault="00583337" w:rsidP="00A169C4">
            <w:pPr>
              <w:spacing w:before="120" w:after="120"/>
            </w:pPr>
          </w:p>
        </w:tc>
      </w:tr>
      <w:tr w:rsidR="00583337" w:rsidRPr="009A44C9" w:rsidTr="00AD582A">
        <w:trPr>
          <w:cantSplit/>
          <w:trHeight w:val="1634"/>
        </w:trPr>
        <w:tc>
          <w:tcPr>
            <w:tcW w:w="2534" w:type="pct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Razítko zadavatele</w:t>
            </w:r>
          </w:p>
        </w:tc>
        <w:tc>
          <w:tcPr>
            <w:tcW w:w="2466" w:type="pct"/>
          </w:tcPr>
          <w:p w:rsidR="00583337" w:rsidRPr="009A44C9" w:rsidRDefault="00583337" w:rsidP="00A169C4">
            <w:pPr>
              <w:spacing w:before="120" w:after="120"/>
            </w:pPr>
          </w:p>
        </w:tc>
      </w:tr>
    </w:tbl>
    <w:p w:rsidR="00583337" w:rsidRDefault="00583337" w:rsidP="0091275D">
      <w:pPr>
        <w:pStyle w:val="ListParagraph"/>
        <w:ind w:left="0"/>
        <w:jc w:val="both"/>
        <w:rPr>
          <w:b/>
        </w:rPr>
      </w:pPr>
    </w:p>
    <w:p w:rsidR="00583337" w:rsidRPr="009A44C9" w:rsidRDefault="00583337" w:rsidP="00670BDD">
      <w:pPr>
        <w:pStyle w:val="Heading1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 w:rsidRPr="009A44C9">
        <w:rPr>
          <w:rFonts w:ascii="Times New Roman" w:hAnsi="Times New Roman"/>
          <w:sz w:val="24"/>
        </w:rPr>
        <w:t>Informace o nahlížení do zprávy</w:t>
      </w:r>
    </w:p>
    <w:p w:rsidR="00583337" w:rsidRPr="009A44C9" w:rsidRDefault="00583337" w:rsidP="00670BDD"/>
    <w:tbl>
      <w:tblPr>
        <w:tblW w:w="10349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27"/>
        <w:gridCol w:w="3261"/>
        <w:gridCol w:w="2126"/>
        <w:gridCol w:w="1417"/>
        <w:gridCol w:w="1418"/>
      </w:tblGrid>
      <w:tr w:rsidR="00583337" w:rsidRPr="009A44C9" w:rsidTr="0013199B">
        <w:trPr>
          <w:cantSplit/>
          <w:trHeight w:val="255"/>
        </w:trPr>
        <w:tc>
          <w:tcPr>
            <w:tcW w:w="2127" w:type="dxa"/>
            <w:shd w:val="clear" w:color="auto" w:fill="FABF8F"/>
          </w:tcPr>
          <w:p w:rsidR="00583337" w:rsidRPr="009A44C9" w:rsidRDefault="00583337" w:rsidP="00A169C4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9A44C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Jméno a příjmení osoby, která nahlédla do zprávy</w:t>
            </w:r>
          </w:p>
        </w:tc>
        <w:tc>
          <w:tcPr>
            <w:tcW w:w="3261" w:type="dxa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jc w:val="center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Obchodní firma/název/jméno, příjmení organizace</w:t>
            </w:r>
            <w:r>
              <w:rPr>
                <w:b/>
                <w:sz w:val="22"/>
                <w:szCs w:val="22"/>
              </w:rPr>
              <w:t>,</w:t>
            </w:r>
            <w:r w:rsidRPr="009A44C9">
              <w:rPr>
                <w:b/>
                <w:sz w:val="22"/>
                <w:szCs w:val="22"/>
              </w:rPr>
              <w:t xml:space="preserve"> vůči níž je osoba, která nahlédla do zprávy v pracovněprávním či obdobném vztahu</w:t>
            </w:r>
          </w:p>
        </w:tc>
        <w:tc>
          <w:tcPr>
            <w:tcW w:w="2126" w:type="dxa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jc w:val="center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RČ/číslo občanského průkazu osoby, která nahlédla do zprávy</w:t>
            </w:r>
          </w:p>
        </w:tc>
        <w:tc>
          <w:tcPr>
            <w:tcW w:w="1417" w:type="dxa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jc w:val="center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Datum nahlédnutí do zprávy</w:t>
            </w:r>
          </w:p>
        </w:tc>
        <w:tc>
          <w:tcPr>
            <w:tcW w:w="1418" w:type="dxa"/>
            <w:shd w:val="clear" w:color="auto" w:fill="FABF8F"/>
          </w:tcPr>
          <w:p w:rsidR="00583337" w:rsidRPr="009A44C9" w:rsidRDefault="00583337" w:rsidP="00A169C4">
            <w:pPr>
              <w:spacing w:before="120" w:after="120"/>
              <w:jc w:val="center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Podpis osoby, která nahlédla do zprávy</w:t>
            </w:r>
          </w:p>
        </w:tc>
      </w:tr>
      <w:tr w:rsidR="00583337" w:rsidRPr="009A44C9" w:rsidTr="0013199B">
        <w:trPr>
          <w:cantSplit/>
          <w:trHeight w:val="227"/>
        </w:trPr>
        <w:tc>
          <w:tcPr>
            <w:tcW w:w="2127" w:type="dxa"/>
          </w:tcPr>
          <w:p w:rsidR="00583337" w:rsidRPr="009A44C9" w:rsidRDefault="00583337" w:rsidP="00670BDD">
            <w:pPr>
              <w:spacing w:before="360" w:after="360"/>
            </w:pPr>
          </w:p>
        </w:tc>
        <w:tc>
          <w:tcPr>
            <w:tcW w:w="3261" w:type="dxa"/>
          </w:tcPr>
          <w:p w:rsidR="00583337" w:rsidRPr="009A44C9" w:rsidRDefault="00583337" w:rsidP="00670BDD">
            <w:pPr>
              <w:pStyle w:val="FootnoteText"/>
              <w:spacing w:before="360" w:after="36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2126" w:type="dxa"/>
          </w:tcPr>
          <w:p w:rsidR="00583337" w:rsidRPr="009A44C9" w:rsidRDefault="00583337" w:rsidP="00670BDD">
            <w:pPr>
              <w:spacing w:before="360" w:after="360"/>
            </w:pPr>
          </w:p>
        </w:tc>
        <w:tc>
          <w:tcPr>
            <w:tcW w:w="1417" w:type="dxa"/>
          </w:tcPr>
          <w:p w:rsidR="00583337" w:rsidRPr="009A44C9" w:rsidRDefault="00583337" w:rsidP="00670BDD">
            <w:pPr>
              <w:spacing w:before="360" w:after="360"/>
            </w:pPr>
          </w:p>
        </w:tc>
        <w:tc>
          <w:tcPr>
            <w:tcW w:w="1418" w:type="dxa"/>
          </w:tcPr>
          <w:p w:rsidR="00583337" w:rsidRPr="009A44C9" w:rsidRDefault="00583337" w:rsidP="00670BDD">
            <w:pPr>
              <w:spacing w:before="360" w:after="360"/>
            </w:pPr>
          </w:p>
        </w:tc>
      </w:tr>
    </w:tbl>
    <w:p w:rsidR="00583337" w:rsidRDefault="00583337" w:rsidP="0075070D">
      <w:pPr>
        <w:pStyle w:val="ListParagraph"/>
        <w:ind w:left="0"/>
        <w:jc w:val="both"/>
        <w:rPr>
          <w:b/>
        </w:rPr>
      </w:pPr>
    </w:p>
    <w:sectPr w:rsidR="00583337" w:rsidSect="00A83AFE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337" w:rsidRPr="006300F2" w:rsidRDefault="00583337" w:rsidP="006300F2">
      <w:pPr>
        <w:pStyle w:val="A-ZprvaCSP-ods1dek"/>
        <w:rPr>
          <w:rFonts w:ascii="Times New Roman" w:hAnsi="Times New Roman"/>
          <w:szCs w:val="24"/>
        </w:rPr>
      </w:pPr>
      <w:r>
        <w:separator/>
      </w:r>
    </w:p>
  </w:endnote>
  <w:endnote w:type="continuationSeparator" w:id="0">
    <w:p w:rsidR="00583337" w:rsidRPr="006300F2" w:rsidRDefault="00583337" w:rsidP="006300F2">
      <w:pPr>
        <w:pStyle w:val="A-ZprvaCSP-ods1dek"/>
        <w:rPr>
          <w:rFonts w:ascii="Times New Roman" w:hAnsi="Times New Roman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37" w:rsidRDefault="00583337" w:rsidP="00A06BD0">
    <w:pPr>
      <w:pStyle w:val="Footer"/>
    </w:pPr>
    <w:r>
      <w:tab/>
    </w:r>
  </w:p>
  <w:p w:rsidR="00583337" w:rsidRDefault="00583337" w:rsidP="00A06BD0">
    <w:pPr>
      <w:pStyle w:val="Footer"/>
    </w:pPr>
  </w:p>
  <w:p w:rsidR="00583337" w:rsidRDefault="00583337" w:rsidP="00A06BD0">
    <w:pPr>
      <w:pStyle w:val="Footer"/>
    </w:pPr>
  </w:p>
  <w:p w:rsidR="00583337" w:rsidRPr="001E3932" w:rsidRDefault="00583337" w:rsidP="00A06BD0">
    <w:pPr>
      <w:pStyle w:val="Footer"/>
      <w:rPr>
        <w:sz w:val="20"/>
        <w:szCs w:val="20"/>
      </w:rPr>
    </w:pPr>
    <w:r>
      <w:rPr>
        <w:sz w:val="20"/>
        <w:szCs w:val="20"/>
      </w:rPr>
      <w:tab/>
    </w:r>
    <w:r w:rsidRPr="001E3932">
      <w:rPr>
        <w:sz w:val="20"/>
        <w:szCs w:val="20"/>
      </w:rPr>
      <w:t xml:space="preserve">Stránka </w:t>
    </w:r>
    <w:r w:rsidRPr="001E3932">
      <w:rPr>
        <w:b/>
        <w:sz w:val="20"/>
        <w:szCs w:val="20"/>
      </w:rPr>
      <w:fldChar w:fldCharType="begin"/>
    </w:r>
    <w:r w:rsidRPr="001E3932">
      <w:rPr>
        <w:b/>
        <w:sz w:val="20"/>
        <w:szCs w:val="20"/>
      </w:rPr>
      <w:instrText>PAGE</w:instrText>
    </w:r>
    <w:r w:rsidRPr="001E393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8</w:t>
    </w:r>
    <w:r w:rsidRPr="001E3932">
      <w:rPr>
        <w:b/>
        <w:sz w:val="20"/>
        <w:szCs w:val="20"/>
      </w:rPr>
      <w:fldChar w:fldCharType="end"/>
    </w:r>
    <w:r w:rsidRPr="001E3932">
      <w:rPr>
        <w:sz w:val="20"/>
        <w:szCs w:val="20"/>
      </w:rPr>
      <w:t xml:space="preserve"> z </w:t>
    </w:r>
    <w:r w:rsidRPr="001E3932">
      <w:rPr>
        <w:b/>
        <w:sz w:val="20"/>
        <w:szCs w:val="20"/>
      </w:rPr>
      <w:fldChar w:fldCharType="begin"/>
    </w:r>
    <w:r w:rsidRPr="001E3932">
      <w:rPr>
        <w:b/>
        <w:sz w:val="20"/>
        <w:szCs w:val="20"/>
      </w:rPr>
      <w:instrText>NUMPAGES</w:instrText>
    </w:r>
    <w:r w:rsidRPr="001E393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15</w:t>
    </w:r>
    <w:r w:rsidRPr="001E393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337" w:rsidRPr="006300F2" w:rsidRDefault="00583337" w:rsidP="006300F2">
      <w:pPr>
        <w:pStyle w:val="A-ZprvaCSP-ods1dek"/>
        <w:rPr>
          <w:rFonts w:ascii="Times New Roman" w:hAnsi="Times New Roman"/>
          <w:szCs w:val="24"/>
        </w:rPr>
      </w:pPr>
      <w:r>
        <w:separator/>
      </w:r>
    </w:p>
  </w:footnote>
  <w:footnote w:type="continuationSeparator" w:id="0">
    <w:p w:rsidR="00583337" w:rsidRPr="006300F2" w:rsidRDefault="00583337" w:rsidP="006300F2">
      <w:pPr>
        <w:pStyle w:val="A-ZprvaCSP-ods1dek"/>
        <w:rPr>
          <w:rFonts w:ascii="Times New Roman" w:hAnsi="Times New Roman"/>
          <w:szCs w:val="24"/>
        </w:rPr>
      </w:pPr>
      <w:r>
        <w:continuationSeparator/>
      </w:r>
    </w:p>
  </w:footnote>
  <w:footnote w:id="1">
    <w:p w:rsidR="00583337" w:rsidRDefault="00583337">
      <w:pPr>
        <w:pStyle w:val="FootnoteText"/>
      </w:pPr>
      <w:r w:rsidRPr="005F6716">
        <w:rPr>
          <w:rStyle w:val="FootnoteReference"/>
          <w:rFonts w:ascii="Times New Roman" w:hAnsi="Times New Roman"/>
        </w:rPr>
        <w:footnoteRef/>
      </w:r>
      <w:r w:rsidRPr="004941DD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>P</w:t>
      </w:r>
      <w:r w:rsidRPr="005F6716">
        <w:rPr>
          <w:rFonts w:ascii="Times New Roman" w:hAnsi="Times New Roman"/>
          <w:lang w:val="cs-CZ"/>
        </w:rPr>
        <w:t>okud byla výzva uveřejněna na webových stránkách zadavatele atd.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37" w:rsidRDefault="0058333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11.85pt;width:483.85pt;height:118.2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95E0BB2"/>
    <w:multiLevelType w:val="hybridMultilevel"/>
    <w:tmpl w:val="D1C27C6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54070EF"/>
    <w:multiLevelType w:val="hybridMultilevel"/>
    <w:tmpl w:val="E1B8F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0A063DA"/>
    <w:multiLevelType w:val="hybridMultilevel"/>
    <w:tmpl w:val="E6A29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61C9A"/>
    <w:multiLevelType w:val="hybridMultilevel"/>
    <w:tmpl w:val="E466D3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3BB842FF"/>
    <w:multiLevelType w:val="hybridMultilevel"/>
    <w:tmpl w:val="CA34D4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8FC4274"/>
    <w:multiLevelType w:val="hybridMultilevel"/>
    <w:tmpl w:val="18802EF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7E35DB"/>
    <w:multiLevelType w:val="hybridMultilevel"/>
    <w:tmpl w:val="1B643F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510D32"/>
    <w:multiLevelType w:val="hybridMultilevel"/>
    <w:tmpl w:val="F238DFEC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44C0043"/>
    <w:multiLevelType w:val="hybridMultilevel"/>
    <w:tmpl w:val="6492B9EE"/>
    <w:lvl w:ilvl="0" w:tplc="72F6A1D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CE1B8D"/>
    <w:multiLevelType w:val="hybridMultilevel"/>
    <w:tmpl w:val="9AAA0D2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70705079"/>
    <w:multiLevelType w:val="hybridMultilevel"/>
    <w:tmpl w:val="E51C17C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D51A98"/>
    <w:multiLevelType w:val="hybridMultilevel"/>
    <w:tmpl w:val="00982BDA"/>
    <w:lvl w:ilvl="0" w:tplc="040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>
    <w:nsid w:val="7D21280D"/>
    <w:multiLevelType w:val="hybridMultilevel"/>
    <w:tmpl w:val="851CED7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5"/>
  </w:num>
  <w:num w:numId="5">
    <w:abstractNumId w:val="9"/>
  </w:num>
  <w:num w:numId="6">
    <w:abstractNumId w:val="13"/>
  </w:num>
  <w:num w:numId="7">
    <w:abstractNumId w:val="0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cs="Times New Roman" w:hint="default"/>
        </w:rPr>
      </w:lvl>
    </w:lvlOverride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C1A"/>
    <w:rsid w:val="000229EF"/>
    <w:rsid w:val="00027A0B"/>
    <w:rsid w:val="00030C02"/>
    <w:rsid w:val="00036940"/>
    <w:rsid w:val="00042CAE"/>
    <w:rsid w:val="00047079"/>
    <w:rsid w:val="00050A5B"/>
    <w:rsid w:val="00057EA8"/>
    <w:rsid w:val="000633E4"/>
    <w:rsid w:val="00073247"/>
    <w:rsid w:val="000841E7"/>
    <w:rsid w:val="000A1DED"/>
    <w:rsid w:val="000A3BCE"/>
    <w:rsid w:val="000C1686"/>
    <w:rsid w:val="000C5BE7"/>
    <w:rsid w:val="000D24C4"/>
    <w:rsid w:val="000D7F21"/>
    <w:rsid w:val="000E3F29"/>
    <w:rsid w:val="000E5855"/>
    <w:rsid w:val="000F2290"/>
    <w:rsid w:val="001050CD"/>
    <w:rsid w:val="0010709A"/>
    <w:rsid w:val="00111CE0"/>
    <w:rsid w:val="001134CD"/>
    <w:rsid w:val="00122547"/>
    <w:rsid w:val="00126DCC"/>
    <w:rsid w:val="001275EF"/>
    <w:rsid w:val="0013199B"/>
    <w:rsid w:val="001331B8"/>
    <w:rsid w:val="001333A0"/>
    <w:rsid w:val="00134B04"/>
    <w:rsid w:val="00150837"/>
    <w:rsid w:val="001558E9"/>
    <w:rsid w:val="00160FA0"/>
    <w:rsid w:val="001679D0"/>
    <w:rsid w:val="00170FBD"/>
    <w:rsid w:val="00176A64"/>
    <w:rsid w:val="00176D02"/>
    <w:rsid w:val="00181D09"/>
    <w:rsid w:val="00187EEF"/>
    <w:rsid w:val="001A681D"/>
    <w:rsid w:val="001B22A2"/>
    <w:rsid w:val="001B3990"/>
    <w:rsid w:val="001B4909"/>
    <w:rsid w:val="001B4EF0"/>
    <w:rsid w:val="001B7162"/>
    <w:rsid w:val="001C13E6"/>
    <w:rsid w:val="001C3CA6"/>
    <w:rsid w:val="001C4480"/>
    <w:rsid w:val="001C60DC"/>
    <w:rsid w:val="001E3932"/>
    <w:rsid w:val="00201796"/>
    <w:rsid w:val="00203F7D"/>
    <w:rsid w:val="00235039"/>
    <w:rsid w:val="0024214C"/>
    <w:rsid w:val="00245001"/>
    <w:rsid w:val="002474C6"/>
    <w:rsid w:val="00250138"/>
    <w:rsid w:val="0026057D"/>
    <w:rsid w:val="00271503"/>
    <w:rsid w:val="00273C25"/>
    <w:rsid w:val="00284C13"/>
    <w:rsid w:val="002923B9"/>
    <w:rsid w:val="002B06C1"/>
    <w:rsid w:val="002D394A"/>
    <w:rsid w:val="002E3764"/>
    <w:rsid w:val="002F4827"/>
    <w:rsid w:val="002F5D6F"/>
    <w:rsid w:val="00301A34"/>
    <w:rsid w:val="0031110F"/>
    <w:rsid w:val="0031263C"/>
    <w:rsid w:val="003148B8"/>
    <w:rsid w:val="00316869"/>
    <w:rsid w:val="00323E54"/>
    <w:rsid w:val="0032527B"/>
    <w:rsid w:val="00327883"/>
    <w:rsid w:val="003510C6"/>
    <w:rsid w:val="00363AA7"/>
    <w:rsid w:val="0036412E"/>
    <w:rsid w:val="0037198B"/>
    <w:rsid w:val="00377ADA"/>
    <w:rsid w:val="0038296C"/>
    <w:rsid w:val="0039079A"/>
    <w:rsid w:val="00397095"/>
    <w:rsid w:val="003A5603"/>
    <w:rsid w:val="003B53A8"/>
    <w:rsid w:val="003C5BED"/>
    <w:rsid w:val="003D34FD"/>
    <w:rsid w:val="003E28B6"/>
    <w:rsid w:val="003E5DE7"/>
    <w:rsid w:val="004037A4"/>
    <w:rsid w:val="00420E83"/>
    <w:rsid w:val="00424EEE"/>
    <w:rsid w:val="00447978"/>
    <w:rsid w:val="00455FE8"/>
    <w:rsid w:val="004570A8"/>
    <w:rsid w:val="0046632E"/>
    <w:rsid w:val="00466EB1"/>
    <w:rsid w:val="00467639"/>
    <w:rsid w:val="00475F14"/>
    <w:rsid w:val="00480EA6"/>
    <w:rsid w:val="00481898"/>
    <w:rsid w:val="004902D0"/>
    <w:rsid w:val="0049176B"/>
    <w:rsid w:val="004941DD"/>
    <w:rsid w:val="004A2C89"/>
    <w:rsid w:val="004D0558"/>
    <w:rsid w:val="0051203B"/>
    <w:rsid w:val="00515033"/>
    <w:rsid w:val="00516BA3"/>
    <w:rsid w:val="00536207"/>
    <w:rsid w:val="0055202D"/>
    <w:rsid w:val="00552414"/>
    <w:rsid w:val="0056064C"/>
    <w:rsid w:val="00564C1A"/>
    <w:rsid w:val="005740EF"/>
    <w:rsid w:val="00577D8E"/>
    <w:rsid w:val="00583337"/>
    <w:rsid w:val="00591058"/>
    <w:rsid w:val="005A1682"/>
    <w:rsid w:val="005A787D"/>
    <w:rsid w:val="005B7C02"/>
    <w:rsid w:val="005F34FC"/>
    <w:rsid w:val="005F6716"/>
    <w:rsid w:val="006147F1"/>
    <w:rsid w:val="00624EED"/>
    <w:rsid w:val="006300F2"/>
    <w:rsid w:val="006569C3"/>
    <w:rsid w:val="00670BDD"/>
    <w:rsid w:val="00670EE7"/>
    <w:rsid w:val="00672595"/>
    <w:rsid w:val="00690413"/>
    <w:rsid w:val="0069281C"/>
    <w:rsid w:val="006A06E8"/>
    <w:rsid w:val="006A092D"/>
    <w:rsid w:val="006A3B9D"/>
    <w:rsid w:val="006B0288"/>
    <w:rsid w:val="006D3573"/>
    <w:rsid w:val="00705F86"/>
    <w:rsid w:val="00711305"/>
    <w:rsid w:val="00716796"/>
    <w:rsid w:val="007224E5"/>
    <w:rsid w:val="00725F8B"/>
    <w:rsid w:val="00736C0A"/>
    <w:rsid w:val="00737B1A"/>
    <w:rsid w:val="00747F83"/>
    <w:rsid w:val="007502D1"/>
    <w:rsid w:val="0075070D"/>
    <w:rsid w:val="00751523"/>
    <w:rsid w:val="0076201A"/>
    <w:rsid w:val="00766409"/>
    <w:rsid w:val="00775D9D"/>
    <w:rsid w:val="007766C9"/>
    <w:rsid w:val="007824C7"/>
    <w:rsid w:val="00785024"/>
    <w:rsid w:val="0078685C"/>
    <w:rsid w:val="00787BD2"/>
    <w:rsid w:val="007A3283"/>
    <w:rsid w:val="007B1F85"/>
    <w:rsid w:val="007D044E"/>
    <w:rsid w:val="007D07FC"/>
    <w:rsid w:val="007E5329"/>
    <w:rsid w:val="007E6EB2"/>
    <w:rsid w:val="007F005C"/>
    <w:rsid w:val="007F3322"/>
    <w:rsid w:val="0082119E"/>
    <w:rsid w:val="0083000A"/>
    <w:rsid w:val="00856FCA"/>
    <w:rsid w:val="00866776"/>
    <w:rsid w:val="00890408"/>
    <w:rsid w:val="0089127E"/>
    <w:rsid w:val="00894004"/>
    <w:rsid w:val="008962A3"/>
    <w:rsid w:val="008A299B"/>
    <w:rsid w:val="008A30C5"/>
    <w:rsid w:val="008A4CFF"/>
    <w:rsid w:val="008B0F10"/>
    <w:rsid w:val="008C2725"/>
    <w:rsid w:val="008C76D3"/>
    <w:rsid w:val="008D74E6"/>
    <w:rsid w:val="008E2751"/>
    <w:rsid w:val="008E5599"/>
    <w:rsid w:val="00902DB7"/>
    <w:rsid w:val="0091275D"/>
    <w:rsid w:val="00916F72"/>
    <w:rsid w:val="0092641E"/>
    <w:rsid w:val="009313E4"/>
    <w:rsid w:val="009349DD"/>
    <w:rsid w:val="00941FD9"/>
    <w:rsid w:val="00947A23"/>
    <w:rsid w:val="00951015"/>
    <w:rsid w:val="0097246C"/>
    <w:rsid w:val="00974E5D"/>
    <w:rsid w:val="009A44C9"/>
    <w:rsid w:val="009B40C8"/>
    <w:rsid w:val="009C19F0"/>
    <w:rsid w:val="009D6721"/>
    <w:rsid w:val="009E550C"/>
    <w:rsid w:val="009F6DE1"/>
    <w:rsid w:val="00A00775"/>
    <w:rsid w:val="00A0168F"/>
    <w:rsid w:val="00A06A10"/>
    <w:rsid w:val="00A06BD0"/>
    <w:rsid w:val="00A0746A"/>
    <w:rsid w:val="00A07634"/>
    <w:rsid w:val="00A169C4"/>
    <w:rsid w:val="00A229F3"/>
    <w:rsid w:val="00A25957"/>
    <w:rsid w:val="00A31363"/>
    <w:rsid w:val="00A3709B"/>
    <w:rsid w:val="00A37328"/>
    <w:rsid w:val="00A553AA"/>
    <w:rsid w:val="00A56531"/>
    <w:rsid w:val="00A609BE"/>
    <w:rsid w:val="00A611BB"/>
    <w:rsid w:val="00A6327A"/>
    <w:rsid w:val="00A71CBB"/>
    <w:rsid w:val="00A83AFE"/>
    <w:rsid w:val="00AA07D0"/>
    <w:rsid w:val="00AA4C73"/>
    <w:rsid w:val="00AB2B98"/>
    <w:rsid w:val="00AC38A1"/>
    <w:rsid w:val="00AC3EE4"/>
    <w:rsid w:val="00AD582A"/>
    <w:rsid w:val="00B21C18"/>
    <w:rsid w:val="00B2236E"/>
    <w:rsid w:val="00B26DD9"/>
    <w:rsid w:val="00B3360D"/>
    <w:rsid w:val="00B553FD"/>
    <w:rsid w:val="00B67CDF"/>
    <w:rsid w:val="00B70FD4"/>
    <w:rsid w:val="00B763C4"/>
    <w:rsid w:val="00BA24D0"/>
    <w:rsid w:val="00BD00A2"/>
    <w:rsid w:val="00BD0635"/>
    <w:rsid w:val="00BE0781"/>
    <w:rsid w:val="00BE1C89"/>
    <w:rsid w:val="00BF3335"/>
    <w:rsid w:val="00BF62FA"/>
    <w:rsid w:val="00C009DB"/>
    <w:rsid w:val="00C15841"/>
    <w:rsid w:val="00C41FAB"/>
    <w:rsid w:val="00C455CB"/>
    <w:rsid w:val="00C5109D"/>
    <w:rsid w:val="00C5195D"/>
    <w:rsid w:val="00C53F8B"/>
    <w:rsid w:val="00C6716B"/>
    <w:rsid w:val="00C75083"/>
    <w:rsid w:val="00CA4BEF"/>
    <w:rsid w:val="00CB1053"/>
    <w:rsid w:val="00CB7D23"/>
    <w:rsid w:val="00CE4D19"/>
    <w:rsid w:val="00CE52A9"/>
    <w:rsid w:val="00CE7E8A"/>
    <w:rsid w:val="00CF07E6"/>
    <w:rsid w:val="00D03600"/>
    <w:rsid w:val="00D07AC7"/>
    <w:rsid w:val="00D247DB"/>
    <w:rsid w:val="00D25959"/>
    <w:rsid w:val="00D34014"/>
    <w:rsid w:val="00D42D41"/>
    <w:rsid w:val="00D4482C"/>
    <w:rsid w:val="00D46001"/>
    <w:rsid w:val="00D51E53"/>
    <w:rsid w:val="00D60FF0"/>
    <w:rsid w:val="00D6438E"/>
    <w:rsid w:val="00D709B1"/>
    <w:rsid w:val="00D8274A"/>
    <w:rsid w:val="00D857C5"/>
    <w:rsid w:val="00DA74C3"/>
    <w:rsid w:val="00DA7E3F"/>
    <w:rsid w:val="00DC452B"/>
    <w:rsid w:val="00DC5252"/>
    <w:rsid w:val="00DC59D9"/>
    <w:rsid w:val="00DD1849"/>
    <w:rsid w:val="00DD7B37"/>
    <w:rsid w:val="00DF1A64"/>
    <w:rsid w:val="00DF2715"/>
    <w:rsid w:val="00E06C44"/>
    <w:rsid w:val="00E41E94"/>
    <w:rsid w:val="00E467B8"/>
    <w:rsid w:val="00E47468"/>
    <w:rsid w:val="00E527D6"/>
    <w:rsid w:val="00E62980"/>
    <w:rsid w:val="00E82DD9"/>
    <w:rsid w:val="00E83C14"/>
    <w:rsid w:val="00E8697A"/>
    <w:rsid w:val="00E97C33"/>
    <w:rsid w:val="00EA1878"/>
    <w:rsid w:val="00EB07A4"/>
    <w:rsid w:val="00EB597F"/>
    <w:rsid w:val="00EB741B"/>
    <w:rsid w:val="00ED10C8"/>
    <w:rsid w:val="00ED64D5"/>
    <w:rsid w:val="00EF40FA"/>
    <w:rsid w:val="00EF4214"/>
    <w:rsid w:val="00F06BB8"/>
    <w:rsid w:val="00F1372C"/>
    <w:rsid w:val="00F1726C"/>
    <w:rsid w:val="00F209DE"/>
    <w:rsid w:val="00F253E4"/>
    <w:rsid w:val="00F3745E"/>
    <w:rsid w:val="00F6369F"/>
    <w:rsid w:val="00F67FE8"/>
    <w:rsid w:val="00F76FEB"/>
    <w:rsid w:val="00F77723"/>
    <w:rsid w:val="00FA2343"/>
    <w:rsid w:val="00FA7B6F"/>
    <w:rsid w:val="00FB0FCB"/>
    <w:rsid w:val="00FB203C"/>
    <w:rsid w:val="00FB7766"/>
    <w:rsid w:val="00FE168D"/>
    <w:rsid w:val="00FE253B"/>
    <w:rsid w:val="00FE278E"/>
    <w:rsid w:val="00FE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1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564C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564C1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564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4C1A"/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564C1A"/>
    <w:pPr>
      <w:ind w:left="720"/>
      <w:contextualSpacing/>
    </w:pPr>
  </w:style>
  <w:style w:type="table" w:styleId="TableGrid">
    <w:name w:val="Table Grid"/>
    <w:basedOn w:val="TableNormal"/>
    <w:uiPriority w:val="99"/>
    <w:rsid w:val="00564C1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00775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A00775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00775"/>
    <w:rPr>
      <w:rFonts w:ascii="Arial" w:hAnsi="Arial" w:cs="Times New Roman"/>
      <w:sz w:val="20"/>
      <w:szCs w:val="20"/>
      <w:lang w:val="en-GB" w:eastAsia="cs-CZ"/>
    </w:rPr>
  </w:style>
  <w:style w:type="paragraph" w:customStyle="1" w:styleId="A-ZprvaCSP-ods1dek">
    <w:name w:val="A-ZprávaCSP-ods.1.řádek"/>
    <w:basedOn w:val="Normal"/>
    <w:uiPriority w:val="99"/>
    <w:rsid w:val="00A00775"/>
    <w:pPr>
      <w:ind w:firstLine="709"/>
      <w:jc w:val="both"/>
    </w:pPr>
    <w:rPr>
      <w:rFonts w:ascii="Arial Narrow" w:hAnsi="Arial Narrow"/>
      <w:szCs w:val="20"/>
    </w:rPr>
  </w:style>
  <w:style w:type="paragraph" w:styleId="BodyText">
    <w:name w:val="Body Text"/>
    <w:basedOn w:val="Normal"/>
    <w:link w:val="BodyTextChar"/>
    <w:uiPriority w:val="99"/>
    <w:rsid w:val="00A00775"/>
    <w:pPr>
      <w:tabs>
        <w:tab w:val="left" w:pos="5954"/>
      </w:tabs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00775"/>
    <w:rPr>
      <w:rFonts w:ascii="Arial" w:hAnsi="Arial" w:cs="Arial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rsid w:val="0063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6300F2"/>
    <w:rPr>
      <w:rFonts w:ascii="Times New Roman" w:hAnsi="Times New Roman" w:cs="Times New Roman"/>
      <w:sz w:val="24"/>
      <w:szCs w:val="24"/>
      <w:lang w:eastAsia="cs-CZ"/>
    </w:rPr>
  </w:style>
  <w:style w:type="character" w:styleId="FootnoteReference">
    <w:name w:val="footnote reference"/>
    <w:basedOn w:val="DefaultParagraphFont"/>
    <w:uiPriority w:val="99"/>
    <w:rsid w:val="006300F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5F67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F6716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5F67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F6716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Mjstyl4">
    <w:name w:val="Můj styl 4"/>
    <w:basedOn w:val="BodyText"/>
    <w:uiPriority w:val="99"/>
    <w:rsid w:val="004570A8"/>
    <w:pPr>
      <w:numPr>
        <w:ilvl w:val="2"/>
        <w:numId w:val="7"/>
      </w:numPr>
      <w:tabs>
        <w:tab w:val="clear" w:pos="5954"/>
      </w:tabs>
      <w:spacing w:after="120"/>
    </w:pPr>
    <w:rPr>
      <w:sz w:val="22"/>
      <w:szCs w:val="22"/>
    </w:rPr>
  </w:style>
  <w:style w:type="paragraph" w:customStyle="1" w:styleId="honey">
    <w:name w:val="honey"/>
    <w:basedOn w:val="Normal"/>
    <w:uiPriority w:val="99"/>
    <w:rsid w:val="00B21C18"/>
    <w:pPr>
      <w:spacing w:line="360" w:lineRule="auto"/>
      <w:jc w:val="both"/>
    </w:pPr>
    <w:rPr>
      <w:szCs w:val="20"/>
    </w:rPr>
  </w:style>
  <w:style w:type="paragraph" w:customStyle="1" w:styleId="Odstavecseseznamem1">
    <w:name w:val="Odstavec se seznamem1"/>
    <w:basedOn w:val="Normal"/>
    <w:uiPriority w:val="99"/>
    <w:rsid w:val="00B21C18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0E3F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20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lejsi@albionmoravia.cz" TargetMode="External"/><Relationship Id="rId13" Type="http://schemas.openxmlformats.org/officeDocument/2006/relationships/hyperlink" Target="mailto:info@study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titut@euroskola.cz" TargetMode="External"/><Relationship Id="rId12" Type="http://schemas.openxmlformats.org/officeDocument/2006/relationships/hyperlink" Target="mailto:kolarova@hello.c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kolnizajezdy@studentagency.cz" TargetMode="External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11.xlsx"/><Relationship Id="rId10" Type="http://schemas.openxmlformats.org/officeDocument/2006/relationships/hyperlink" Target="mailto:studium@studentagency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olicka@kotour.cz" TargetMode="Externa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15</Pages>
  <Words>2617</Words>
  <Characters>15442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Tento projekt</dc:title>
  <dc:subject/>
  <dc:creator>klimovae</dc:creator>
  <cp:keywords/>
  <dc:description/>
  <cp:lastModifiedBy>Mgr. Jaroslav Volf</cp:lastModifiedBy>
  <cp:revision>5</cp:revision>
  <cp:lastPrinted>2015-11-16T13:27:00Z</cp:lastPrinted>
  <dcterms:created xsi:type="dcterms:W3CDTF">2015-11-16T13:20:00Z</dcterms:created>
  <dcterms:modified xsi:type="dcterms:W3CDTF">2015-11-16T13:28:00Z</dcterms:modified>
</cp:coreProperties>
</file>