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A9BC2" w14:textId="546B0F4B" w:rsidR="00A149F2" w:rsidRDefault="00A149F2" w:rsidP="00A149F2">
      <w:pPr>
        <w:pStyle w:val="Vc"/>
        <w:spacing w:before="600"/>
        <w:rPr>
          <w:rFonts w:ascii="Trebuchet MS" w:hAnsi="Trebuchet MS"/>
        </w:rPr>
      </w:pPr>
      <w:r>
        <w:t>Vysvětlení, změna nebo do</w:t>
      </w:r>
      <w:r w:rsidR="00EB1449">
        <w:t xml:space="preserve">plnění zadávací dokumentace č. </w:t>
      </w:r>
      <w:r w:rsidR="000E221F">
        <w:t>8772026</w:t>
      </w:r>
    </w:p>
    <w:p w14:paraId="1F5620CB" w14:textId="77777777" w:rsidR="00A149F2" w:rsidRDefault="00A149F2" w:rsidP="00A149F2">
      <w:pPr>
        <w:rPr>
          <w:rFonts w:ascii="Arial" w:hAnsi="Arial"/>
        </w:rPr>
      </w:pPr>
    </w:p>
    <w:p w14:paraId="4634D1E1" w14:textId="53ADC008" w:rsidR="00A149F2" w:rsidRDefault="00A149F2" w:rsidP="00A149F2">
      <w:pPr>
        <w:ind w:left="708" w:hanging="708"/>
      </w:pPr>
      <w:r>
        <w:t>Technické služby Havlíčkův Brod vyzvalo dodavatele k podání nabídky zakázky malého</w:t>
      </w:r>
      <w:r w:rsidR="000E221F">
        <w:t xml:space="preserve"> rozsahu</w:t>
      </w:r>
      <w:r>
        <w:t xml:space="preserve"> na dodavatele </w:t>
      </w:r>
      <w:r w:rsidR="00AC4047" w:rsidRPr="00AC4047">
        <w:t>Zimní nástavb</w:t>
      </w:r>
      <w:r w:rsidR="00AC4047">
        <w:t>y</w:t>
      </w:r>
      <w:r w:rsidR="00AC4047" w:rsidRPr="00AC4047">
        <w:t xml:space="preserve"> do korby pro DURSO </w:t>
      </w:r>
      <w:proofErr w:type="spellStart"/>
      <w:r w:rsidR="00AC4047" w:rsidRPr="00AC4047">
        <w:t>Multimobil</w:t>
      </w:r>
      <w:proofErr w:type="spellEnd"/>
      <w:r w:rsidR="00AC4047">
        <w:t xml:space="preserve"> </w:t>
      </w:r>
      <w:r>
        <w:t>a jeden z dodavatelů písemně požádal o vysvětlení zadávací dokumentace.</w:t>
      </w:r>
    </w:p>
    <w:p w14:paraId="73647F2D" w14:textId="77777777" w:rsidR="00A149F2" w:rsidRDefault="00A149F2" w:rsidP="00A149F2">
      <w:r>
        <w:t>Zadavatel v souladu s podmínkami výzvy k podání nabídky podává následující vysvětlení:</w:t>
      </w:r>
    </w:p>
    <w:p w14:paraId="716FC466" w14:textId="77777777" w:rsidR="00A149F2" w:rsidRDefault="00A149F2" w:rsidP="00A149F2"/>
    <w:p w14:paraId="67CE825A" w14:textId="6A0E6238" w:rsidR="00A149F2" w:rsidRDefault="00A149F2" w:rsidP="00A149F2">
      <w:r>
        <w:t xml:space="preserve">Přesné znění </w:t>
      </w:r>
      <w:r w:rsidR="00AC4047">
        <w:t>dotazu</w:t>
      </w:r>
      <w:r>
        <w:t xml:space="preserve"> o vysvětlení zadávací dokumentace</w:t>
      </w:r>
      <w:r w:rsidR="00026D67">
        <w:t xml:space="preserve"> a odpovědi</w:t>
      </w:r>
      <w:r>
        <w:t>:</w:t>
      </w:r>
    </w:p>
    <w:p w14:paraId="7C3E653F" w14:textId="77777777" w:rsidR="00AC4047" w:rsidRPr="00AC4047" w:rsidRDefault="00AC4047" w:rsidP="00AC4047">
      <w:r w:rsidRPr="00AC4047">
        <w:rPr>
          <w:b/>
          <w:bCs/>
        </w:rPr>
        <w:t>Od:</w:t>
      </w:r>
      <w:r w:rsidRPr="00AC4047">
        <w:t xml:space="preserve"> Technické služby Havlíčkův </w:t>
      </w:r>
      <w:proofErr w:type="gramStart"/>
      <w:r w:rsidRPr="00AC4047">
        <w:t>Brod - Jiří</w:t>
      </w:r>
      <w:proofErr w:type="gramEnd"/>
      <w:r w:rsidRPr="00AC4047">
        <w:t xml:space="preserve"> Bukač</w:t>
      </w:r>
    </w:p>
    <w:p w14:paraId="00BF2816" w14:textId="77777777" w:rsidR="00AC4047" w:rsidRPr="00AC4047" w:rsidRDefault="00AC4047" w:rsidP="00AC4047">
      <w:r w:rsidRPr="00AC4047">
        <w:rPr>
          <w:b/>
          <w:bCs/>
        </w:rPr>
        <w:t>Odesláno:</w:t>
      </w:r>
      <w:r w:rsidRPr="00AC4047">
        <w:t> čtvrtek 23. dubna 2026 13:38</w:t>
      </w:r>
    </w:p>
    <w:p w14:paraId="407193C2" w14:textId="62F9D2C1" w:rsidR="00AC4047" w:rsidRPr="00AC4047" w:rsidRDefault="00AC4047" w:rsidP="00AC4047">
      <w:r w:rsidRPr="00AC4047">
        <w:rPr>
          <w:b/>
          <w:bCs/>
        </w:rPr>
        <w:t>Pro:</w:t>
      </w:r>
      <w:r>
        <w:rPr>
          <w:b/>
          <w:bCs/>
        </w:rPr>
        <w:t xml:space="preserve"> </w:t>
      </w:r>
      <w:r w:rsidRPr="00AC4047">
        <w:t>Dodavatel</w:t>
      </w:r>
    </w:p>
    <w:p w14:paraId="603E430E" w14:textId="77777777" w:rsidR="00AC4047" w:rsidRPr="00AC4047" w:rsidRDefault="00AC4047" w:rsidP="00AC4047">
      <w:r w:rsidRPr="00AC4047">
        <w:rPr>
          <w:b/>
          <w:bCs/>
        </w:rPr>
        <w:t>Předmět:</w:t>
      </w:r>
      <w:r w:rsidRPr="00AC4047">
        <w:t> RE: Dotazy</w:t>
      </w:r>
    </w:p>
    <w:p w14:paraId="4F9F63A0" w14:textId="77777777" w:rsidR="00AC4047" w:rsidRPr="00AC4047" w:rsidRDefault="00AC4047" w:rsidP="00AC4047">
      <w:r w:rsidRPr="00AC4047">
        <w:t xml:space="preserve">Dobrý den, v tomto případě dojde k úpravě zadávací dokumentace. Změna bude v parametru základní technické specifikace u položky </w:t>
      </w:r>
      <w:r w:rsidRPr="00420E04">
        <w:rPr>
          <w:b/>
          <w:bCs/>
        </w:rPr>
        <w:t>Ovládací panel v kabině řidiče, propojení kompatibilní se stávajícím datovým kabelem</w:t>
      </w:r>
      <w:r w:rsidRPr="00AC4047">
        <w:t xml:space="preserve">. Po úpravě bude tato položka požadovat </w:t>
      </w:r>
      <w:r w:rsidRPr="00420E04">
        <w:rPr>
          <w:b/>
          <w:bCs/>
        </w:rPr>
        <w:t>Ovládací panel v kabině řidiče, propojení kompatibilní se stávajícím datovým kabelem nebo novým datovým kabelem dodaným s nástavbou. Tento kabel bude veden stejnou trasou jako kabel stávající</w:t>
      </w:r>
      <w:r w:rsidRPr="00AC4047">
        <w:t xml:space="preserve">. Změna tohoto parametru v zadávací dokumentaci je v souladu s prodloužením termínu pro podání nabídek do 5.5.2026 do 10:00 hod. </w:t>
      </w:r>
    </w:p>
    <w:p w14:paraId="30BDCE69" w14:textId="77777777" w:rsidR="00AC4047" w:rsidRPr="00AC4047" w:rsidRDefault="00AC4047" w:rsidP="00AC4047">
      <w:r w:rsidRPr="00AC4047">
        <w:pict w14:anchorId="79EB1554">
          <v:rect id="_x0000_i1026" style="width:0;height:0" o:hralign="center" o:hrstd="t" o:hr="t" fillcolor="#a0a0a0" stroked="f"/>
        </w:pict>
      </w:r>
    </w:p>
    <w:p w14:paraId="7CA47173" w14:textId="7471BA1B" w:rsidR="00AC4047" w:rsidRPr="00AC4047" w:rsidRDefault="00AC4047" w:rsidP="00AC4047">
      <w:r w:rsidRPr="00AC4047">
        <w:rPr>
          <w:b/>
          <w:bCs/>
        </w:rPr>
        <w:t>Od:</w:t>
      </w:r>
      <w:r w:rsidRPr="00AC4047">
        <w:t> </w:t>
      </w:r>
      <w:r>
        <w:t>Dodavatel</w:t>
      </w:r>
    </w:p>
    <w:p w14:paraId="4BA14AC7" w14:textId="77777777" w:rsidR="00AC4047" w:rsidRPr="00AC4047" w:rsidRDefault="00AC4047" w:rsidP="00AC4047">
      <w:r w:rsidRPr="00AC4047">
        <w:rPr>
          <w:b/>
          <w:bCs/>
        </w:rPr>
        <w:t>Odesláno:</w:t>
      </w:r>
      <w:r w:rsidRPr="00AC4047">
        <w:t> čtvrtek 23. dubna 2026 8:11</w:t>
      </w:r>
    </w:p>
    <w:p w14:paraId="05BE93D5" w14:textId="77777777" w:rsidR="00AC4047" w:rsidRPr="00AC4047" w:rsidRDefault="00AC4047" w:rsidP="00AC4047">
      <w:r w:rsidRPr="00AC4047">
        <w:rPr>
          <w:b/>
          <w:bCs/>
        </w:rPr>
        <w:t>Pro:</w:t>
      </w:r>
      <w:r w:rsidRPr="00AC4047">
        <w:t> Technické služby Havlíčkův Brod</w:t>
      </w:r>
    </w:p>
    <w:p w14:paraId="7B39F631" w14:textId="77777777" w:rsidR="00AC4047" w:rsidRPr="00AC4047" w:rsidRDefault="00AC4047" w:rsidP="00AC4047">
      <w:r w:rsidRPr="00AC4047">
        <w:rPr>
          <w:b/>
          <w:bCs/>
        </w:rPr>
        <w:t>Předmět:</w:t>
      </w:r>
      <w:r w:rsidRPr="00AC4047">
        <w:t> RE: Dotazy</w:t>
      </w:r>
    </w:p>
    <w:p w14:paraId="79A6AF42" w14:textId="77777777" w:rsidR="00AC4047" w:rsidRPr="00AC4047" w:rsidRDefault="00AC4047" w:rsidP="00AC4047">
      <w:r w:rsidRPr="00AC4047">
        <w:t xml:space="preserve">Dobrý </w:t>
      </w:r>
      <w:proofErr w:type="spellStart"/>
      <w:r w:rsidRPr="00AC4047">
        <w:t>deň</w:t>
      </w:r>
      <w:proofErr w:type="spellEnd"/>
      <w:r w:rsidRPr="00AC4047">
        <w:t xml:space="preserve">, </w:t>
      </w:r>
      <w:proofErr w:type="spellStart"/>
      <w:r w:rsidRPr="00AC4047">
        <w:t>Vzhľadom</w:t>
      </w:r>
      <w:proofErr w:type="spellEnd"/>
      <w:r w:rsidRPr="00AC4047">
        <w:t xml:space="preserve"> na konkrétny typ nadstavby, budete </w:t>
      </w:r>
      <w:proofErr w:type="spellStart"/>
      <w:r w:rsidRPr="00AC4047">
        <w:t>akceptovať</w:t>
      </w:r>
      <w:proofErr w:type="spellEnd"/>
      <w:r w:rsidRPr="00AC4047">
        <w:t xml:space="preserve"> </w:t>
      </w:r>
      <w:proofErr w:type="spellStart"/>
      <w:r w:rsidRPr="00AC4047">
        <w:t>zmenu</w:t>
      </w:r>
      <w:proofErr w:type="spellEnd"/>
      <w:r w:rsidRPr="00AC4047">
        <w:t xml:space="preserve"> v </w:t>
      </w:r>
      <w:proofErr w:type="spellStart"/>
      <w:r w:rsidRPr="00AC4047">
        <w:t>zadávacej</w:t>
      </w:r>
      <w:proofErr w:type="spellEnd"/>
      <w:r w:rsidRPr="00AC4047">
        <w:t xml:space="preserve"> </w:t>
      </w:r>
      <w:proofErr w:type="spellStart"/>
      <w:r w:rsidRPr="00AC4047">
        <w:t>dokumentácii</w:t>
      </w:r>
      <w:proofErr w:type="spellEnd"/>
      <w:r w:rsidRPr="00AC4047">
        <w:t xml:space="preserve"> tak, aby v </w:t>
      </w:r>
      <w:proofErr w:type="spellStart"/>
      <w:r w:rsidRPr="00AC4047">
        <w:t>prípade</w:t>
      </w:r>
      <w:proofErr w:type="spellEnd"/>
      <w:r w:rsidRPr="00AC4047">
        <w:t xml:space="preserve"> </w:t>
      </w:r>
      <w:proofErr w:type="spellStart"/>
      <w:r w:rsidRPr="00AC4047">
        <w:t>dodávania</w:t>
      </w:r>
      <w:proofErr w:type="spellEnd"/>
      <w:r w:rsidRPr="00AC4047">
        <w:t xml:space="preserve"> </w:t>
      </w:r>
      <w:proofErr w:type="spellStart"/>
      <w:r w:rsidRPr="00AC4047">
        <w:t>inej</w:t>
      </w:r>
      <w:proofErr w:type="spellEnd"/>
      <w:r w:rsidRPr="00AC4047">
        <w:t xml:space="preserve"> nadstavby </w:t>
      </w:r>
      <w:proofErr w:type="spellStart"/>
      <w:r w:rsidRPr="00AC4047">
        <w:t>ako</w:t>
      </w:r>
      <w:proofErr w:type="spellEnd"/>
      <w:r w:rsidRPr="00AC4047">
        <w:t xml:space="preserve"> SIMED SVS 1.2 A, </w:t>
      </w:r>
      <w:proofErr w:type="spellStart"/>
      <w:r w:rsidRPr="00AC4047">
        <w:t>dodávateľ</w:t>
      </w:r>
      <w:proofErr w:type="spellEnd"/>
      <w:r w:rsidRPr="00AC4047">
        <w:t xml:space="preserve"> využil </w:t>
      </w:r>
      <w:proofErr w:type="spellStart"/>
      <w:r w:rsidRPr="00AC4047">
        <w:t>svoj</w:t>
      </w:r>
      <w:proofErr w:type="spellEnd"/>
      <w:r w:rsidRPr="00AC4047">
        <w:t xml:space="preserve"> </w:t>
      </w:r>
      <w:proofErr w:type="spellStart"/>
      <w:r w:rsidRPr="00AC4047">
        <w:t>dátový</w:t>
      </w:r>
      <w:proofErr w:type="spellEnd"/>
      <w:r w:rsidRPr="00AC4047">
        <w:t xml:space="preserve"> </w:t>
      </w:r>
      <w:proofErr w:type="spellStart"/>
      <w:r w:rsidRPr="00AC4047">
        <w:t>kábel</w:t>
      </w:r>
      <w:proofErr w:type="spellEnd"/>
      <w:r w:rsidRPr="00AC4047">
        <w:t xml:space="preserve">? </w:t>
      </w:r>
      <w:proofErr w:type="spellStart"/>
      <w:r w:rsidRPr="00AC4047">
        <w:t>Nakoľko</w:t>
      </w:r>
      <w:proofErr w:type="spellEnd"/>
      <w:r w:rsidRPr="00AC4047">
        <w:t xml:space="preserve"> konkrétna </w:t>
      </w:r>
      <w:proofErr w:type="spellStart"/>
      <w:r w:rsidRPr="00AC4047">
        <w:t>špecifikácia</w:t>
      </w:r>
      <w:proofErr w:type="spellEnd"/>
      <w:r w:rsidRPr="00AC4047">
        <w:t xml:space="preserve"> </w:t>
      </w:r>
      <w:proofErr w:type="spellStart"/>
      <w:r w:rsidRPr="00AC4047">
        <w:t>môže</w:t>
      </w:r>
      <w:proofErr w:type="spellEnd"/>
      <w:r w:rsidRPr="00AC4047">
        <w:t xml:space="preserve"> </w:t>
      </w:r>
      <w:proofErr w:type="spellStart"/>
      <w:r w:rsidRPr="00AC4047">
        <w:t>podliehať</w:t>
      </w:r>
      <w:proofErr w:type="spellEnd"/>
      <w:r w:rsidRPr="00AC4047">
        <w:t xml:space="preserve"> obchodnému </w:t>
      </w:r>
      <w:proofErr w:type="spellStart"/>
      <w:r w:rsidRPr="00AC4047">
        <w:t>tajomstvu</w:t>
      </w:r>
      <w:proofErr w:type="spellEnd"/>
      <w:r w:rsidRPr="00AC4047">
        <w:t xml:space="preserve"> </w:t>
      </w:r>
      <w:proofErr w:type="spellStart"/>
      <w:r w:rsidRPr="00AC4047">
        <w:t>výrobcu</w:t>
      </w:r>
      <w:proofErr w:type="spellEnd"/>
      <w:r w:rsidRPr="00AC4047">
        <w:t xml:space="preserve"> nadstavby SIMED, a tým </w:t>
      </w:r>
      <w:proofErr w:type="spellStart"/>
      <w:r w:rsidRPr="00AC4047">
        <w:t>zvýhodňovať</w:t>
      </w:r>
      <w:proofErr w:type="spellEnd"/>
      <w:r w:rsidRPr="00AC4047">
        <w:t xml:space="preserve"> </w:t>
      </w:r>
      <w:proofErr w:type="spellStart"/>
      <w:r w:rsidRPr="00AC4047">
        <w:t>konkrétneho</w:t>
      </w:r>
      <w:proofErr w:type="spellEnd"/>
      <w:r w:rsidRPr="00AC4047">
        <w:t xml:space="preserve"> </w:t>
      </w:r>
      <w:proofErr w:type="spellStart"/>
      <w:r w:rsidRPr="00AC4047">
        <w:t>dodávateľa</w:t>
      </w:r>
      <w:proofErr w:type="spellEnd"/>
      <w:r w:rsidRPr="00AC4047">
        <w:t xml:space="preserve"> nadstavby značky SIMED. </w:t>
      </w:r>
      <w:proofErr w:type="spellStart"/>
      <w:r w:rsidRPr="00AC4047">
        <w:t>Ďakujem</w:t>
      </w:r>
      <w:proofErr w:type="spellEnd"/>
      <w:r w:rsidRPr="00AC4047">
        <w:t xml:space="preserve"> za </w:t>
      </w:r>
      <w:proofErr w:type="spellStart"/>
      <w:r w:rsidRPr="00AC4047">
        <w:t>odpoveď</w:t>
      </w:r>
      <w:proofErr w:type="spellEnd"/>
      <w:r w:rsidRPr="00AC4047">
        <w:t xml:space="preserve">. </w:t>
      </w:r>
    </w:p>
    <w:p w14:paraId="0A9E61C1" w14:textId="77777777" w:rsidR="00AC4047" w:rsidRPr="00AC4047" w:rsidRDefault="00AC4047" w:rsidP="00AC4047">
      <w:r w:rsidRPr="00AC4047">
        <w:pict w14:anchorId="4A9E2583">
          <v:rect id="_x0000_i1027" style="width:0;height:0" o:hralign="center" o:hrstd="t" o:hr="t" fillcolor="#a0a0a0" stroked="f"/>
        </w:pict>
      </w:r>
    </w:p>
    <w:p w14:paraId="7918D671" w14:textId="77777777" w:rsidR="00AC4047" w:rsidRPr="00AC4047" w:rsidRDefault="00AC4047" w:rsidP="00AC4047">
      <w:r w:rsidRPr="00AC4047">
        <w:rPr>
          <w:b/>
          <w:bCs/>
        </w:rPr>
        <w:t>Od:</w:t>
      </w:r>
      <w:r w:rsidRPr="00AC4047">
        <w:t xml:space="preserve"> Technické služby Havlíčkův </w:t>
      </w:r>
      <w:proofErr w:type="gramStart"/>
      <w:r w:rsidRPr="00AC4047">
        <w:t>Brod - Jiří</w:t>
      </w:r>
      <w:proofErr w:type="gramEnd"/>
      <w:r w:rsidRPr="00AC4047">
        <w:t xml:space="preserve"> Bukač</w:t>
      </w:r>
    </w:p>
    <w:p w14:paraId="48E7A922" w14:textId="77777777" w:rsidR="00AC4047" w:rsidRPr="00AC4047" w:rsidRDefault="00AC4047" w:rsidP="00AC4047">
      <w:r w:rsidRPr="00AC4047">
        <w:rPr>
          <w:b/>
          <w:bCs/>
        </w:rPr>
        <w:t>Odesláno:</w:t>
      </w:r>
      <w:r w:rsidRPr="00AC4047">
        <w:t> středa 22. dubna 2026 14:31</w:t>
      </w:r>
    </w:p>
    <w:p w14:paraId="7A504F65" w14:textId="3C8C4BFE" w:rsidR="00AC4047" w:rsidRPr="00AC4047" w:rsidRDefault="00AC4047" w:rsidP="00AC4047">
      <w:r w:rsidRPr="00AC4047">
        <w:rPr>
          <w:b/>
          <w:bCs/>
        </w:rPr>
        <w:t>Pro:</w:t>
      </w:r>
      <w:r w:rsidRPr="00AC4047">
        <w:t> </w:t>
      </w:r>
      <w:r w:rsidR="00026D67">
        <w:t>Dodavatel</w:t>
      </w:r>
    </w:p>
    <w:p w14:paraId="7602D1EB" w14:textId="77777777" w:rsidR="00AC4047" w:rsidRPr="00AC4047" w:rsidRDefault="00AC4047" w:rsidP="00AC4047">
      <w:r w:rsidRPr="00AC4047">
        <w:rPr>
          <w:b/>
          <w:bCs/>
        </w:rPr>
        <w:t>Předmět:</w:t>
      </w:r>
      <w:r w:rsidRPr="00AC4047">
        <w:t> RE: Dotazy</w:t>
      </w:r>
    </w:p>
    <w:p w14:paraId="653C2ADE" w14:textId="77777777" w:rsidR="00AC4047" w:rsidRPr="00AC4047" w:rsidRDefault="00AC4047" w:rsidP="00AC4047">
      <w:r w:rsidRPr="00AC4047">
        <w:t xml:space="preserve">Dobrý den, jedná se o kabel, který přenáší data z ovládacího panelu v kabině do řídící jednotky rozmetadla typu </w:t>
      </w:r>
      <w:proofErr w:type="spellStart"/>
      <w:r w:rsidRPr="00AC4047">
        <w:t>Simed</w:t>
      </w:r>
      <w:proofErr w:type="spellEnd"/>
      <w:r w:rsidRPr="00AC4047">
        <w:t xml:space="preserve"> SVS 1.2 A </w:t>
      </w:r>
    </w:p>
    <w:p w14:paraId="50456249" w14:textId="77777777" w:rsidR="00AC4047" w:rsidRPr="00AC4047" w:rsidRDefault="00AC4047" w:rsidP="00AC4047">
      <w:r w:rsidRPr="00AC4047">
        <w:pict w14:anchorId="3011DEF1">
          <v:rect id="_x0000_i1028" style="width:0;height:0" o:hralign="center" o:hrstd="t" o:hr="t" fillcolor="#a0a0a0" stroked="f"/>
        </w:pict>
      </w:r>
    </w:p>
    <w:p w14:paraId="10D869FB" w14:textId="675FC06F" w:rsidR="00AC4047" w:rsidRPr="00AC4047" w:rsidRDefault="00AC4047" w:rsidP="00AC4047">
      <w:r w:rsidRPr="00AC4047">
        <w:rPr>
          <w:b/>
          <w:bCs/>
        </w:rPr>
        <w:t>Od:</w:t>
      </w:r>
      <w:r w:rsidRPr="00AC4047">
        <w:t> </w:t>
      </w:r>
      <w:r w:rsidR="00026D67">
        <w:t>Dodavatel</w:t>
      </w:r>
    </w:p>
    <w:p w14:paraId="59668565" w14:textId="77777777" w:rsidR="00AC4047" w:rsidRPr="00AC4047" w:rsidRDefault="00AC4047" w:rsidP="00AC4047">
      <w:r w:rsidRPr="00AC4047">
        <w:rPr>
          <w:b/>
          <w:bCs/>
        </w:rPr>
        <w:t>Odesláno:</w:t>
      </w:r>
      <w:r w:rsidRPr="00AC4047">
        <w:t> středa 22. dubna 2026 13:27</w:t>
      </w:r>
    </w:p>
    <w:p w14:paraId="4D184AE8" w14:textId="77777777" w:rsidR="00AC4047" w:rsidRPr="00AC4047" w:rsidRDefault="00AC4047" w:rsidP="00AC4047">
      <w:r w:rsidRPr="00AC4047">
        <w:rPr>
          <w:b/>
          <w:bCs/>
        </w:rPr>
        <w:t>Pro:</w:t>
      </w:r>
      <w:r w:rsidRPr="00AC4047">
        <w:t> Technické služby Havlíčkův Brod</w:t>
      </w:r>
    </w:p>
    <w:p w14:paraId="37FE909B" w14:textId="77777777" w:rsidR="00AC4047" w:rsidRPr="00AC4047" w:rsidRDefault="00AC4047" w:rsidP="00AC4047">
      <w:r w:rsidRPr="00AC4047">
        <w:rPr>
          <w:b/>
          <w:bCs/>
        </w:rPr>
        <w:t>Předmět:</w:t>
      </w:r>
      <w:r w:rsidRPr="00AC4047">
        <w:t> RE: Dotazy</w:t>
      </w:r>
    </w:p>
    <w:p w14:paraId="3BFE5A7C" w14:textId="77777777" w:rsidR="00AC4047" w:rsidRPr="00AC4047" w:rsidRDefault="00AC4047" w:rsidP="00AC4047">
      <w:r w:rsidRPr="00AC4047">
        <w:t xml:space="preserve">Dobrý </w:t>
      </w:r>
      <w:proofErr w:type="spellStart"/>
      <w:r w:rsidRPr="00AC4047">
        <w:t>deň</w:t>
      </w:r>
      <w:proofErr w:type="spellEnd"/>
      <w:r w:rsidRPr="00AC4047">
        <w:t xml:space="preserve">, </w:t>
      </w:r>
      <w:proofErr w:type="spellStart"/>
      <w:r w:rsidRPr="00AC4047">
        <w:t>ďakujem</w:t>
      </w:r>
      <w:proofErr w:type="spellEnd"/>
      <w:r w:rsidRPr="00AC4047">
        <w:t xml:space="preserve"> za </w:t>
      </w:r>
      <w:proofErr w:type="spellStart"/>
      <w:r w:rsidRPr="00AC4047">
        <w:t>odpoveď</w:t>
      </w:r>
      <w:proofErr w:type="spellEnd"/>
      <w:r w:rsidRPr="00AC4047">
        <w:t xml:space="preserve">. </w:t>
      </w:r>
      <w:proofErr w:type="spellStart"/>
      <w:r w:rsidRPr="00AC4047">
        <w:t>Ešte</w:t>
      </w:r>
      <w:proofErr w:type="spellEnd"/>
      <w:r w:rsidRPr="00AC4047">
        <w:t xml:space="preserve"> vás prosím o </w:t>
      </w:r>
      <w:proofErr w:type="spellStart"/>
      <w:r w:rsidRPr="00AC4047">
        <w:t>vyjadrenie</w:t>
      </w:r>
      <w:proofErr w:type="spellEnd"/>
      <w:r w:rsidRPr="00AC4047">
        <w:t xml:space="preserve"> k </w:t>
      </w:r>
      <w:proofErr w:type="spellStart"/>
      <w:r w:rsidRPr="00AC4047">
        <w:t>otázke</w:t>
      </w:r>
      <w:proofErr w:type="spellEnd"/>
      <w:r w:rsidRPr="00AC4047">
        <w:t xml:space="preserve"> </w:t>
      </w:r>
      <w:proofErr w:type="spellStart"/>
      <w:r w:rsidRPr="00AC4047">
        <w:t>ohľadne</w:t>
      </w:r>
      <w:proofErr w:type="spellEnd"/>
      <w:r w:rsidRPr="00AC4047">
        <w:t xml:space="preserve"> </w:t>
      </w:r>
      <w:proofErr w:type="spellStart"/>
      <w:r w:rsidRPr="00AC4047">
        <w:t>dátového</w:t>
      </w:r>
      <w:proofErr w:type="spellEnd"/>
      <w:r w:rsidRPr="00AC4047">
        <w:t xml:space="preserve"> </w:t>
      </w:r>
      <w:proofErr w:type="spellStart"/>
      <w:r w:rsidRPr="00AC4047">
        <w:t>kábla</w:t>
      </w:r>
      <w:proofErr w:type="spellEnd"/>
      <w:r w:rsidRPr="00AC4047">
        <w:t xml:space="preserve">: - v </w:t>
      </w:r>
      <w:proofErr w:type="spellStart"/>
      <w:r w:rsidRPr="00AC4047">
        <w:t>požiadavkách</w:t>
      </w:r>
      <w:proofErr w:type="spellEnd"/>
      <w:r w:rsidRPr="00AC4047">
        <w:t xml:space="preserve"> stanovujete </w:t>
      </w:r>
      <w:proofErr w:type="spellStart"/>
      <w:r w:rsidRPr="00AC4047">
        <w:t>požiadavku</w:t>
      </w:r>
      <w:proofErr w:type="spellEnd"/>
      <w:r w:rsidRPr="00AC4047">
        <w:t xml:space="preserve"> na </w:t>
      </w:r>
      <w:proofErr w:type="spellStart"/>
      <w:r w:rsidRPr="00AC4047">
        <w:t>napojenie</w:t>
      </w:r>
      <w:proofErr w:type="spellEnd"/>
      <w:r w:rsidRPr="00AC4047">
        <w:t xml:space="preserve"> </w:t>
      </w:r>
      <w:proofErr w:type="spellStart"/>
      <w:r w:rsidRPr="00AC4047">
        <w:t>sa</w:t>
      </w:r>
      <w:proofErr w:type="spellEnd"/>
      <w:r w:rsidRPr="00AC4047">
        <w:t xml:space="preserve"> na </w:t>
      </w:r>
      <w:proofErr w:type="spellStart"/>
      <w:r w:rsidRPr="00AC4047">
        <w:t>dátový</w:t>
      </w:r>
      <w:proofErr w:type="spellEnd"/>
      <w:r w:rsidRPr="00AC4047">
        <w:t xml:space="preserve"> </w:t>
      </w:r>
      <w:proofErr w:type="spellStart"/>
      <w:r w:rsidRPr="00AC4047">
        <w:t>kábel</w:t>
      </w:r>
      <w:proofErr w:type="spellEnd"/>
      <w:r w:rsidRPr="00AC4047">
        <w:t xml:space="preserve"> </w:t>
      </w:r>
      <w:proofErr w:type="spellStart"/>
      <w:r w:rsidRPr="00AC4047">
        <w:t>ktorý</w:t>
      </w:r>
      <w:proofErr w:type="spellEnd"/>
      <w:r w:rsidRPr="00AC4047">
        <w:t xml:space="preserve"> je </w:t>
      </w:r>
      <w:proofErr w:type="spellStart"/>
      <w:r w:rsidRPr="00AC4047">
        <w:t>vo</w:t>
      </w:r>
      <w:proofErr w:type="spellEnd"/>
      <w:r w:rsidRPr="00AC4047">
        <w:t xml:space="preserve"> vozidle. Prosíme o </w:t>
      </w:r>
      <w:proofErr w:type="spellStart"/>
      <w:r w:rsidRPr="00AC4047">
        <w:t>detajlný</w:t>
      </w:r>
      <w:proofErr w:type="spellEnd"/>
      <w:r w:rsidRPr="00AC4047">
        <w:t xml:space="preserve"> popis o </w:t>
      </w:r>
      <w:proofErr w:type="spellStart"/>
      <w:r w:rsidRPr="00AC4047">
        <w:t>aký</w:t>
      </w:r>
      <w:proofErr w:type="spellEnd"/>
      <w:r w:rsidRPr="00AC4047">
        <w:t xml:space="preserve"> </w:t>
      </w:r>
      <w:proofErr w:type="spellStart"/>
      <w:r w:rsidRPr="00AC4047">
        <w:t>dátový</w:t>
      </w:r>
      <w:proofErr w:type="spellEnd"/>
      <w:r w:rsidRPr="00AC4047">
        <w:t xml:space="preserve"> </w:t>
      </w:r>
      <w:proofErr w:type="spellStart"/>
      <w:r w:rsidRPr="00AC4047">
        <w:t>kábel</w:t>
      </w:r>
      <w:proofErr w:type="spellEnd"/>
      <w:r w:rsidRPr="00AC4047">
        <w:t xml:space="preserve"> </w:t>
      </w:r>
      <w:proofErr w:type="spellStart"/>
      <w:r w:rsidRPr="00AC4047">
        <w:t>sa</w:t>
      </w:r>
      <w:proofErr w:type="spellEnd"/>
      <w:r w:rsidRPr="00AC4047">
        <w:t xml:space="preserve"> jedná. (</w:t>
      </w:r>
      <w:proofErr w:type="spellStart"/>
      <w:r w:rsidRPr="00AC4047">
        <w:t>funkcia</w:t>
      </w:r>
      <w:proofErr w:type="spellEnd"/>
      <w:r w:rsidRPr="00AC4047">
        <w:t xml:space="preserve">, typ dát </w:t>
      </w:r>
      <w:proofErr w:type="spellStart"/>
      <w:r w:rsidRPr="00AC4047">
        <w:t>ktoré</w:t>
      </w:r>
      <w:proofErr w:type="spellEnd"/>
      <w:r w:rsidRPr="00AC4047">
        <w:t xml:space="preserve"> </w:t>
      </w:r>
      <w:proofErr w:type="spellStart"/>
      <w:r w:rsidRPr="00AC4047">
        <w:t>prenáša</w:t>
      </w:r>
      <w:proofErr w:type="spellEnd"/>
      <w:r w:rsidRPr="00AC4047">
        <w:t xml:space="preserve"> </w:t>
      </w:r>
      <w:proofErr w:type="gramStart"/>
      <w:r w:rsidRPr="00AC4047">
        <w:t>a pod.</w:t>
      </w:r>
      <w:proofErr w:type="gramEnd"/>
      <w:r w:rsidRPr="00AC4047">
        <w:t xml:space="preserve">) </w:t>
      </w:r>
      <w:proofErr w:type="spellStart"/>
      <w:r w:rsidRPr="00AC4047">
        <w:t>Ďakujem</w:t>
      </w:r>
      <w:proofErr w:type="spellEnd"/>
      <w:r w:rsidRPr="00AC4047">
        <w:t xml:space="preserve"> </w:t>
      </w:r>
    </w:p>
    <w:p w14:paraId="27E20829" w14:textId="77777777" w:rsidR="00AC4047" w:rsidRPr="00AC4047" w:rsidRDefault="00AC4047" w:rsidP="00AC4047">
      <w:r w:rsidRPr="00AC4047">
        <w:pict w14:anchorId="38A2A0EA">
          <v:rect id="_x0000_i1029" style="width:0;height:0" o:hralign="center" o:hrstd="t" o:hr="t" fillcolor="#a0a0a0" stroked="f"/>
        </w:pict>
      </w:r>
    </w:p>
    <w:p w14:paraId="7E19B0F6" w14:textId="77777777" w:rsidR="00026D67" w:rsidRDefault="00026D67" w:rsidP="00AC4047">
      <w:pPr>
        <w:rPr>
          <w:b/>
          <w:bCs/>
        </w:rPr>
      </w:pPr>
    </w:p>
    <w:p w14:paraId="255FE0D1" w14:textId="7E5781C0" w:rsidR="00AC4047" w:rsidRPr="00AC4047" w:rsidRDefault="00AC4047" w:rsidP="00AC4047">
      <w:r w:rsidRPr="00AC4047">
        <w:rPr>
          <w:b/>
          <w:bCs/>
        </w:rPr>
        <w:lastRenderedPageBreak/>
        <w:t>Od:</w:t>
      </w:r>
      <w:r w:rsidRPr="00AC4047">
        <w:t xml:space="preserve"> Technické služby Havlíčkův </w:t>
      </w:r>
      <w:proofErr w:type="gramStart"/>
      <w:r w:rsidRPr="00AC4047">
        <w:t>Brod - Jiří</w:t>
      </w:r>
      <w:proofErr w:type="gramEnd"/>
      <w:r w:rsidRPr="00AC4047">
        <w:t xml:space="preserve"> Bukač</w:t>
      </w:r>
    </w:p>
    <w:p w14:paraId="6A40762F" w14:textId="77777777" w:rsidR="00AC4047" w:rsidRPr="00AC4047" w:rsidRDefault="00AC4047" w:rsidP="00AC4047">
      <w:r w:rsidRPr="00AC4047">
        <w:rPr>
          <w:b/>
          <w:bCs/>
        </w:rPr>
        <w:t>Odesláno:</w:t>
      </w:r>
      <w:r w:rsidRPr="00AC4047">
        <w:t> úterý 21. dubna 2026 15:00</w:t>
      </w:r>
    </w:p>
    <w:p w14:paraId="4602D51F" w14:textId="4DEC02EB" w:rsidR="00AC4047" w:rsidRPr="00AC4047" w:rsidRDefault="00AC4047" w:rsidP="00AC4047">
      <w:r w:rsidRPr="00AC4047">
        <w:rPr>
          <w:b/>
          <w:bCs/>
        </w:rPr>
        <w:t>Pro:</w:t>
      </w:r>
      <w:r w:rsidRPr="00AC4047">
        <w:t> </w:t>
      </w:r>
      <w:r w:rsidR="00026D67">
        <w:t>Dodavatel</w:t>
      </w:r>
    </w:p>
    <w:p w14:paraId="75B6DD40" w14:textId="77777777" w:rsidR="00AC4047" w:rsidRPr="00AC4047" w:rsidRDefault="00AC4047" w:rsidP="00AC4047">
      <w:r w:rsidRPr="00AC4047">
        <w:rPr>
          <w:b/>
          <w:bCs/>
        </w:rPr>
        <w:t>Předmět:</w:t>
      </w:r>
      <w:r w:rsidRPr="00AC4047">
        <w:t> RE: Dotazy</w:t>
      </w:r>
    </w:p>
    <w:p w14:paraId="14904944" w14:textId="77777777" w:rsidR="00026D67" w:rsidRDefault="00AC4047" w:rsidP="00AC4047">
      <w:r w:rsidRPr="00AC4047">
        <w:t xml:space="preserve">Dobrý den. </w:t>
      </w:r>
    </w:p>
    <w:p w14:paraId="1C0474DE" w14:textId="3A7E264E" w:rsidR="00026D67" w:rsidRDefault="00AC4047" w:rsidP="00AC4047">
      <w:r w:rsidRPr="00AC4047">
        <w:t xml:space="preserve">Prohlídka místa plnění organizovaná zadavatelem je naplánována na 22.4.2026 od 8:00 hod do 13:00 hod, kdy bude vozidlo DURSO </w:t>
      </w:r>
      <w:proofErr w:type="spellStart"/>
      <w:r w:rsidRPr="00AC4047">
        <w:t>Multimobil</w:t>
      </w:r>
      <w:proofErr w:type="spellEnd"/>
      <w:r w:rsidRPr="00AC4047">
        <w:t xml:space="preserve"> přistaveno k prohlídce. </w:t>
      </w:r>
    </w:p>
    <w:p w14:paraId="26F6586A" w14:textId="77777777" w:rsidR="00026D67" w:rsidRDefault="00AC4047" w:rsidP="00AC4047">
      <w:r w:rsidRPr="00AC4047">
        <w:t xml:space="preserve">- hydraulický systém vozidla má průtok </w:t>
      </w:r>
      <w:proofErr w:type="gramStart"/>
      <w:r w:rsidRPr="00AC4047">
        <w:t>30l</w:t>
      </w:r>
      <w:proofErr w:type="gramEnd"/>
      <w:r w:rsidRPr="00AC4047">
        <w:t xml:space="preserve"> a tlak 190 bar </w:t>
      </w:r>
    </w:p>
    <w:p w14:paraId="0352DC09" w14:textId="72043872" w:rsidR="00AC4047" w:rsidRPr="00AC4047" w:rsidRDefault="00AC4047" w:rsidP="00AC4047">
      <w:r w:rsidRPr="00AC4047">
        <w:t xml:space="preserve">- koncovky hydrauliky se nacházejí v zadní části vozidla </w:t>
      </w:r>
    </w:p>
    <w:p w14:paraId="1CCFFB72" w14:textId="77777777" w:rsidR="00AC4047" w:rsidRPr="00AC4047" w:rsidRDefault="00AC4047" w:rsidP="00AC4047">
      <w:r w:rsidRPr="00AC4047">
        <w:pict w14:anchorId="5203F0EC">
          <v:rect id="_x0000_i1030" style="width:0;height:0" o:hralign="center" o:hrstd="t" o:hr="t" fillcolor="#a0a0a0" stroked="f"/>
        </w:pict>
      </w:r>
    </w:p>
    <w:p w14:paraId="71EE0467" w14:textId="5E2139D7" w:rsidR="00AC4047" w:rsidRPr="00AC4047" w:rsidRDefault="00AC4047" w:rsidP="00AC4047">
      <w:r w:rsidRPr="00AC4047">
        <w:rPr>
          <w:b/>
          <w:bCs/>
        </w:rPr>
        <w:t>Od:</w:t>
      </w:r>
      <w:r w:rsidRPr="00AC4047">
        <w:t> </w:t>
      </w:r>
      <w:r w:rsidR="00026D67">
        <w:t>Dodavatel</w:t>
      </w:r>
    </w:p>
    <w:p w14:paraId="532BD8E8" w14:textId="77777777" w:rsidR="00AC4047" w:rsidRPr="00AC4047" w:rsidRDefault="00AC4047" w:rsidP="00AC4047">
      <w:r w:rsidRPr="00AC4047">
        <w:rPr>
          <w:b/>
          <w:bCs/>
        </w:rPr>
        <w:t>Odesláno:</w:t>
      </w:r>
      <w:r w:rsidRPr="00AC4047">
        <w:t> pondělí 20. dubna 2026 10:21</w:t>
      </w:r>
    </w:p>
    <w:p w14:paraId="542D0EED" w14:textId="77777777" w:rsidR="00AC4047" w:rsidRPr="00AC4047" w:rsidRDefault="00AC4047" w:rsidP="00AC4047">
      <w:r w:rsidRPr="00AC4047">
        <w:rPr>
          <w:b/>
          <w:bCs/>
        </w:rPr>
        <w:t>Pro:</w:t>
      </w:r>
      <w:r w:rsidRPr="00AC4047">
        <w:t> Technické služby Havlíčkův Brod</w:t>
      </w:r>
    </w:p>
    <w:p w14:paraId="5FA28159" w14:textId="77777777" w:rsidR="00AC4047" w:rsidRPr="00AC4047" w:rsidRDefault="00AC4047" w:rsidP="00AC4047">
      <w:r w:rsidRPr="00AC4047">
        <w:rPr>
          <w:b/>
          <w:bCs/>
        </w:rPr>
        <w:t>Předmět:</w:t>
      </w:r>
      <w:r w:rsidRPr="00AC4047">
        <w:t> Dotazy</w:t>
      </w:r>
    </w:p>
    <w:p w14:paraId="534934DF" w14:textId="77777777" w:rsidR="00026D67" w:rsidRDefault="00AC4047" w:rsidP="00AC4047">
      <w:r w:rsidRPr="00AC4047">
        <w:t xml:space="preserve">Dobrý </w:t>
      </w:r>
      <w:proofErr w:type="spellStart"/>
      <w:r w:rsidRPr="00AC4047">
        <w:t>deň</w:t>
      </w:r>
      <w:proofErr w:type="spellEnd"/>
      <w:r w:rsidRPr="00AC4047">
        <w:t xml:space="preserve">, chceme vás </w:t>
      </w:r>
      <w:proofErr w:type="spellStart"/>
      <w:r w:rsidRPr="00AC4047">
        <w:t>požiadať</w:t>
      </w:r>
      <w:proofErr w:type="spellEnd"/>
      <w:r w:rsidRPr="00AC4047">
        <w:t xml:space="preserve"> o </w:t>
      </w:r>
      <w:proofErr w:type="spellStart"/>
      <w:r w:rsidRPr="00AC4047">
        <w:t>zodpovedanie</w:t>
      </w:r>
      <w:proofErr w:type="spellEnd"/>
      <w:r w:rsidRPr="00AC4047">
        <w:t xml:space="preserve"> </w:t>
      </w:r>
      <w:proofErr w:type="spellStart"/>
      <w:r w:rsidRPr="00AC4047">
        <w:t>nasledovných</w:t>
      </w:r>
      <w:proofErr w:type="spellEnd"/>
      <w:r w:rsidRPr="00AC4047">
        <w:t xml:space="preserve"> </w:t>
      </w:r>
      <w:proofErr w:type="spellStart"/>
      <w:r w:rsidRPr="00AC4047">
        <w:t>otázok</w:t>
      </w:r>
      <w:proofErr w:type="spellEnd"/>
      <w:r w:rsidRPr="00AC4047">
        <w:t xml:space="preserve">: </w:t>
      </w:r>
    </w:p>
    <w:p w14:paraId="784918B5" w14:textId="53AA9CAB" w:rsidR="00AC4047" w:rsidRPr="00AC4047" w:rsidRDefault="00AC4047" w:rsidP="00AC4047">
      <w:r w:rsidRPr="00AC4047">
        <w:t xml:space="preserve">- prosíme o </w:t>
      </w:r>
      <w:proofErr w:type="spellStart"/>
      <w:r w:rsidRPr="00AC4047">
        <w:t>informácie</w:t>
      </w:r>
      <w:proofErr w:type="spellEnd"/>
      <w:r w:rsidRPr="00AC4047">
        <w:t xml:space="preserve"> </w:t>
      </w:r>
      <w:proofErr w:type="spellStart"/>
      <w:r w:rsidRPr="00AC4047">
        <w:t>aké</w:t>
      </w:r>
      <w:proofErr w:type="spellEnd"/>
      <w:r w:rsidRPr="00AC4047">
        <w:t xml:space="preserve"> technické parametre má </w:t>
      </w:r>
      <w:proofErr w:type="spellStart"/>
      <w:r w:rsidRPr="00AC4047">
        <w:t>vlastný</w:t>
      </w:r>
      <w:proofErr w:type="spellEnd"/>
      <w:r w:rsidRPr="00AC4047">
        <w:t xml:space="preserve"> hydraulický systém vozidla DURSO (</w:t>
      </w:r>
      <w:proofErr w:type="spellStart"/>
      <w:r w:rsidRPr="00AC4047">
        <w:t>prietok</w:t>
      </w:r>
      <w:proofErr w:type="spellEnd"/>
      <w:r w:rsidRPr="00AC4047">
        <w:t xml:space="preserve"> a tlak) a kde sú vyvedené koncovky hydrauliky. </w:t>
      </w:r>
      <w:proofErr w:type="spellStart"/>
      <w:r w:rsidRPr="00AC4047">
        <w:t>Nachádzajú</w:t>
      </w:r>
      <w:proofErr w:type="spellEnd"/>
      <w:r w:rsidRPr="00AC4047">
        <w:t xml:space="preserve"> </w:t>
      </w:r>
      <w:proofErr w:type="spellStart"/>
      <w:r w:rsidRPr="00AC4047">
        <w:t>sa</w:t>
      </w:r>
      <w:proofErr w:type="spellEnd"/>
      <w:r w:rsidRPr="00AC4047">
        <w:t xml:space="preserve"> koncovky hydrauliky v </w:t>
      </w:r>
      <w:proofErr w:type="spellStart"/>
      <w:r w:rsidRPr="00AC4047">
        <w:t>zadnej</w:t>
      </w:r>
      <w:proofErr w:type="spellEnd"/>
      <w:r w:rsidRPr="00AC4047">
        <w:t xml:space="preserve"> časti vozidla? - v </w:t>
      </w:r>
      <w:proofErr w:type="spellStart"/>
      <w:r w:rsidRPr="00AC4047">
        <w:t>požiadavkách</w:t>
      </w:r>
      <w:proofErr w:type="spellEnd"/>
      <w:r w:rsidRPr="00AC4047">
        <w:t xml:space="preserve"> stanovujete </w:t>
      </w:r>
      <w:proofErr w:type="spellStart"/>
      <w:r w:rsidRPr="00AC4047">
        <w:t>požiadavku</w:t>
      </w:r>
      <w:proofErr w:type="spellEnd"/>
      <w:r w:rsidRPr="00AC4047">
        <w:t xml:space="preserve"> na </w:t>
      </w:r>
      <w:proofErr w:type="spellStart"/>
      <w:r w:rsidRPr="00AC4047">
        <w:t>napojenie</w:t>
      </w:r>
      <w:proofErr w:type="spellEnd"/>
      <w:r w:rsidRPr="00AC4047">
        <w:t xml:space="preserve"> </w:t>
      </w:r>
      <w:proofErr w:type="spellStart"/>
      <w:r w:rsidRPr="00AC4047">
        <w:t>sa</w:t>
      </w:r>
      <w:proofErr w:type="spellEnd"/>
      <w:r w:rsidRPr="00AC4047">
        <w:t xml:space="preserve"> na </w:t>
      </w:r>
      <w:proofErr w:type="spellStart"/>
      <w:r w:rsidRPr="00AC4047">
        <w:t>dátový</w:t>
      </w:r>
      <w:proofErr w:type="spellEnd"/>
      <w:r w:rsidRPr="00AC4047">
        <w:t xml:space="preserve"> </w:t>
      </w:r>
      <w:proofErr w:type="spellStart"/>
      <w:r w:rsidRPr="00AC4047">
        <w:t>kábel</w:t>
      </w:r>
      <w:proofErr w:type="spellEnd"/>
      <w:r w:rsidRPr="00AC4047">
        <w:t xml:space="preserve"> </w:t>
      </w:r>
      <w:proofErr w:type="spellStart"/>
      <w:r w:rsidRPr="00AC4047">
        <w:t>ktorý</w:t>
      </w:r>
      <w:proofErr w:type="spellEnd"/>
      <w:r w:rsidRPr="00AC4047">
        <w:t xml:space="preserve"> je </w:t>
      </w:r>
      <w:proofErr w:type="spellStart"/>
      <w:r w:rsidRPr="00AC4047">
        <w:t>vo</w:t>
      </w:r>
      <w:proofErr w:type="spellEnd"/>
      <w:r w:rsidRPr="00AC4047">
        <w:t xml:space="preserve"> vozidle. Prosíme o </w:t>
      </w:r>
      <w:proofErr w:type="spellStart"/>
      <w:r w:rsidRPr="00AC4047">
        <w:t>detajlný</w:t>
      </w:r>
      <w:proofErr w:type="spellEnd"/>
      <w:r w:rsidRPr="00AC4047">
        <w:t xml:space="preserve"> popis o </w:t>
      </w:r>
      <w:proofErr w:type="spellStart"/>
      <w:r w:rsidRPr="00AC4047">
        <w:t>aký</w:t>
      </w:r>
      <w:proofErr w:type="spellEnd"/>
      <w:r w:rsidRPr="00AC4047">
        <w:t xml:space="preserve"> </w:t>
      </w:r>
      <w:proofErr w:type="spellStart"/>
      <w:r w:rsidRPr="00AC4047">
        <w:t>dátový</w:t>
      </w:r>
      <w:proofErr w:type="spellEnd"/>
      <w:r w:rsidRPr="00AC4047">
        <w:t xml:space="preserve"> </w:t>
      </w:r>
      <w:proofErr w:type="spellStart"/>
      <w:r w:rsidRPr="00AC4047">
        <w:t>kábel</w:t>
      </w:r>
      <w:proofErr w:type="spellEnd"/>
      <w:r w:rsidRPr="00AC4047">
        <w:t xml:space="preserve"> </w:t>
      </w:r>
      <w:proofErr w:type="spellStart"/>
      <w:r w:rsidRPr="00AC4047">
        <w:t>sa</w:t>
      </w:r>
      <w:proofErr w:type="spellEnd"/>
      <w:r w:rsidRPr="00AC4047">
        <w:t xml:space="preserve"> jedná. (</w:t>
      </w:r>
      <w:proofErr w:type="spellStart"/>
      <w:r w:rsidRPr="00AC4047">
        <w:t>funkcia</w:t>
      </w:r>
      <w:proofErr w:type="spellEnd"/>
      <w:r w:rsidRPr="00AC4047">
        <w:t xml:space="preserve">, typ dát </w:t>
      </w:r>
      <w:proofErr w:type="spellStart"/>
      <w:r w:rsidRPr="00AC4047">
        <w:t>ktoré</w:t>
      </w:r>
      <w:proofErr w:type="spellEnd"/>
      <w:r w:rsidRPr="00AC4047">
        <w:t xml:space="preserve"> </w:t>
      </w:r>
      <w:proofErr w:type="spellStart"/>
      <w:r w:rsidRPr="00AC4047">
        <w:t>prenáša</w:t>
      </w:r>
      <w:proofErr w:type="spellEnd"/>
      <w:r w:rsidRPr="00AC4047">
        <w:t xml:space="preserve"> </w:t>
      </w:r>
      <w:proofErr w:type="gramStart"/>
      <w:r w:rsidRPr="00AC4047">
        <w:t>a pod.</w:t>
      </w:r>
      <w:proofErr w:type="gramEnd"/>
      <w:r w:rsidRPr="00AC4047">
        <w:t xml:space="preserve">) </w:t>
      </w:r>
      <w:proofErr w:type="spellStart"/>
      <w:r w:rsidRPr="00AC4047">
        <w:t>Ďakujem</w:t>
      </w:r>
      <w:proofErr w:type="spellEnd"/>
    </w:p>
    <w:p w14:paraId="597DECAC" w14:textId="77777777" w:rsidR="00DA0BD6" w:rsidRDefault="00DA0BD6" w:rsidP="00DA0BD6"/>
    <w:p w14:paraId="02E1CEFE" w14:textId="77777777" w:rsidR="00DA0BD6" w:rsidRDefault="00DA0BD6" w:rsidP="00DA0BD6"/>
    <w:p w14:paraId="625FBF39" w14:textId="71780BB8" w:rsidR="00DA0BD6" w:rsidRDefault="00DA0BD6" w:rsidP="00DA0BD6">
      <w:r>
        <w:t>V základní technické specifikaci</w:t>
      </w:r>
      <w:r>
        <w:t xml:space="preserve"> (příloha č.1 návrhu kupní smlouvy)</w:t>
      </w:r>
      <w:r>
        <w:t xml:space="preserve"> dochází</w:t>
      </w:r>
      <w:r>
        <w:t xml:space="preserve"> k</w:t>
      </w:r>
      <w:r>
        <w:t xml:space="preserve"> úpravě položky </w:t>
      </w:r>
      <w:r w:rsidRPr="00420E04">
        <w:rPr>
          <w:b/>
          <w:bCs/>
        </w:rPr>
        <w:t>Ovládací panel v kabině řidiče, propojení kompatibilní se stávajícím datovým kabelem</w:t>
      </w:r>
      <w:r>
        <w:rPr>
          <w:b/>
          <w:bCs/>
        </w:rPr>
        <w:t xml:space="preserve">. </w:t>
      </w:r>
      <w:r w:rsidRPr="00AC4047">
        <w:t xml:space="preserve">Po úpravě bude tato položka požadovat </w:t>
      </w:r>
      <w:r w:rsidRPr="00420E04">
        <w:rPr>
          <w:b/>
          <w:bCs/>
        </w:rPr>
        <w:t>Ovládací panel v kabině řidiče, propojení kompatibilní se stávajícím datovým kabelem nebo novým datovým kabelem dodaným s nástavbou. Tento kabel bude veden stejnou trasou jako kabel stávající</w:t>
      </w:r>
    </w:p>
    <w:p w14:paraId="3F42F911" w14:textId="77777777" w:rsidR="00026D67" w:rsidRDefault="00026D67" w:rsidP="008F0DE2">
      <w:pPr>
        <w:rPr>
          <w:b/>
        </w:rPr>
      </w:pPr>
    </w:p>
    <w:p w14:paraId="2D5F3EFB" w14:textId="1C7642AA" w:rsidR="00E8264B" w:rsidRPr="00E8264B" w:rsidRDefault="00E8264B" w:rsidP="008F0DE2">
      <w:pPr>
        <w:rPr>
          <w:b/>
        </w:rPr>
      </w:pPr>
      <w:r w:rsidRPr="00E8264B">
        <w:rPr>
          <w:b/>
        </w:rPr>
        <w:t>Se změnou části základní technické specifikace bude prodloužen též termín na podání nabídek o 1</w:t>
      </w:r>
      <w:r w:rsidR="00026D67">
        <w:rPr>
          <w:b/>
        </w:rPr>
        <w:t>2</w:t>
      </w:r>
      <w:r w:rsidRPr="00E8264B">
        <w:rPr>
          <w:b/>
        </w:rPr>
        <w:t xml:space="preserve"> dnů</w:t>
      </w:r>
    </w:p>
    <w:p w14:paraId="39FFF53B" w14:textId="77777777" w:rsidR="008F0DE2" w:rsidRDefault="008F0DE2" w:rsidP="008F0DE2"/>
    <w:p w14:paraId="72CB47A0" w14:textId="28E5FBA5" w:rsidR="00A149F2" w:rsidRDefault="00A149F2" w:rsidP="00A149F2">
      <w:pPr>
        <w:pStyle w:val="Vc"/>
        <w:spacing w:before="600"/>
        <w:rPr>
          <w:b w:val="0"/>
          <w:bCs w:val="0"/>
        </w:rPr>
      </w:pPr>
      <w:r>
        <w:rPr>
          <w:b w:val="0"/>
          <w:bCs w:val="0"/>
        </w:rPr>
        <w:t xml:space="preserve">Zadavatel z důvodu poskytnutí Vysvětlení, změna nebo doplnění zadávací dokumentace mění termín pro podání nabídek, který bude do </w:t>
      </w:r>
      <w:r w:rsidR="00026D67">
        <w:rPr>
          <w:bCs w:val="0"/>
        </w:rPr>
        <w:t>5</w:t>
      </w:r>
      <w:r w:rsidRPr="00A149F2">
        <w:rPr>
          <w:bCs w:val="0"/>
        </w:rPr>
        <w:t>.</w:t>
      </w:r>
      <w:r w:rsidR="00026D67">
        <w:rPr>
          <w:bCs w:val="0"/>
        </w:rPr>
        <w:t>5</w:t>
      </w:r>
      <w:r w:rsidRPr="00A149F2">
        <w:rPr>
          <w:bCs w:val="0"/>
        </w:rPr>
        <w:t>. 202</w:t>
      </w:r>
      <w:r w:rsidR="00026D67">
        <w:rPr>
          <w:bCs w:val="0"/>
        </w:rPr>
        <w:t>6</w:t>
      </w:r>
      <w:r w:rsidRPr="00A149F2">
        <w:rPr>
          <w:bCs w:val="0"/>
        </w:rPr>
        <w:t xml:space="preserve"> do </w:t>
      </w:r>
      <w:r w:rsidR="00026D67">
        <w:rPr>
          <w:bCs w:val="0"/>
        </w:rPr>
        <w:t>10</w:t>
      </w:r>
      <w:r w:rsidRPr="00A149F2">
        <w:rPr>
          <w:bCs w:val="0"/>
        </w:rPr>
        <w:t>:00 hod.</w:t>
      </w:r>
    </w:p>
    <w:p w14:paraId="7B87CC38" w14:textId="77777777" w:rsidR="00602AEA" w:rsidRDefault="00602AEA" w:rsidP="00E120E5">
      <w:pPr>
        <w:rPr>
          <w:rFonts w:ascii="Arial" w:hAnsi="Arial" w:cs="Arial"/>
          <w:sz w:val="20"/>
        </w:rPr>
      </w:pPr>
    </w:p>
    <w:p w14:paraId="23B26D5E" w14:textId="77777777" w:rsidR="00432041" w:rsidRDefault="00432041" w:rsidP="00E120E5">
      <w:pPr>
        <w:rPr>
          <w:rFonts w:ascii="Arial" w:hAnsi="Arial" w:cs="Arial"/>
          <w:sz w:val="20"/>
        </w:rPr>
      </w:pPr>
    </w:p>
    <w:sectPr w:rsidR="00432041" w:rsidSect="00296274">
      <w:headerReference w:type="default" r:id="rId8"/>
      <w:footerReference w:type="default" r:id="rId9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67A84" w14:textId="77777777" w:rsidR="00AE4DAE" w:rsidRDefault="00AE4DAE" w:rsidP="00516332">
      <w:pPr>
        <w:spacing w:before="0"/>
      </w:pPr>
      <w:r>
        <w:separator/>
      </w:r>
    </w:p>
  </w:endnote>
  <w:endnote w:type="continuationSeparator" w:id="0">
    <w:p w14:paraId="57BBB20D" w14:textId="77777777" w:rsidR="00AE4DAE" w:rsidRDefault="00AE4DAE" w:rsidP="005163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E7DB" w14:textId="77777777" w:rsidR="00296274" w:rsidRDefault="00A47F5A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65C4C" wp14:editId="31EFAA59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EF1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wgqA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  <w:p w14:paraId="145F7D13" w14:textId="77777777"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 xml:space="preserve">Technické služby Havlíčkův </w:t>
    </w:r>
    <w:proofErr w:type="gramStart"/>
    <w:r w:rsidRPr="006159F5">
      <w:rPr>
        <w:rFonts w:ascii="Arial Narrow" w:hAnsi="Arial Narrow" w:cs="Arial"/>
        <w:b/>
        <w:sz w:val="16"/>
        <w:szCs w:val="16"/>
      </w:rPr>
      <w:t>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</w:t>
    </w:r>
    <w:proofErr w:type="gramStart"/>
    <w:r w:rsidR="00E24553" w:rsidRPr="006159F5">
      <w:rPr>
        <w:rFonts w:ascii="Arial Narrow" w:hAnsi="Arial Narrow" w:cs="Arial"/>
        <w:sz w:val="16"/>
        <w:szCs w:val="16"/>
      </w:rPr>
      <w:t xml:space="preserve">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proofErr w:type="gramStart"/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proofErr w:type="gramStart"/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>ww.tshb.cz</w:t>
    </w:r>
    <w:proofErr w:type="gramEnd"/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14:paraId="2E4E0471" w14:textId="77777777"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</w:t>
    </w:r>
    <w:proofErr w:type="gramStart"/>
    <w:r w:rsidRPr="006159F5">
      <w:rPr>
        <w:rFonts w:ascii="Arial Narrow" w:hAnsi="Arial Narrow" w:cs="Arial"/>
        <w:sz w:val="16"/>
        <w:szCs w:val="16"/>
      </w:rPr>
      <w:t>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</w:t>
    </w:r>
    <w:proofErr w:type="gramStart"/>
    <w:r w:rsidRPr="006159F5">
      <w:rPr>
        <w:rFonts w:ascii="Arial Narrow" w:hAnsi="Arial Narrow" w:cs="Arial"/>
        <w:sz w:val="16"/>
        <w:szCs w:val="16"/>
      </w:rPr>
      <w:t xml:space="preserve">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</w:t>
    </w:r>
    <w:proofErr w:type="gramStart"/>
    <w:r w:rsidRPr="006159F5">
      <w:rPr>
        <w:rFonts w:ascii="Arial Narrow" w:hAnsi="Arial Narrow" w:cs="Arial"/>
        <w:sz w:val="16"/>
        <w:szCs w:val="16"/>
      </w:rPr>
      <w:t>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rejstříku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0225B" w14:textId="77777777" w:rsidR="00AE4DAE" w:rsidRDefault="00AE4DAE" w:rsidP="00516332">
      <w:pPr>
        <w:spacing w:before="0"/>
      </w:pPr>
      <w:r>
        <w:separator/>
      </w:r>
    </w:p>
  </w:footnote>
  <w:footnote w:type="continuationSeparator" w:id="0">
    <w:p w14:paraId="1AE3A0B1" w14:textId="77777777" w:rsidR="00AE4DAE" w:rsidRDefault="00AE4DAE" w:rsidP="005163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14:paraId="7D5C8D86" w14:textId="77777777" w:rsidTr="00305236">
      <w:trPr>
        <w:trHeight w:val="778"/>
      </w:trPr>
      <w:tc>
        <w:tcPr>
          <w:tcW w:w="3969" w:type="dxa"/>
        </w:tcPr>
        <w:p w14:paraId="4F256A7A" w14:textId="77777777" w:rsidR="00990A53" w:rsidRDefault="00990A53" w:rsidP="00305236">
          <w:pPr>
            <w:spacing w:after="60"/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</w:pPr>
        </w:p>
        <w:p w14:paraId="6972A01C" w14:textId="77777777" w:rsidR="00305236" w:rsidRPr="004003B5" w:rsidRDefault="00990A53" w:rsidP="00305236">
          <w:pPr>
            <w:spacing w:after="60"/>
            <w:rPr>
              <w:rFonts w:ascii="Arial" w:hAnsi="Arial" w:cs="Arial"/>
              <w:b/>
              <w:color w:val="808080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 wp14:anchorId="2953ACEB" wp14:editId="0A1D8605">
                <wp:extent cx="2025650" cy="523875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TS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22" t="38301" r="27135" b="40807"/>
                        <a:stretch/>
                      </pic:blipFill>
                      <pic:spPr bwMode="auto">
                        <a:xfrm>
                          <a:off x="0" y="0"/>
                          <a:ext cx="2030325" cy="5250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14:paraId="6D75518C" w14:textId="77777777" w:rsidR="00416EB0" w:rsidRPr="00290197" w:rsidRDefault="00416EB0" w:rsidP="006159F5">
          <w:pPr>
            <w:rPr>
              <w:rFonts w:ascii="Arial" w:hAnsi="Arial" w:cs="Arial"/>
              <w:b/>
              <w:color w:val="808080"/>
              <w:sz w:val="16"/>
              <w:szCs w:val="16"/>
            </w:rPr>
          </w:pPr>
        </w:p>
        <w:p w14:paraId="48C65FF8" w14:textId="77777777" w:rsidR="00416EB0" w:rsidRPr="00305236" w:rsidRDefault="00305236" w:rsidP="00305236">
          <w:pPr>
            <w:spacing w:before="0"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14:paraId="62AE451D" w14:textId="77777777" w:rsidR="00516332" w:rsidRDefault="00A47F5A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44C742" wp14:editId="749CDA0F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1A6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tverecek5.jpg" style="width:4.5pt;height:4.5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375543">
    <w:abstractNumId w:val="4"/>
  </w:num>
  <w:num w:numId="2" w16cid:durableId="9576654">
    <w:abstractNumId w:val="16"/>
  </w:num>
  <w:num w:numId="3" w16cid:durableId="1972637801">
    <w:abstractNumId w:val="18"/>
  </w:num>
  <w:num w:numId="4" w16cid:durableId="313799790">
    <w:abstractNumId w:val="14"/>
  </w:num>
  <w:num w:numId="5" w16cid:durableId="2043435822">
    <w:abstractNumId w:val="1"/>
  </w:num>
  <w:num w:numId="6" w16cid:durableId="758406700">
    <w:abstractNumId w:val="6"/>
  </w:num>
  <w:num w:numId="7" w16cid:durableId="1122503779">
    <w:abstractNumId w:val="17"/>
  </w:num>
  <w:num w:numId="8" w16cid:durableId="154687570">
    <w:abstractNumId w:val="12"/>
  </w:num>
  <w:num w:numId="9" w16cid:durableId="76753897">
    <w:abstractNumId w:val="5"/>
  </w:num>
  <w:num w:numId="10" w16cid:durableId="1604417633">
    <w:abstractNumId w:val="0"/>
  </w:num>
  <w:num w:numId="11" w16cid:durableId="2065565716">
    <w:abstractNumId w:val="2"/>
  </w:num>
  <w:num w:numId="12" w16cid:durableId="979772083">
    <w:abstractNumId w:val="8"/>
  </w:num>
  <w:num w:numId="13" w16cid:durableId="1735424300">
    <w:abstractNumId w:val="15"/>
  </w:num>
  <w:num w:numId="14" w16cid:durableId="1557276296">
    <w:abstractNumId w:val="3"/>
  </w:num>
  <w:num w:numId="15" w16cid:durableId="1556355485">
    <w:abstractNumId w:val="10"/>
  </w:num>
  <w:num w:numId="16" w16cid:durableId="1668247288">
    <w:abstractNumId w:val="13"/>
  </w:num>
  <w:num w:numId="17" w16cid:durableId="307784099">
    <w:abstractNumId w:val="9"/>
  </w:num>
  <w:num w:numId="18" w16cid:durableId="1882325823">
    <w:abstractNumId w:val="7"/>
  </w:num>
  <w:num w:numId="19" w16cid:durableId="8384692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50"/>
    <w:rsid w:val="0001015E"/>
    <w:rsid w:val="000126BA"/>
    <w:rsid w:val="00026D67"/>
    <w:rsid w:val="000336ED"/>
    <w:rsid w:val="00041F06"/>
    <w:rsid w:val="00094907"/>
    <w:rsid w:val="000A60D4"/>
    <w:rsid w:val="000C0B26"/>
    <w:rsid w:val="000E221F"/>
    <w:rsid w:val="000F00DD"/>
    <w:rsid w:val="00105298"/>
    <w:rsid w:val="00110FFA"/>
    <w:rsid w:val="0011136E"/>
    <w:rsid w:val="001631AB"/>
    <w:rsid w:val="001703EC"/>
    <w:rsid w:val="001D4E83"/>
    <w:rsid w:val="001E0E5C"/>
    <w:rsid w:val="002063A1"/>
    <w:rsid w:val="00243D27"/>
    <w:rsid w:val="00274744"/>
    <w:rsid w:val="00290197"/>
    <w:rsid w:val="00296274"/>
    <w:rsid w:val="002A0A4A"/>
    <w:rsid w:val="002B1820"/>
    <w:rsid w:val="002B28BF"/>
    <w:rsid w:val="002D7A4D"/>
    <w:rsid w:val="0030123A"/>
    <w:rsid w:val="00303AC9"/>
    <w:rsid w:val="00305236"/>
    <w:rsid w:val="00325134"/>
    <w:rsid w:val="00347E20"/>
    <w:rsid w:val="003735B4"/>
    <w:rsid w:val="00394213"/>
    <w:rsid w:val="003C36BC"/>
    <w:rsid w:val="003D5BB3"/>
    <w:rsid w:val="003F1C3C"/>
    <w:rsid w:val="004003B5"/>
    <w:rsid w:val="00407698"/>
    <w:rsid w:val="00416EB0"/>
    <w:rsid w:val="00420E04"/>
    <w:rsid w:val="00432041"/>
    <w:rsid w:val="004376A6"/>
    <w:rsid w:val="00465FCE"/>
    <w:rsid w:val="0048304D"/>
    <w:rsid w:val="004C512D"/>
    <w:rsid w:val="004E4901"/>
    <w:rsid w:val="004E7EC9"/>
    <w:rsid w:val="004F714B"/>
    <w:rsid w:val="00504F08"/>
    <w:rsid w:val="005110BF"/>
    <w:rsid w:val="00516332"/>
    <w:rsid w:val="00525978"/>
    <w:rsid w:val="00565F05"/>
    <w:rsid w:val="00577723"/>
    <w:rsid w:val="00577BED"/>
    <w:rsid w:val="005B7DDD"/>
    <w:rsid w:val="005E4B00"/>
    <w:rsid w:val="00602AEA"/>
    <w:rsid w:val="006159F5"/>
    <w:rsid w:val="00656920"/>
    <w:rsid w:val="00676117"/>
    <w:rsid w:val="00693E8B"/>
    <w:rsid w:val="006D3620"/>
    <w:rsid w:val="006D5059"/>
    <w:rsid w:val="00750F2D"/>
    <w:rsid w:val="007538AA"/>
    <w:rsid w:val="00787E05"/>
    <w:rsid w:val="007968CF"/>
    <w:rsid w:val="007C3565"/>
    <w:rsid w:val="00895EAE"/>
    <w:rsid w:val="008B59C6"/>
    <w:rsid w:val="008E532B"/>
    <w:rsid w:val="008F0DE2"/>
    <w:rsid w:val="00916589"/>
    <w:rsid w:val="0092381F"/>
    <w:rsid w:val="009549F8"/>
    <w:rsid w:val="009559FB"/>
    <w:rsid w:val="009805AF"/>
    <w:rsid w:val="00984DF0"/>
    <w:rsid w:val="00990A53"/>
    <w:rsid w:val="00A149F2"/>
    <w:rsid w:val="00A175AD"/>
    <w:rsid w:val="00A3179B"/>
    <w:rsid w:val="00A47F5A"/>
    <w:rsid w:val="00A901FB"/>
    <w:rsid w:val="00AB3E23"/>
    <w:rsid w:val="00AC4047"/>
    <w:rsid w:val="00AE4DAE"/>
    <w:rsid w:val="00B0045F"/>
    <w:rsid w:val="00B11E36"/>
    <w:rsid w:val="00B77A03"/>
    <w:rsid w:val="00BA6698"/>
    <w:rsid w:val="00BB4DAC"/>
    <w:rsid w:val="00BE6FC0"/>
    <w:rsid w:val="00BF44F2"/>
    <w:rsid w:val="00C2022F"/>
    <w:rsid w:val="00C57840"/>
    <w:rsid w:val="00C70D45"/>
    <w:rsid w:val="00C7681B"/>
    <w:rsid w:val="00CC5D6D"/>
    <w:rsid w:val="00CE5750"/>
    <w:rsid w:val="00D35934"/>
    <w:rsid w:val="00D36A17"/>
    <w:rsid w:val="00D77CD4"/>
    <w:rsid w:val="00D93431"/>
    <w:rsid w:val="00DA0BD6"/>
    <w:rsid w:val="00DC37C8"/>
    <w:rsid w:val="00DC6983"/>
    <w:rsid w:val="00E120E5"/>
    <w:rsid w:val="00E24553"/>
    <w:rsid w:val="00E724CA"/>
    <w:rsid w:val="00E8264B"/>
    <w:rsid w:val="00E93643"/>
    <w:rsid w:val="00EB1449"/>
    <w:rsid w:val="00F26EC1"/>
    <w:rsid w:val="00F741DA"/>
    <w:rsid w:val="00FA02DA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475DB"/>
  <w15:docId w15:val="{B029A14B-0E14-4952-B9BC-9D937950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0BD6"/>
    <w:pPr>
      <w:spacing w:before="6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3251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nitnadresa">
    <w:name w:val="Vnitřní adresa"/>
    <w:basedOn w:val="Normln"/>
    <w:rsid w:val="007968CF"/>
    <w:pPr>
      <w:spacing w:before="0" w:line="220" w:lineRule="atLeast"/>
    </w:pPr>
    <w:rPr>
      <w:rFonts w:ascii="Arial" w:hAnsi="Arial"/>
      <w:spacing w:val="-5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3251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Vc">
    <w:name w:val="Věc"/>
    <w:basedOn w:val="Normln"/>
    <w:rsid w:val="00A149F2"/>
    <w:pPr>
      <w:spacing w:before="0" w:after="120"/>
    </w:pPr>
    <w:rPr>
      <w:rFonts w:ascii="Arial" w:eastAsiaTheme="minorHAnsi" w:hAnsi="Arial" w:cs="Arial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5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S\Dopis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2996A-8942-46B3-A4DC-4921B372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TSHB</Template>
  <TotalTime>4</TotalTime>
  <Pages>2</Pages>
  <Words>570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Honsa</dc:creator>
  <cp:lastModifiedBy>BUKAČ Jiří</cp:lastModifiedBy>
  <cp:revision>2</cp:revision>
  <cp:lastPrinted>2022-08-03T07:19:00Z</cp:lastPrinted>
  <dcterms:created xsi:type="dcterms:W3CDTF">2026-04-23T12:19:00Z</dcterms:created>
  <dcterms:modified xsi:type="dcterms:W3CDTF">2026-04-23T12:19:00Z</dcterms:modified>
</cp:coreProperties>
</file>