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07A26" w:rsidRPr="001168FF">
        <w:rPr>
          <w:b/>
          <w:sz w:val="28"/>
          <w:szCs w:val="28"/>
        </w:rPr>
        <w:t xml:space="preserve">Dodávky </w:t>
      </w:r>
      <w:r w:rsidR="00807A26">
        <w:rPr>
          <w:b/>
          <w:sz w:val="28"/>
          <w:szCs w:val="28"/>
        </w:rPr>
        <w:t>náhradních dílů na autobusy a nákladní vozidla 2017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07A26" w:rsidRPr="00807A26" w:rsidRDefault="00807A26" w:rsidP="00807A26">
      <w:r w:rsidRPr="00807A26">
        <w:t xml:space="preserve">Předmětem veřejné zakázky jsou opakované dodávky náhradních dílů na autobusy a nákladní vozidla  (dále jen zboží). </w:t>
      </w:r>
      <w:r w:rsidRPr="00807A26">
        <w:rPr>
          <w:rFonts w:cs="Arial"/>
        </w:rPr>
        <w:t>Předpokládaný objem dodávek je cca 700 tis. Kč bez DPH/ rok, předpokládané  množství a druhy  zboží jsou  uvedeny v příloze zadávací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1367F"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2018, 2019</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D30219">
        <w:rPr>
          <w:b/>
        </w:rPr>
        <w:t>8</w:t>
      </w:r>
      <w:r w:rsidR="001A6539">
        <w:rPr>
          <w:b/>
        </w:rPr>
        <w:t>.11</w:t>
      </w:r>
      <w:r w:rsidR="00B54821">
        <w:rPr>
          <w:b/>
        </w:rPr>
        <w:t>.2017</w:t>
      </w:r>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Nabídky se podávají ve lhůtě pro podání nabí</w:t>
      </w:r>
      <w:bookmarkStart w:id="0" w:name="_GoBack"/>
      <w:bookmarkEnd w:id="0"/>
      <w:r w:rsidRPr="00493D82">
        <w:t xml:space="preserve">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30219" w:rsidRPr="00D30219">
        <w:rPr>
          <w:b/>
        </w:rPr>
        <w:t>Dodávky náhradních dílů na autobusy a nákladní vozidla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5A5F72" w:rsidRPr="00054A98" w:rsidRDefault="005A5F72" w:rsidP="005A5F72">
      <w:pPr>
        <w:rPr>
          <w:b/>
        </w:rPr>
      </w:pPr>
      <w:r w:rsidRPr="00054A98">
        <w:rPr>
          <w:b/>
        </w:rPr>
        <w:t>Nabídky budou hodnoceny  podle následujících kritérií:</w:t>
      </w:r>
    </w:p>
    <w:p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rsidR="005A5F72" w:rsidRDefault="005A5F72" w:rsidP="005A5F72">
      <w:pPr>
        <w:numPr>
          <w:ilvl w:val="0"/>
          <w:numId w:val="22"/>
        </w:numPr>
        <w:spacing w:after="200" w:line="276" w:lineRule="auto"/>
        <w:rPr>
          <w:rFonts w:cs="Arial"/>
          <w:b/>
        </w:rPr>
      </w:pPr>
      <w:r>
        <w:rPr>
          <w:rFonts w:cs="Arial"/>
          <w:b/>
        </w:rPr>
        <w:t>dodací lhůta (v hodinách).....................................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rsidR="005A5F72" w:rsidRPr="00054A98" w:rsidRDefault="005A5F72" w:rsidP="005A5F72">
      <w:pPr>
        <w:rPr>
          <w:b/>
        </w:rPr>
      </w:pPr>
      <w:r w:rsidRPr="00054A98">
        <w:rPr>
          <w:b/>
        </w:rPr>
        <w:t>Způsob hodnocení nabídek:</w:t>
      </w:r>
    </w:p>
    <w:p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rsidR="005A5F72" w:rsidRDefault="005A5F72" w:rsidP="005A5F72">
      <w:r w:rsidRPr="00054A98">
        <w:t>U jednotlivých kritérií budou jednotlivým nabídkám přiděleny bodové hodnoty (</w:t>
      </w:r>
      <w:r w:rsidRPr="00054A98">
        <w:object w:dxaOrig="260" w:dyaOrig="340">
          <v:shape id="_x0000_i1026" type="#_x0000_t75" style="width:12.6pt;height:17.4pt" o:ole="">
            <v:imagedata r:id="rId11" o:title=""/>
          </v:shape>
          <o:OLEObject Type="Embed" ProgID="Equation.3" ShapeID="_x0000_i1026" DrawAspect="Content" ObjectID="_1570008802" r:id="rId12"/>
        </w:object>
      </w:r>
      <w:r w:rsidRPr="00054A98">
        <w:t>) dle následujícího vzorce:</w:t>
      </w:r>
    </w:p>
    <w:p w:rsidR="005A5F72" w:rsidRPr="00054A98" w:rsidRDefault="005A5F72" w:rsidP="005A5F72"/>
    <w:p w:rsidR="005A5F72" w:rsidRPr="005A5F72" w:rsidRDefault="005A5F72" w:rsidP="005A5F72">
      <w:pPr>
        <w:rPr>
          <w:b/>
          <w:i/>
          <w:u w:val="single"/>
        </w:rPr>
      </w:pPr>
      <w:r w:rsidRPr="005A5F72">
        <w:rPr>
          <w:b/>
          <w:i/>
          <w:u w:val="single"/>
        </w:rPr>
        <w:t xml:space="preserve">Kritérium A -  Nabídková cena bez DPH </w:t>
      </w:r>
    </w:p>
    <w:p w:rsidR="005A5F72" w:rsidRPr="00B315DD" w:rsidRDefault="005A5F72" w:rsidP="005A5F72">
      <w:pPr>
        <w:pStyle w:val="cpNormal1"/>
        <w:spacing w:after="240" w:line="360" w:lineRule="auto"/>
        <w:jc w:val="both"/>
        <w:rPr>
          <w:b/>
          <w:u w:val="single"/>
        </w:rPr>
      </w:pPr>
      <w:r w:rsidRPr="00B315DD">
        <w:rPr>
          <w:position w:val="-28"/>
          <w:szCs w:val="20"/>
        </w:rPr>
        <w:object w:dxaOrig="4239" w:dyaOrig="660">
          <v:shape id="_x0000_i1027" type="#_x0000_t75" style="width:212.4pt;height:28.8pt" o:ole="">
            <v:imagedata r:id="rId13" o:title=""/>
          </v:shape>
          <o:OLEObject Type="Embed" ProgID="Equation.3" ShapeID="_x0000_i1027" DrawAspect="Content" ObjectID="_1570008803" r:id="rId14"/>
        </w:object>
      </w:r>
    </w:p>
    <w:p w:rsidR="005A5F72" w:rsidRPr="005A5F72" w:rsidRDefault="005A5F72" w:rsidP="005A5F72">
      <w:pPr>
        <w:rPr>
          <w:b/>
          <w:i/>
          <w:u w:val="single"/>
        </w:rPr>
      </w:pPr>
      <w:r w:rsidRPr="005A5F72">
        <w:rPr>
          <w:b/>
          <w:i/>
          <w:u w:val="single"/>
        </w:rPr>
        <w:t xml:space="preserve">Kritérium B - Délka záruky  </w:t>
      </w:r>
    </w:p>
    <w:p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v:shape id="_x0000_i1028" type="#_x0000_t75" style="width:200.4pt;height:28.8pt" o:ole="">
            <v:imagedata r:id="rId15" o:title=""/>
          </v:shape>
          <o:OLEObject Type="Embed" ProgID="Equation.3" ShapeID="_x0000_i1028" DrawAspect="Content" ObjectID="_1570008804" r:id="rId16"/>
        </w:object>
      </w:r>
    </w:p>
    <w:p w:rsidR="005A5F72" w:rsidRPr="005A5F72" w:rsidRDefault="005A5F72" w:rsidP="005A5F72">
      <w:pPr>
        <w:rPr>
          <w:b/>
          <w:i/>
          <w:u w:val="single"/>
        </w:rPr>
      </w:pPr>
      <w:r w:rsidRPr="005A5F72">
        <w:rPr>
          <w:b/>
          <w:i/>
          <w:u w:val="single"/>
        </w:rPr>
        <w:t>Kritérium C - Dodací lhůta</w:t>
      </w:r>
    </w:p>
    <w:p w:rsidR="005A5F72" w:rsidRPr="00B315DD" w:rsidRDefault="005A5F72" w:rsidP="005A5F72">
      <w:pPr>
        <w:pStyle w:val="cpNormal1"/>
        <w:spacing w:after="240" w:line="360" w:lineRule="auto"/>
        <w:jc w:val="both"/>
      </w:pPr>
      <w:r w:rsidRPr="00B315DD">
        <w:rPr>
          <w:position w:val="-28"/>
          <w:szCs w:val="20"/>
        </w:rPr>
        <w:object w:dxaOrig="4239" w:dyaOrig="660">
          <v:shape id="_x0000_i1029" type="#_x0000_t75" style="width:212.4pt;height:28.8pt" o:ole="">
            <v:imagedata r:id="rId13" o:title=""/>
          </v:shape>
          <o:OLEObject Type="Embed" ProgID="Equation.3" ShapeID="_x0000_i1029" DrawAspect="Content" ObjectID="_1570008805" r:id="rId17"/>
        </w:object>
      </w:r>
    </w:p>
    <w:p w:rsidR="005A5F72" w:rsidRPr="00054A98" w:rsidRDefault="005A5F72" w:rsidP="005A5F72">
      <w:r w:rsidRPr="00054A98">
        <w:lastRenderedPageBreak/>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rsidR="005A5F72" w:rsidRPr="00054A98" w:rsidRDefault="005A5F72" w:rsidP="005A5F72">
      <w:r w:rsidRPr="00054A98">
        <w:object w:dxaOrig="260" w:dyaOrig="340">
          <v:shape id="_x0000_s1027" type="#_x0000_t75" style="position:absolute;left:0;text-align:left;margin-left:203.5pt;margin-top:2pt;width:82.25pt;height:32.2pt;z-index:251659264">
            <v:imagedata r:id="rId18" o:title=""/>
          </v:shape>
          <o:OLEObject Type="Embed" ProgID="Equation.3" ShapeID="_x0000_s1027" DrawAspect="Content" ObjectID="_1570008807" r:id="rId19"/>
        </w:object>
      </w:r>
    </w:p>
    <w:p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rsidR="005A5F72" w:rsidRPr="00054A98" w:rsidRDefault="005A5F72" w:rsidP="005A5F72">
      <w:proofErr w:type="gramStart"/>
      <w:r w:rsidRPr="00054A98">
        <w:t>n ...počet</w:t>
      </w:r>
      <w:proofErr w:type="gramEnd"/>
      <w:r w:rsidRPr="00054A98">
        <w:t xml:space="preserve"> hodnotících kritérií </w:t>
      </w:r>
    </w:p>
    <w:p w:rsidR="005A5F72" w:rsidRPr="00054A98" w:rsidRDefault="005A5F72" w:rsidP="005A5F72">
      <w:r w:rsidRPr="00054A98">
        <w:object w:dxaOrig="260" w:dyaOrig="340">
          <v:shape id="_x0000_i1030" type="#_x0000_t75" style="width:12.6pt;height:17.4pt" o:ole="">
            <v:imagedata r:id="rId20" o:title=""/>
          </v:shape>
          <o:OLEObject Type="Embed" ProgID="Equation.3" ShapeID="_x0000_i1030" DrawAspect="Content" ObjectID="_1570008806" r:id="rId21"/>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48304D" w:rsidRPr="005A5F72" w:rsidRDefault="005A5F72" w:rsidP="0001015E">
      <w:pPr>
        <w:rPr>
          <w:b/>
          <w:sz w:val="22"/>
          <w:szCs w:val="22"/>
        </w:rPr>
      </w:pPr>
      <w:r>
        <w:t xml:space="preserve">             </w:t>
      </w:r>
      <w:r w:rsidR="00E00D02"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00E00D02" w:rsidRPr="00D5606C">
        <w:rPr>
          <w:sz w:val="16"/>
          <w:szCs w:val="16"/>
        </w:rPr>
        <w:t xml:space="preserve">- ved. </w:t>
      </w:r>
      <w:proofErr w:type="gramStart"/>
      <w:r w:rsidR="00E00D02" w:rsidRPr="00D5606C">
        <w:rPr>
          <w:sz w:val="16"/>
          <w:szCs w:val="16"/>
        </w:rPr>
        <w:t>střediska</w:t>
      </w:r>
      <w:proofErr w:type="gramEnd"/>
      <w:r w:rsidR="00E00D02" w:rsidRPr="00D5606C">
        <w:rPr>
          <w:sz w:val="16"/>
          <w:szCs w:val="16"/>
        </w:rPr>
        <w:t xml:space="preserve"> </w:t>
      </w:r>
    </w:p>
    <w:sectPr w:rsidR="0048304D" w:rsidRPr="005A5F72" w:rsidSect="00296274">
      <w:headerReference w:type="default" r:id="rId22"/>
      <w:footerReference w:type="default" r:id="rId2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67F" w:rsidRDefault="0071367F" w:rsidP="00516332">
      <w:r>
        <w:separator/>
      </w:r>
    </w:p>
  </w:endnote>
  <w:endnote w:type="continuationSeparator" w:id="0">
    <w:p w:rsidR="0071367F" w:rsidRDefault="0071367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1367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67F" w:rsidRDefault="0071367F" w:rsidP="00516332">
      <w:r>
        <w:separator/>
      </w:r>
    </w:p>
  </w:footnote>
  <w:footnote w:type="continuationSeparator" w:id="0">
    <w:p w:rsidR="0071367F" w:rsidRDefault="0071367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1367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5F72"/>
    <w:rsid w:val="005B7DDD"/>
    <w:rsid w:val="005E4B00"/>
    <w:rsid w:val="006159F5"/>
    <w:rsid w:val="0062696E"/>
    <w:rsid w:val="00630DB2"/>
    <w:rsid w:val="00676117"/>
    <w:rsid w:val="006853F3"/>
    <w:rsid w:val="00693E8B"/>
    <w:rsid w:val="006D3620"/>
    <w:rsid w:val="006D5059"/>
    <w:rsid w:val="006E333E"/>
    <w:rsid w:val="0071367F"/>
    <w:rsid w:val="007471FC"/>
    <w:rsid w:val="00750F2D"/>
    <w:rsid w:val="007538AA"/>
    <w:rsid w:val="00793F55"/>
    <w:rsid w:val="007952C4"/>
    <w:rsid w:val="007B3479"/>
    <w:rsid w:val="007B464E"/>
    <w:rsid w:val="007C3565"/>
    <w:rsid w:val="007E0B6E"/>
    <w:rsid w:val="007E4454"/>
    <w:rsid w:val="007E78D7"/>
    <w:rsid w:val="00807A26"/>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0219"/>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7BEEF4"/>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image" Target="media/image3.wmf"/><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hyperlink" Target="http://www.e-zakazky.cz/Profil-Zadavatele/74f211ca-2bc1-4b2a-b371-df3d604ab3aa" TargetMode="Externa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oleObject" Target="embeddings/oleObject2.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FC193-7651-4916-B65D-25FA7A00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929</TotalTime>
  <Pages>3</Pages>
  <Words>1323</Words>
  <Characters>7811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2017-10-20T10:47:00Z</dcterms:modified>
</cp:coreProperties>
</file>