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83" w:rsidRDefault="00B21D83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B21D83" w:rsidRDefault="00B21D83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B21D83" w:rsidRDefault="00B21D83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B21D83" w:rsidRDefault="00B21D83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</w:pPr>
    </w:p>
    <w:p w:rsidR="00B21D83" w:rsidRPr="00CD5A3C" w:rsidRDefault="00B21D83" w:rsidP="00656725">
      <w:pPr>
        <w:pStyle w:val="Heading1"/>
        <w:spacing w:before="0" w:after="0" w:line="280" w:lineRule="atLeast"/>
        <w:jc w:val="right"/>
        <w:rPr>
          <w:rFonts w:ascii="Arial" w:hAnsi="Arial" w:cs="Arial"/>
          <w:b w:val="0"/>
          <w:bCs w:val="0"/>
          <w:i/>
          <w:iCs/>
          <w:sz w:val="28"/>
          <w:szCs w:val="28"/>
        </w:rPr>
      </w:pPr>
      <w:r>
        <w:rPr>
          <w:rFonts w:ascii="Arial" w:hAnsi="Arial" w:cs="Arial"/>
          <w:b w:val="0"/>
          <w:bCs w:val="0"/>
          <w:i/>
          <w:iCs/>
          <w:sz w:val="28"/>
          <w:szCs w:val="28"/>
          <w:lang w:eastAsia="en-US"/>
        </w:rPr>
        <w:t>Příloha č. 5</w:t>
      </w:r>
    </w:p>
    <w:p w:rsidR="00B21D83" w:rsidRPr="00464F5B" w:rsidRDefault="00B21D83" w:rsidP="00464F5B">
      <w:pPr>
        <w:pStyle w:val="Heading1"/>
        <w:spacing w:before="0"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21D83" w:rsidRPr="00107FDC" w:rsidRDefault="00B21D83" w:rsidP="00085A08">
      <w:pPr>
        <w:spacing w:after="0" w:line="240" w:lineRule="auto"/>
        <w:ind w:left="708"/>
        <w:jc w:val="center"/>
        <w:rPr>
          <w:b/>
          <w:bCs/>
          <w:sz w:val="40"/>
          <w:szCs w:val="40"/>
          <w:lang w:eastAsia="cs-CZ"/>
        </w:rPr>
      </w:pPr>
      <w:r w:rsidRPr="00107FDC">
        <w:rPr>
          <w:b/>
          <w:bCs/>
          <w:sz w:val="40"/>
          <w:szCs w:val="40"/>
          <w:lang w:eastAsia="cs-CZ"/>
        </w:rPr>
        <w:t>Čestné prohlášení</w:t>
      </w:r>
    </w:p>
    <w:p w:rsidR="00B21D83" w:rsidRPr="00334758" w:rsidRDefault="00B21D83" w:rsidP="00085A08">
      <w:pPr>
        <w:spacing w:after="0" w:line="240" w:lineRule="auto"/>
        <w:jc w:val="both"/>
        <w:rPr>
          <w:sz w:val="24"/>
          <w:szCs w:val="24"/>
          <w:lang w:eastAsia="cs-CZ"/>
        </w:rPr>
      </w:pPr>
    </w:p>
    <w:p w:rsidR="00B21D83" w:rsidRDefault="00B21D83" w:rsidP="00085A08">
      <w:pPr>
        <w:spacing w:after="0" w:line="360" w:lineRule="auto"/>
        <w:ind w:right="-142"/>
        <w:jc w:val="center"/>
        <w:rPr>
          <w:sz w:val="24"/>
          <w:szCs w:val="24"/>
          <w:lang w:eastAsia="cs-CZ"/>
        </w:rPr>
      </w:pPr>
      <w:r w:rsidRPr="00334758">
        <w:rPr>
          <w:sz w:val="24"/>
          <w:szCs w:val="24"/>
          <w:lang w:eastAsia="cs-CZ"/>
        </w:rPr>
        <w:t xml:space="preserve">……………………………………………………………………………………………………. </w:t>
      </w:r>
      <w:r w:rsidRPr="00334758">
        <w:rPr>
          <w:i/>
          <w:iCs/>
          <w:color w:val="0070C0"/>
          <w:sz w:val="20"/>
          <w:szCs w:val="20"/>
          <w:lang w:eastAsia="cs-CZ"/>
        </w:rPr>
        <w:t>(přesný název uchazeče)</w:t>
      </w:r>
      <w:r w:rsidRPr="00334758">
        <w:rPr>
          <w:sz w:val="24"/>
          <w:szCs w:val="24"/>
          <w:lang w:eastAsia="cs-CZ"/>
        </w:rPr>
        <w:t xml:space="preserve"> </w:t>
      </w:r>
      <w:r w:rsidRPr="00334758">
        <w:rPr>
          <w:sz w:val="24"/>
          <w:szCs w:val="24"/>
          <w:lang w:eastAsia="cs-CZ"/>
        </w:rPr>
        <w:br/>
      </w:r>
    </w:p>
    <w:p w:rsidR="00B21D83" w:rsidRPr="00A901B3" w:rsidRDefault="00B21D83" w:rsidP="001F36F6">
      <w:pPr>
        <w:spacing w:line="360" w:lineRule="auto"/>
        <w:rPr>
          <w:b/>
          <w:bCs/>
          <w:color w:val="000000"/>
        </w:rPr>
      </w:pPr>
      <w:r w:rsidRPr="00CD5A3C">
        <w:rPr>
          <w:lang w:eastAsia="cs-CZ"/>
        </w:rPr>
        <w:t xml:space="preserve">jako uchazeč o veřejnou zakázku </w:t>
      </w:r>
      <w:r w:rsidRPr="002559AA">
        <w:rPr>
          <w:b/>
          <w:bCs/>
          <w:w w:val="98"/>
        </w:rPr>
        <w:t>„</w:t>
      </w:r>
      <w:r w:rsidRPr="00A901B3">
        <w:rPr>
          <w:b/>
          <w:bCs/>
          <w:color w:val="000000"/>
        </w:rPr>
        <w:t>Rekonstrukce rozvodů vody a kanalizace na ZŠ Svobodná Písek</w:t>
      </w:r>
      <w:r w:rsidRPr="00A901B3">
        <w:t>“</w:t>
      </w:r>
    </w:p>
    <w:p w:rsidR="00B21D83" w:rsidRPr="00CD5A3C" w:rsidRDefault="00B21D83" w:rsidP="00085A08">
      <w:pPr>
        <w:spacing w:after="0" w:line="240" w:lineRule="auto"/>
        <w:rPr>
          <w:lang w:eastAsia="cs-CZ"/>
        </w:rPr>
      </w:pPr>
    </w:p>
    <w:p w:rsidR="00B21D83" w:rsidRPr="00CD5A3C" w:rsidRDefault="00B21D83" w:rsidP="00085A08">
      <w:pPr>
        <w:spacing w:after="0" w:line="240" w:lineRule="auto"/>
        <w:rPr>
          <w:lang w:eastAsia="cs-CZ"/>
        </w:rPr>
      </w:pPr>
      <w:r w:rsidRPr="00CD5A3C">
        <w:rPr>
          <w:lang w:eastAsia="cs-CZ"/>
        </w:rPr>
        <w:t>tímto čestně prohlašuje, že:</w:t>
      </w:r>
    </w:p>
    <w:p w:rsidR="00B21D83" w:rsidRPr="00CD5A3C" w:rsidRDefault="00B21D83" w:rsidP="00085A08">
      <w:pPr>
        <w:spacing w:after="0" w:line="240" w:lineRule="auto"/>
        <w:ind w:left="284" w:hanging="284"/>
        <w:jc w:val="both"/>
        <w:rPr>
          <w:lang w:eastAsia="cs-CZ"/>
        </w:rPr>
      </w:pPr>
    </w:p>
    <w:p w:rsidR="00B21D83" w:rsidRPr="00FE3CB7" w:rsidRDefault="00B21D83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FE3CB7">
        <w:rPr>
          <w:color w:val="000000"/>
          <w:lang w:eastAsia="cs-CZ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B21D83" w:rsidRPr="00FE3CB7" w:rsidRDefault="00B21D83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FE3CB7">
        <w:rPr>
          <w:color w:val="000000"/>
          <w:lang w:eastAsia="cs-CZ"/>
        </w:rPr>
        <w:t xml:space="preserve">nebyl pravomocně odsouzen pro trestný čin, jehož skutková podstata souvisí </w:t>
      </w:r>
      <w:r w:rsidRPr="00FE3CB7">
        <w:rPr>
          <w:color w:val="000000"/>
          <w:lang w:eastAsia="cs-CZ"/>
        </w:rPr>
        <w:br/>
        <w:t>s předmětem podnikání dodavatele podle zvláštních právních předpisů nebo došlo</w:t>
      </w:r>
      <w:r w:rsidRPr="00FE3CB7">
        <w:rPr>
          <w:color w:val="000000"/>
          <w:lang w:eastAsia="cs-CZ"/>
        </w:rPr>
        <w:br/>
        <w:t xml:space="preserve">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B21D83" w:rsidRPr="00CD5A3C" w:rsidRDefault="00B21D83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v posledních 3 letech nenaplnil skutkovou podstatu jednání nekalé soutěže formou podplácení podle zvláštního právního předpisu, </w:t>
      </w:r>
    </w:p>
    <w:p w:rsidR="00B21D83" w:rsidRPr="00CD5A3C" w:rsidRDefault="00B21D83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vůči jeho majetku neprobíhá nebo v posledních 3 letech neproběhlo insolvenční řízení,</w:t>
      </w:r>
      <w:r w:rsidRPr="00CD5A3C">
        <w:rPr>
          <w:color w:val="000000"/>
          <w:lang w:eastAsia="cs-CZ"/>
        </w:rPr>
        <w:br/>
        <w:t xml:space="preserve">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="00B21D83" w:rsidRPr="00CD5A3C" w:rsidRDefault="00B21D83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není v likvidaci, </w:t>
      </w:r>
    </w:p>
    <w:p w:rsidR="00B21D83" w:rsidRPr="00CD5A3C" w:rsidRDefault="00B21D83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nemá v evidenci daní zachyceny daňové nedoplatky, a to jak v České republice, tak v zemi sídla, místa podnikání či bydliště dodavatele,</w:t>
      </w:r>
    </w:p>
    <w:p w:rsidR="00B21D83" w:rsidRPr="00CD5A3C" w:rsidRDefault="00B21D83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nemá nedoplatek na pojistném a na penále na veřejné zdravotní pojištění, a to jak v České republice, tak v zemi sídla, místa podnikání či bydliště dodavatele,</w:t>
      </w:r>
      <w:r w:rsidRPr="00CD5A3C">
        <w:rPr>
          <w:color w:val="000000"/>
          <w:lang w:eastAsia="cs-CZ"/>
        </w:rPr>
        <w:tab/>
      </w:r>
    </w:p>
    <w:p w:rsidR="00B21D83" w:rsidRPr="00CD5A3C" w:rsidRDefault="00B21D83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nemá nedoplatek na pojistném a na penále na sociální zabezpečení a příspěvku na státní politiku zaměstnanosti, a to jak v České republice, tak v zemi sídla, místa podnikání či bydliště dodavatele, </w:t>
      </w:r>
    </w:p>
    <w:p w:rsidR="00B21D83" w:rsidRPr="00CD5A3C" w:rsidRDefault="00B21D83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nebyl v posledních 3 letech pravomocně disciplinárně potrestán, či mu nebylo pravomocně uloženo kárné opatření podle zvláš</w:t>
      </w:r>
      <w:r>
        <w:rPr>
          <w:color w:val="000000"/>
          <w:lang w:eastAsia="cs-CZ"/>
        </w:rPr>
        <w:t xml:space="preserve">tních právních předpisů, je-li </w:t>
      </w:r>
      <w:r w:rsidRPr="00CD5A3C">
        <w:rPr>
          <w:color w:val="000000"/>
          <w:lang w:eastAsia="cs-CZ"/>
        </w:rPr>
        <w:t xml:space="preserve">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B21D83" w:rsidRPr="00CD5A3C" w:rsidRDefault="00B21D83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>není veden v rejstříku osob se zákazem plnění veřejných zakázek a</w:t>
      </w:r>
    </w:p>
    <w:p w:rsidR="00B21D83" w:rsidRPr="00CD5A3C" w:rsidRDefault="00B21D83" w:rsidP="00C020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color w:val="000000"/>
          <w:lang w:eastAsia="cs-CZ"/>
        </w:rPr>
      </w:pPr>
      <w:r w:rsidRPr="00CD5A3C">
        <w:rPr>
          <w:color w:val="000000"/>
          <w:lang w:eastAsia="cs-CZ"/>
        </w:rPr>
        <w:t xml:space="preserve">nebyla v posledních 3 letech pravomocně uložena pokuta za umožnění výkonu nelegální práce podle zvláštního právního předpisu, </w:t>
      </w:r>
    </w:p>
    <w:p w:rsidR="00B21D83" w:rsidRPr="00CD5A3C" w:rsidRDefault="00B21D83" w:rsidP="00085A08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lang w:eastAsia="cs-CZ"/>
        </w:rPr>
      </w:pPr>
    </w:p>
    <w:p w:rsidR="00B21D83" w:rsidRPr="00CD5A3C" w:rsidRDefault="00B21D83" w:rsidP="00085A08">
      <w:pPr>
        <w:spacing w:after="0" w:line="240" w:lineRule="auto"/>
        <w:jc w:val="both"/>
        <w:rPr>
          <w:lang w:eastAsia="cs-CZ"/>
        </w:rPr>
      </w:pPr>
    </w:p>
    <w:p w:rsidR="00B21D83" w:rsidRPr="00CD5A3C" w:rsidRDefault="00B21D83" w:rsidP="00BA3279">
      <w:pPr>
        <w:pStyle w:val="ListParagraph"/>
        <w:spacing w:before="100" w:beforeAutospacing="1" w:after="100" w:afterAutospacing="1"/>
        <w:ind w:left="0"/>
        <w:jc w:val="both"/>
        <w:rPr>
          <w:highlight w:val="green"/>
          <w:lang w:eastAsia="cs-CZ"/>
        </w:rPr>
      </w:pPr>
    </w:p>
    <w:p w:rsidR="00B21D83" w:rsidRPr="00CD5A3C" w:rsidRDefault="00B21D83" w:rsidP="00085A08">
      <w:pPr>
        <w:spacing w:after="0" w:line="240" w:lineRule="auto"/>
        <w:rPr>
          <w:lang w:eastAsia="cs-CZ"/>
        </w:rPr>
      </w:pPr>
      <w:r w:rsidRPr="00CD5A3C">
        <w:rPr>
          <w:lang w:eastAsia="cs-CZ"/>
        </w:rPr>
        <w:t>V…………………..…………. dne ………………</w:t>
      </w:r>
    </w:p>
    <w:p w:rsidR="00B21D83" w:rsidRPr="00CD5A3C" w:rsidRDefault="00B21D83" w:rsidP="00085A08">
      <w:pPr>
        <w:spacing w:after="0" w:line="240" w:lineRule="auto"/>
        <w:rPr>
          <w:lang w:eastAsia="cs-CZ"/>
        </w:rPr>
      </w:pPr>
    </w:p>
    <w:p w:rsidR="00B21D83" w:rsidRPr="00CD5A3C" w:rsidRDefault="00B21D83" w:rsidP="00085A08">
      <w:pPr>
        <w:spacing w:after="0" w:line="240" w:lineRule="auto"/>
        <w:rPr>
          <w:lang w:eastAsia="cs-CZ"/>
        </w:rPr>
      </w:pPr>
    </w:p>
    <w:p w:rsidR="00B21D83" w:rsidRPr="00CD5A3C" w:rsidRDefault="00B21D83" w:rsidP="00085A08">
      <w:pPr>
        <w:spacing w:after="0" w:line="240" w:lineRule="auto"/>
        <w:rPr>
          <w:lang w:eastAsia="cs-CZ"/>
        </w:rPr>
      </w:pPr>
    </w:p>
    <w:p w:rsidR="00B21D83" w:rsidRPr="00CD5A3C" w:rsidRDefault="00B21D83" w:rsidP="00085A08">
      <w:pPr>
        <w:spacing w:after="0" w:line="240" w:lineRule="auto"/>
        <w:rPr>
          <w:lang w:eastAsia="cs-CZ"/>
        </w:rPr>
      </w:pPr>
    </w:p>
    <w:p w:rsidR="00B21D83" w:rsidRPr="00CD5A3C" w:rsidRDefault="00B21D83" w:rsidP="00085A08">
      <w:pPr>
        <w:spacing w:after="0" w:line="240" w:lineRule="auto"/>
        <w:ind w:left="284"/>
        <w:jc w:val="both"/>
        <w:rPr>
          <w:lang w:eastAsia="cs-CZ"/>
        </w:rPr>
      </w:pPr>
      <w:r w:rsidRPr="00CD5A3C">
        <w:rPr>
          <w:lang w:eastAsia="cs-CZ"/>
        </w:rPr>
        <w:t>Titul, jméno, příjmení osoby oprávněné</w:t>
      </w:r>
    </w:p>
    <w:p w:rsidR="00B21D83" w:rsidRPr="00CD5A3C" w:rsidRDefault="00B21D83" w:rsidP="00085A08">
      <w:pPr>
        <w:spacing w:after="0" w:line="240" w:lineRule="auto"/>
        <w:ind w:left="284"/>
        <w:jc w:val="both"/>
        <w:rPr>
          <w:lang w:eastAsia="cs-CZ"/>
        </w:rPr>
      </w:pPr>
      <w:r w:rsidRPr="00CD5A3C">
        <w:rPr>
          <w:lang w:eastAsia="cs-CZ"/>
        </w:rPr>
        <w:t>jednat jménem či za dodavatele:</w:t>
      </w:r>
      <w:r w:rsidRPr="00CD5A3C">
        <w:rPr>
          <w:lang w:eastAsia="cs-CZ"/>
        </w:rPr>
        <w:tab/>
      </w:r>
      <w:r w:rsidRPr="00CD5A3C">
        <w:rPr>
          <w:lang w:eastAsia="cs-CZ"/>
        </w:rPr>
        <w:tab/>
        <w:t xml:space="preserve">…………………………………………………..……… </w:t>
      </w:r>
    </w:p>
    <w:p w:rsidR="00B21D83" w:rsidRPr="00CD5A3C" w:rsidRDefault="00B21D83" w:rsidP="00085A08">
      <w:pPr>
        <w:spacing w:after="0" w:line="240" w:lineRule="auto"/>
        <w:ind w:left="4320"/>
        <w:rPr>
          <w:lang w:eastAsia="cs-CZ"/>
        </w:rPr>
      </w:pPr>
      <w:r w:rsidRPr="00CD5A3C">
        <w:rPr>
          <w:lang w:eastAsia="cs-CZ"/>
        </w:rPr>
        <w:t xml:space="preserve">                 </w:t>
      </w:r>
    </w:p>
    <w:p w:rsidR="00B21D83" w:rsidRPr="00CD5A3C" w:rsidRDefault="00B21D83" w:rsidP="00085A08">
      <w:pPr>
        <w:spacing w:after="0" w:line="240" w:lineRule="auto"/>
        <w:jc w:val="both"/>
        <w:rPr>
          <w:lang w:eastAsia="cs-CZ"/>
        </w:rPr>
      </w:pPr>
    </w:p>
    <w:p w:rsidR="00B21D83" w:rsidRPr="00CD5A3C" w:rsidRDefault="00B21D83" w:rsidP="00085A08">
      <w:pPr>
        <w:spacing w:after="0" w:line="240" w:lineRule="auto"/>
        <w:ind w:left="3969"/>
        <w:jc w:val="both"/>
        <w:rPr>
          <w:lang w:eastAsia="cs-CZ"/>
        </w:rPr>
      </w:pP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</w:r>
      <w:r w:rsidRPr="00CD5A3C">
        <w:rPr>
          <w:lang w:eastAsia="cs-CZ"/>
        </w:rPr>
        <w:tab/>
        <w:t>…………………………………………………..………</w:t>
      </w:r>
    </w:p>
    <w:p w:rsidR="00B21D83" w:rsidRPr="00CD5A3C" w:rsidRDefault="00B21D83" w:rsidP="00BA3279">
      <w:pPr>
        <w:spacing w:after="0" w:line="240" w:lineRule="auto"/>
        <w:ind w:left="3261"/>
        <w:jc w:val="center"/>
        <w:rPr>
          <w:b/>
          <w:bCs/>
          <w:color w:val="FF0000"/>
          <w:u w:val="single"/>
          <w:lang w:eastAsia="cs-CZ"/>
        </w:rPr>
      </w:pPr>
      <w:r w:rsidRPr="00CD5A3C">
        <w:rPr>
          <w:lang w:eastAsia="cs-CZ"/>
        </w:rPr>
        <w:t>Razítko a podpis oprávněné osoby</w:t>
      </w:r>
      <w:r w:rsidRPr="00CD5A3C">
        <w:rPr>
          <w:lang w:eastAsia="cs-CZ"/>
        </w:rPr>
        <w:br/>
        <w:t>jednat jménem či za dodavatele</w:t>
      </w:r>
    </w:p>
    <w:sectPr w:rsidR="00B21D83" w:rsidRPr="00CD5A3C" w:rsidSect="00C80327">
      <w:footerReference w:type="default" r:id="rId7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D83" w:rsidRDefault="00B21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B21D83" w:rsidRDefault="00B21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D83" w:rsidRDefault="00B21D83" w:rsidP="00E54C33">
    <w:pPr>
      <w:keepNext/>
      <w:keepLines/>
      <w:spacing w:after="0" w:line="240" w:lineRule="auto"/>
      <w:jc w:val="center"/>
      <w:rPr>
        <w:rFonts w:ascii="Times New Roman" w:hAnsi="Times New Roman" w:cs="Times New Roman"/>
        <w:sz w:val="16"/>
        <w:szCs w:val="16"/>
        <w:lang w:eastAsia="cs-CZ"/>
      </w:rPr>
    </w:pPr>
  </w:p>
  <w:p w:rsidR="00B21D83" w:rsidRDefault="00B21D83" w:rsidP="00E54C33">
    <w:pPr>
      <w:keepNext/>
      <w:keepLines/>
      <w:spacing w:after="0" w:line="240" w:lineRule="auto"/>
      <w:jc w:val="center"/>
      <w:rPr>
        <w:rStyle w:val="PageNumber"/>
        <w:sz w:val="16"/>
        <w:szCs w:val="16"/>
      </w:rPr>
    </w:pPr>
  </w:p>
  <w:p w:rsidR="00B21D83" w:rsidRPr="00CF26B3" w:rsidRDefault="00B21D83" w:rsidP="00E54C33">
    <w:pPr>
      <w:pStyle w:val="Footer"/>
      <w:framePr w:wrap="auto" w:vAnchor="text" w:hAnchor="page" w:x="10436" w:y="721"/>
      <w:rPr>
        <w:rStyle w:val="PageNumber"/>
        <w:rFonts w:ascii="Arial" w:hAnsi="Arial" w:cs="Arial"/>
        <w:sz w:val="20"/>
        <w:szCs w:val="20"/>
      </w:rPr>
    </w:pPr>
    <w:r w:rsidRPr="00CF26B3">
      <w:rPr>
        <w:rStyle w:val="PageNumber"/>
        <w:rFonts w:ascii="Arial" w:hAnsi="Arial" w:cs="Arial"/>
        <w:sz w:val="20"/>
        <w:szCs w:val="20"/>
      </w:rPr>
      <w:fldChar w:fldCharType="begin"/>
    </w:r>
    <w:r w:rsidRPr="00CF26B3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CF26B3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2</w:t>
    </w:r>
    <w:r w:rsidRPr="00CF26B3">
      <w:rPr>
        <w:rStyle w:val="PageNumber"/>
        <w:rFonts w:ascii="Arial" w:hAnsi="Arial" w:cs="Arial"/>
        <w:sz w:val="20"/>
        <w:szCs w:val="20"/>
      </w:rPr>
      <w:fldChar w:fldCharType="end"/>
    </w:r>
  </w:p>
  <w:p w:rsidR="00B21D83" w:rsidRPr="00CD5A3C" w:rsidRDefault="00B21D83" w:rsidP="00CD5A3C">
    <w:pPr>
      <w:pStyle w:val="Footer"/>
      <w:ind w:right="360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D83" w:rsidRDefault="00B21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B21D83" w:rsidRDefault="00B21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1">
    <w:nsid w:val="6FF6788F"/>
    <w:multiLevelType w:val="hybridMultilevel"/>
    <w:tmpl w:val="4D529D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979498E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13E07"/>
    <w:multiLevelType w:val="multilevel"/>
    <w:tmpl w:val="0405001F"/>
    <w:styleLink w:val="Sty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4A79"/>
    <w:rsid w:val="00000A29"/>
    <w:rsid w:val="00050992"/>
    <w:rsid w:val="00056B20"/>
    <w:rsid w:val="000622A8"/>
    <w:rsid w:val="00085A08"/>
    <w:rsid w:val="000C42B2"/>
    <w:rsid w:val="000D0A24"/>
    <w:rsid w:val="00101AC4"/>
    <w:rsid w:val="001077B0"/>
    <w:rsid w:val="00107FDC"/>
    <w:rsid w:val="00127FDA"/>
    <w:rsid w:val="00140B70"/>
    <w:rsid w:val="00145F82"/>
    <w:rsid w:val="00160BB7"/>
    <w:rsid w:val="00170F78"/>
    <w:rsid w:val="001836D9"/>
    <w:rsid w:val="00185CCE"/>
    <w:rsid w:val="00187F32"/>
    <w:rsid w:val="001A3AEC"/>
    <w:rsid w:val="001B1B80"/>
    <w:rsid w:val="001C39E6"/>
    <w:rsid w:val="001F2524"/>
    <w:rsid w:val="001F36F6"/>
    <w:rsid w:val="00202990"/>
    <w:rsid w:val="00211D13"/>
    <w:rsid w:val="00213728"/>
    <w:rsid w:val="00234059"/>
    <w:rsid w:val="002559AA"/>
    <w:rsid w:val="00262A6D"/>
    <w:rsid w:val="002760F0"/>
    <w:rsid w:val="002D29F5"/>
    <w:rsid w:val="002E3393"/>
    <w:rsid w:val="002E59DF"/>
    <w:rsid w:val="003219B1"/>
    <w:rsid w:val="003219C2"/>
    <w:rsid w:val="00332772"/>
    <w:rsid w:val="00334758"/>
    <w:rsid w:val="003356D5"/>
    <w:rsid w:val="00356D15"/>
    <w:rsid w:val="003618EB"/>
    <w:rsid w:val="00367813"/>
    <w:rsid w:val="003D7325"/>
    <w:rsid w:val="003E63FE"/>
    <w:rsid w:val="00402D54"/>
    <w:rsid w:val="00426BB7"/>
    <w:rsid w:val="00431BF3"/>
    <w:rsid w:val="004338B0"/>
    <w:rsid w:val="004443D7"/>
    <w:rsid w:val="00464F5B"/>
    <w:rsid w:val="004B6794"/>
    <w:rsid w:val="004C1F6B"/>
    <w:rsid w:val="004E3584"/>
    <w:rsid w:val="004F6066"/>
    <w:rsid w:val="00500519"/>
    <w:rsid w:val="00501E75"/>
    <w:rsid w:val="00501ECD"/>
    <w:rsid w:val="00502B34"/>
    <w:rsid w:val="005056E8"/>
    <w:rsid w:val="0050659C"/>
    <w:rsid w:val="00511E90"/>
    <w:rsid w:val="005347A3"/>
    <w:rsid w:val="00543FC8"/>
    <w:rsid w:val="005547AD"/>
    <w:rsid w:val="00562774"/>
    <w:rsid w:val="00564BE6"/>
    <w:rsid w:val="00582602"/>
    <w:rsid w:val="00582913"/>
    <w:rsid w:val="005A6831"/>
    <w:rsid w:val="005B7854"/>
    <w:rsid w:val="005C1849"/>
    <w:rsid w:val="005F4ACF"/>
    <w:rsid w:val="00600D2A"/>
    <w:rsid w:val="00601248"/>
    <w:rsid w:val="00617F25"/>
    <w:rsid w:val="00656725"/>
    <w:rsid w:val="00664491"/>
    <w:rsid w:val="00666F85"/>
    <w:rsid w:val="00670C8D"/>
    <w:rsid w:val="006963D3"/>
    <w:rsid w:val="006C1D93"/>
    <w:rsid w:val="006D3AD4"/>
    <w:rsid w:val="006D62A8"/>
    <w:rsid w:val="00722793"/>
    <w:rsid w:val="0074351C"/>
    <w:rsid w:val="007505B6"/>
    <w:rsid w:val="00767B55"/>
    <w:rsid w:val="007A27B6"/>
    <w:rsid w:val="007A53E3"/>
    <w:rsid w:val="007C50A4"/>
    <w:rsid w:val="007D3737"/>
    <w:rsid w:val="0080383B"/>
    <w:rsid w:val="0084279F"/>
    <w:rsid w:val="00850621"/>
    <w:rsid w:val="00863D5B"/>
    <w:rsid w:val="00887116"/>
    <w:rsid w:val="008C028D"/>
    <w:rsid w:val="008C4E00"/>
    <w:rsid w:val="008D0A18"/>
    <w:rsid w:val="008D73F4"/>
    <w:rsid w:val="008F1F3F"/>
    <w:rsid w:val="008F4A79"/>
    <w:rsid w:val="00912509"/>
    <w:rsid w:val="00925A44"/>
    <w:rsid w:val="00933FF4"/>
    <w:rsid w:val="00967170"/>
    <w:rsid w:val="00977CFB"/>
    <w:rsid w:val="009A54EA"/>
    <w:rsid w:val="009C36A1"/>
    <w:rsid w:val="009D4D2F"/>
    <w:rsid w:val="00A13548"/>
    <w:rsid w:val="00A22294"/>
    <w:rsid w:val="00A24626"/>
    <w:rsid w:val="00A45CCC"/>
    <w:rsid w:val="00A751A1"/>
    <w:rsid w:val="00A901B3"/>
    <w:rsid w:val="00AC2741"/>
    <w:rsid w:val="00AC2847"/>
    <w:rsid w:val="00B21D83"/>
    <w:rsid w:val="00B27060"/>
    <w:rsid w:val="00B76281"/>
    <w:rsid w:val="00B83157"/>
    <w:rsid w:val="00B92079"/>
    <w:rsid w:val="00BA3279"/>
    <w:rsid w:val="00BA5AA8"/>
    <w:rsid w:val="00BC2E73"/>
    <w:rsid w:val="00BC3511"/>
    <w:rsid w:val="00BD3D02"/>
    <w:rsid w:val="00BE0980"/>
    <w:rsid w:val="00BF4AAC"/>
    <w:rsid w:val="00C020F6"/>
    <w:rsid w:val="00C31416"/>
    <w:rsid w:val="00C73D78"/>
    <w:rsid w:val="00C80327"/>
    <w:rsid w:val="00C9460C"/>
    <w:rsid w:val="00CA2AC3"/>
    <w:rsid w:val="00CA7BBB"/>
    <w:rsid w:val="00CC5404"/>
    <w:rsid w:val="00CD33C8"/>
    <w:rsid w:val="00CD4911"/>
    <w:rsid w:val="00CD5A3C"/>
    <w:rsid w:val="00CF16AD"/>
    <w:rsid w:val="00CF26B3"/>
    <w:rsid w:val="00D04B48"/>
    <w:rsid w:val="00D14D70"/>
    <w:rsid w:val="00D20A4E"/>
    <w:rsid w:val="00D36CE7"/>
    <w:rsid w:val="00D60331"/>
    <w:rsid w:val="00D9649C"/>
    <w:rsid w:val="00DA301E"/>
    <w:rsid w:val="00DA4D9F"/>
    <w:rsid w:val="00DA74AD"/>
    <w:rsid w:val="00DC6003"/>
    <w:rsid w:val="00E03BCA"/>
    <w:rsid w:val="00E074BA"/>
    <w:rsid w:val="00E21132"/>
    <w:rsid w:val="00E24671"/>
    <w:rsid w:val="00E42838"/>
    <w:rsid w:val="00E4620F"/>
    <w:rsid w:val="00E54C33"/>
    <w:rsid w:val="00E6423F"/>
    <w:rsid w:val="00E87CCF"/>
    <w:rsid w:val="00E96A9B"/>
    <w:rsid w:val="00EA3DED"/>
    <w:rsid w:val="00EA47D3"/>
    <w:rsid w:val="00EB19B8"/>
    <w:rsid w:val="00EB1F1E"/>
    <w:rsid w:val="00EC2423"/>
    <w:rsid w:val="00EF357D"/>
    <w:rsid w:val="00F10360"/>
    <w:rsid w:val="00F36D9B"/>
    <w:rsid w:val="00F414C6"/>
    <w:rsid w:val="00F53BF1"/>
    <w:rsid w:val="00F63286"/>
    <w:rsid w:val="00F6367E"/>
    <w:rsid w:val="00F706E8"/>
    <w:rsid w:val="00F70AEC"/>
    <w:rsid w:val="00FA49BA"/>
    <w:rsid w:val="00FB0FAE"/>
    <w:rsid w:val="00FB2915"/>
    <w:rsid w:val="00FC438B"/>
    <w:rsid w:val="00FD7333"/>
    <w:rsid w:val="00FE3CB7"/>
    <w:rsid w:val="00FE5ED2"/>
    <w:rsid w:val="00FF5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D2F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4D2F"/>
    <w:pPr>
      <w:keepNext/>
      <w:widowControl w:val="0"/>
      <w:autoSpaceDE w:val="0"/>
      <w:autoSpaceDN w:val="0"/>
      <w:adjustRightInd w:val="0"/>
      <w:spacing w:before="100" w:after="100" w:line="240" w:lineRule="auto"/>
      <w:outlineLvl w:val="0"/>
    </w:pPr>
    <w:rPr>
      <w:b/>
      <w:bCs/>
      <w:sz w:val="24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4D2F"/>
    <w:pPr>
      <w:keepNext/>
      <w:keepLines/>
      <w:spacing w:before="200" w:after="0"/>
      <w:outlineLvl w:val="1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D4D2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D4D2F"/>
    <w:rPr>
      <w:rFonts w:ascii="Cambria" w:hAnsi="Cambria" w:cs="Cambria"/>
      <w:b/>
      <w:bCs/>
      <w:color w:val="auto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9D4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D4D2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D4D2F"/>
    <w:pPr>
      <w:spacing w:after="0" w:line="240" w:lineRule="auto"/>
    </w:pPr>
    <w:rPr>
      <w:rFonts w:ascii="Arial" w:hAnsi="Arial" w:cs="Arial"/>
      <w:b/>
      <w:bCs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D4D2F"/>
    <w:rPr>
      <w:rFonts w:ascii="Arial" w:hAnsi="Arial" w:cs="Arial"/>
      <w:b/>
      <w:bCs/>
      <w:sz w:val="20"/>
      <w:szCs w:val="20"/>
      <w:lang w:eastAsia="cs-CZ"/>
    </w:rPr>
  </w:style>
  <w:style w:type="paragraph" w:styleId="PlainText">
    <w:name w:val="Plain Text"/>
    <w:basedOn w:val="Normal"/>
    <w:link w:val="PlainTextChar"/>
    <w:uiPriority w:val="99"/>
    <w:rsid w:val="009D4D2F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4D2F"/>
    <w:rPr>
      <w:rFonts w:ascii="Courier New" w:hAnsi="Courier New" w:cs="Courier New"/>
      <w:sz w:val="20"/>
      <w:szCs w:val="20"/>
      <w:lang w:eastAsia="cs-CZ"/>
    </w:rPr>
  </w:style>
  <w:style w:type="paragraph" w:customStyle="1" w:styleId="Textpsmene">
    <w:name w:val="Text písmene"/>
    <w:basedOn w:val="Normal"/>
    <w:uiPriority w:val="99"/>
    <w:rsid w:val="009D4D2F"/>
    <w:pPr>
      <w:numPr>
        <w:ilvl w:val="1"/>
        <w:numId w:val="1"/>
      </w:numPr>
      <w:spacing w:after="0" w:line="240" w:lineRule="auto"/>
      <w:jc w:val="both"/>
      <w:outlineLvl w:val="7"/>
    </w:pPr>
    <w:rPr>
      <w:sz w:val="24"/>
      <w:szCs w:val="24"/>
      <w:lang w:eastAsia="cs-CZ"/>
    </w:rPr>
  </w:style>
  <w:style w:type="paragraph" w:customStyle="1" w:styleId="Textodstavce">
    <w:name w:val="Text odstavce"/>
    <w:basedOn w:val="Normal"/>
    <w:uiPriority w:val="99"/>
    <w:rsid w:val="009D4D2F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sz w:val="24"/>
      <w:szCs w:val="24"/>
      <w:lang w:eastAsia="cs-CZ"/>
    </w:rPr>
  </w:style>
  <w:style w:type="paragraph" w:styleId="BodyText3">
    <w:name w:val="Body Text 3"/>
    <w:basedOn w:val="Normal"/>
    <w:link w:val="BodyText3Char"/>
    <w:uiPriority w:val="99"/>
    <w:rsid w:val="009D4D2F"/>
    <w:pPr>
      <w:spacing w:after="0" w:line="240" w:lineRule="auto"/>
      <w:jc w:val="both"/>
    </w:pPr>
    <w:rPr>
      <w:rFonts w:ascii="Arial" w:hAnsi="Arial" w:cs="Arial"/>
      <w:sz w:val="18"/>
      <w:szCs w:val="18"/>
      <w:lang w:eastAsia="cs-CZ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D4D2F"/>
    <w:rPr>
      <w:rFonts w:ascii="Arial" w:hAnsi="Arial" w:cs="Arial"/>
      <w:sz w:val="18"/>
      <w:szCs w:val="18"/>
      <w:lang w:eastAsia="cs-CZ"/>
    </w:rPr>
  </w:style>
  <w:style w:type="character" w:styleId="Hyperlink">
    <w:name w:val="Hyperlink"/>
    <w:basedOn w:val="DefaultParagraphFont"/>
    <w:uiPriority w:val="99"/>
    <w:rsid w:val="009D4D2F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9D4D2F"/>
    <w:pPr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D4D2F"/>
    <w:rPr>
      <w:rFonts w:ascii="Arial" w:hAnsi="Arial" w:cs="Arial"/>
      <w:sz w:val="20"/>
      <w:szCs w:val="20"/>
      <w:lang w:eastAsia="cs-CZ"/>
    </w:rPr>
  </w:style>
  <w:style w:type="paragraph" w:customStyle="1" w:styleId="NADPIS2">
    <w:name w:val="NADPIS2"/>
    <w:basedOn w:val="Heading2"/>
    <w:uiPriority w:val="99"/>
    <w:rsid w:val="009D4D2F"/>
    <w:pPr>
      <w:keepLines w:val="0"/>
      <w:tabs>
        <w:tab w:val="num" w:pos="1440"/>
      </w:tabs>
      <w:spacing w:before="240" w:after="60" w:line="240" w:lineRule="auto"/>
      <w:ind w:left="1440" w:hanging="360"/>
    </w:pPr>
    <w:rPr>
      <w:rFonts w:ascii="Calibri" w:hAnsi="Calibri" w:cs="Calibri"/>
      <w:b w:val="0"/>
      <w:bCs w:val="0"/>
      <w:sz w:val="24"/>
      <w:szCs w:val="24"/>
      <w:lang w:val="fr-FR"/>
    </w:rPr>
  </w:style>
  <w:style w:type="paragraph" w:customStyle="1" w:styleId="NormalJustified">
    <w:name w:val="Normal (Justified)"/>
    <w:basedOn w:val="Normal"/>
    <w:uiPriority w:val="99"/>
    <w:rsid w:val="009D4D2F"/>
    <w:pPr>
      <w:widowControl w:val="0"/>
      <w:spacing w:after="0" w:line="240" w:lineRule="auto"/>
      <w:jc w:val="both"/>
    </w:pPr>
    <w:rPr>
      <w:kern w:val="28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9D4D2F"/>
    <w:pPr>
      <w:spacing w:after="120" w:line="480" w:lineRule="auto"/>
      <w:ind w:left="283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D4D2F"/>
    <w:rPr>
      <w:rFonts w:ascii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rsid w:val="009D4D2F"/>
    <w:rPr>
      <w:rFonts w:ascii="Times New Roman" w:hAnsi="Times New Roman" w:cs="Times New Roman"/>
      <w:sz w:val="16"/>
      <w:szCs w:val="16"/>
    </w:rPr>
  </w:style>
  <w:style w:type="paragraph" w:styleId="Revision">
    <w:name w:val="Revision"/>
    <w:hidden/>
    <w:uiPriority w:val="99"/>
    <w:rsid w:val="009D4D2F"/>
    <w:rPr>
      <w:rFonts w:ascii="Calibri" w:hAnsi="Calibri" w:cs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D4D2F"/>
    <w:pPr>
      <w:spacing w:after="200"/>
    </w:pPr>
    <w:rPr>
      <w:rFonts w:ascii="Calibri" w:hAnsi="Calibri" w:cs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D4D2F"/>
    <w:rPr>
      <w:b/>
      <w:bCs/>
    </w:rPr>
  </w:style>
  <w:style w:type="paragraph" w:styleId="BodyTextIndent3">
    <w:name w:val="Body Text Indent 3"/>
    <w:basedOn w:val="Normal"/>
    <w:link w:val="BodyTextIndent3Char"/>
    <w:uiPriority w:val="99"/>
    <w:rsid w:val="009D4D2F"/>
    <w:pPr>
      <w:spacing w:after="120" w:line="240" w:lineRule="auto"/>
      <w:ind w:left="283"/>
    </w:pPr>
    <w:rPr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D4D2F"/>
    <w:rPr>
      <w:rFonts w:ascii="Times New Roman" w:hAnsi="Times New Roman" w:cs="Times New Roman"/>
      <w:sz w:val="16"/>
      <w:szCs w:val="16"/>
      <w:lang w:eastAsia="cs-CZ"/>
    </w:rPr>
  </w:style>
  <w:style w:type="paragraph" w:styleId="Footer">
    <w:name w:val="footer"/>
    <w:basedOn w:val="Normal"/>
    <w:link w:val="FooterChar"/>
    <w:uiPriority w:val="99"/>
    <w:rsid w:val="009D4D2F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D4D2F"/>
    <w:rPr>
      <w:rFonts w:ascii="Times New Roman" w:hAnsi="Times New Roman" w:cs="Times New Roman"/>
      <w:sz w:val="24"/>
      <w:szCs w:val="24"/>
      <w:lang w:eastAsia="cs-CZ"/>
    </w:rPr>
  </w:style>
  <w:style w:type="paragraph" w:styleId="ListParagraph">
    <w:name w:val="List Paragraph"/>
    <w:basedOn w:val="Normal"/>
    <w:uiPriority w:val="99"/>
    <w:qFormat/>
    <w:rsid w:val="009D4D2F"/>
    <w:pPr>
      <w:ind w:left="720"/>
    </w:pPr>
  </w:style>
  <w:style w:type="character" w:styleId="Strong">
    <w:name w:val="Strong"/>
    <w:basedOn w:val="DefaultParagraphFont"/>
    <w:uiPriority w:val="99"/>
    <w:qFormat/>
    <w:rsid w:val="009D4D2F"/>
    <w:rPr>
      <w:rFonts w:ascii="Times New Roman" w:hAnsi="Times New Roman" w:cs="Times New Roman"/>
      <w:b/>
      <w:bCs/>
    </w:rPr>
  </w:style>
  <w:style w:type="paragraph" w:customStyle="1" w:styleId="textodstavce0">
    <w:name w:val="textodstavce"/>
    <w:basedOn w:val="Normal"/>
    <w:uiPriority w:val="99"/>
    <w:rsid w:val="009D4D2F"/>
    <w:pPr>
      <w:spacing w:before="100" w:beforeAutospacing="1" w:after="100" w:afterAutospacing="1" w:line="240" w:lineRule="auto"/>
    </w:pPr>
    <w:rPr>
      <w:sz w:val="24"/>
      <w:szCs w:val="24"/>
      <w:lang w:eastAsia="cs-CZ"/>
    </w:rPr>
  </w:style>
  <w:style w:type="paragraph" w:customStyle="1" w:styleId="Textbodu">
    <w:name w:val="Text bodu"/>
    <w:basedOn w:val="Normal"/>
    <w:uiPriority w:val="99"/>
    <w:rsid w:val="009D4D2F"/>
    <w:pPr>
      <w:tabs>
        <w:tab w:val="num" w:pos="850"/>
      </w:tabs>
      <w:spacing w:after="0" w:line="240" w:lineRule="auto"/>
      <w:ind w:left="850" w:hanging="425"/>
      <w:jc w:val="both"/>
      <w:outlineLvl w:val="8"/>
    </w:pPr>
    <w:rPr>
      <w:sz w:val="24"/>
      <w:szCs w:val="24"/>
      <w:lang w:eastAsia="cs-CZ"/>
    </w:rPr>
  </w:style>
  <w:style w:type="paragraph" w:customStyle="1" w:styleId="Textparagrafu">
    <w:name w:val="Text paragrafu"/>
    <w:basedOn w:val="Normal"/>
    <w:uiPriority w:val="99"/>
    <w:rsid w:val="009D4D2F"/>
    <w:pPr>
      <w:spacing w:before="240" w:after="0" w:line="240" w:lineRule="auto"/>
      <w:ind w:firstLine="425"/>
      <w:jc w:val="both"/>
      <w:outlineLvl w:val="5"/>
    </w:pPr>
    <w:rPr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9D4D2F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9D4D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4D2F"/>
    <w:rPr>
      <w:rFonts w:ascii="Times New Roman" w:hAnsi="Times New Roman" w:cs="Times New Roman"/>
      <w:lang w:eastAsia="en-US"/>
    </w:rPr>
  </w:style>
  <w:style w:type="character" w:customStyle="1" w:styleId="CharChar21">
    <w:name w:val="Char Char21"/>
    <w:basedOn w:val="DefaultParagraphFont"/>
    <w:uiPriority w:val="99"/>
    <w:rsid w:val="00187F32"/>
    <w:rPr>
      <w:rFonts w:ascii="Times New Roman" w:hAnsi="Times New Roman" w:cs="Times New Roman"/>
      <w:sz w:val="16"/>
      <w:szCs w:val="16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85A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85A08"/>
    <w:rPr>
      <w:rFonts w:ascii="Calibri" w:hAnsi="Calibri" w:cs="Calibr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085A08"/>
    <w:rPr>
      <w:vertAlign w:val="superscript"/>
    </w:rPr>
  </w:style>
  <w:style w:type="numbering" w:customStyle="1" w:styleId="Styl1">
    <w:name w:val="Styl1"/>
    <w:rsid w:val="00C4205A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2</Pages>
  <Words>608</Words>
  <Characters>3591</Characters>
  <Application>Microsoft Office Outlook</Application>
  <DocSecurity>0</DocSecurity>
  <Lines>0</Lines>
  <Paragraphs>0</Paragraphs>
  <ScaleCrop>false</ScaleCrop>
  <Company>GORDION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Kvalifikační dokumentace k veřejné zakázce zadávané v zadávacím řízení dle zákona č</dc:title>
  <dc:subject/>
  <dc:creator>Monika Richtrová</dc:creator>
  <cp:keywords/>
  <dc:description/>
  <cp:lastModifiedBy>Miroslav Máška</cp:lastModifiedBy>
  <cp:revision>21</cp:revision>
  <cp:lastPrinted>2014-10-20T12:00:00Z</cp:lastPrinted>
  <dcterms:created xsi:type="dcterms:W3CDTF">2014-10-14T11:17:00Z</dcterms:created>
  <dcterms:modified xsi:type="dcterms:W3CDTF">2015-05-31T20:19:00Z</dcterms:modified>
</cp:coreProperties>
</file>