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422787">
        <w:rPr>
          <w:b/>
          <w:sz w:val="28"/>
          <w:szCs w:val="28"/>
        </w:rPr>
        <w:t>K</w:t>
      </w:r>
      <w:r w:rsidR="003454AE" w:rsidRPr="003454AE">
        <w:rPr>
          <w:b/>
          <w:sz w:val="28"/>
          <w:szCs w:val="28"/>
        </w:rPr>
        <w:t xml:space="preserve">omunální vozidlo pro údržbu </w:t>
      </w:r>
      <w:r w:rsidR="00422787">
        <w:rPr>
          <w:b/>
          <w:sz w:val="28"/>
          <w:szCs w:val="28"/>
        </w:rPr>
        <w:t>komunikací</w:t>
      </w:r>
      <w:r w:rsidR="003454AE" w:rsidRPr="003454AE">
        <w:rPr>
          <w:b/>
          <w:sz w:val="28"/>
          <w:szCs w:val="28"/>
        </w:rPr>
        <w:t xml:space="preserve"> </w:t>
      </w:r>
      <w:r w:rsidR="0062696E" w:rsidRPr="00AD12CA">
        <w:rPr>
          <w:b/>
          <w:sz w:val="28"/>
          <w:szCs w:val="28"/>
        </w:rPr>
        <w:t>20</w:t>
      </w:r>
      <w:r w:rsidR="00422787">
        <w:rPr>
          <w:b/>
          <w:sz w:val="28"/>
          <w:szCs w:val="28"/>
        </w:rPr>
        <w:t>25</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Default="00DE7A28" w:rsidP="00EB2D63">
      <w:pPr>
        <w:ind w:left="708"/>
      </w:pPr>
      <w:r>
        <w:tab/>
      </w:r>
      <w:r w:rsidR="00EB2D63" w:rsidRPr="00EB2D63">
        <w:t>Zastoupené PhDr. Václavem Lacinou LL.M. - ředitelem</w:t>
      </w:r>
    </w:p>
    <w:p w:rsidR="00CD6108" w:rsidRPr="001168FF" w:rsidRDefault="00CD6108" w:rsidP="002B511D"/>
    <w:p w:rsidR="002B511D" w:rsidRDefault="002B511D" w:rsidP="002B511D">
      <w:r w:rsidRPr="001168FF">
        <w:rPr>
          <w:u w:val="single"/>
        </w:rPr>
        <w:t>Zástupce oprávněný jednat ve věcech technických</w:t>
      </w:r>
      <w:r w:rsidRPr="001168FF">
        <w:t xml:space="preserve">: </w:t>
      </w:r>
    </w:p>
    <w:p w:rsidR="000876DF" w:rsidRPr="001168FF" w:rsidRDefault="000876DF" w:rsidP="002B511D">
      <w:r>
        <w:t xml:space="preserve">Ondřej Kotěra, vedoucí provozního úseku (724 069 206, </w:t>
      </w:r>
      <w:hyperlink r:id="rId8" w:history="1">
        <w:r w:rsidRPr="00407008">
          <w:rPr>
            <w:rStyle w:val="Hypertextovodkaz"/>
          </w:rPr>
          <w:t>okotera@tshb.cz</w:t>
        </w:r>
      </w:hyperlink>
      <w:r>
        <w:t xml:space="preserve"> )</w:t>
      </w:r>
    </w:p>
    <w:p w:rsidR="00B4455E" w:rsidRDefault="00EB2D63" w:rsidP="00B4455E">
      <w:r>
        <w:t>Jiří Bukač</w:t>
      </w:r>
      <w:r w:rsidR="00B4455E" w:rsidRPr="001168FF">
        <w:t xml:space="preserve">, vedoucí střediska </w:t>
      </w:r>
      <w:r w:rsidR="00B4455E">
        <w:t>(731 518 589</w:t>
      </w:r>
      <w:r w:rsidR="00B4455E" w:rsidRPr="001168FF">
        <w:t xml:space="preserve">; </w:t>
      </w:r>
      <w:hyperlink r:id="rId9" w:history="1">
        <w:r w:rsidRPr="00BB7ABB">
          <w:rPr>
            <w:rStyle w:val="Hypertextovodkaz"/>
          </w:rPr>
          <w:t>jbukac@tshb.cz</w:t>
        </w:r>
      </w:hyperlink>
      <w:r w:rsidR="00B4455E" w:rsidRPr="00A07A4B">
        <w:t>)</w:t>
      </w:r>
    </w:p>
    <w:p w:rsidR="00EB2D63" w:rsidRPr="00A07A4B" w:rsidRDefault="00EB2D63" w:rsidP="00B4455E"/>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E84377">
        <w:t xml:space="preserve">malého </w:t>
      </w:r>
      <w:r>
        <w:t xml:space="preserve">komunálního vozidla pro údržbu </w:t>
      </w:r>
      <w:r w:rsidR="00E84377">
        <w:t>chodníků</w:t>
      </w:r>
      <w:r>
        <w:t xml:space="preserve"> dle Základní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F4F00"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0876DF">
        <w:rPr>
          <w:rFonts w:cs="Arial"/>
        </w:rPr>
        <w:t xml:space="preserve"> do 150</w:t>
      </w:r>
      <w:r w:rsidR="00310CE6">
        <w:rPr>
          <w:rFonts w:cs="Arial"/>
        </w:rPr>
        <w:t xml:space="preserve"> od podpisu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r w:rsidR="00EF4F00">
        <w:rPr>
          <w:b/>
        </w:rPr>
        <w:t>15.4.2025  9:00 hod</w:t>
      </w:r>
      <w:bookmarkStart w:id="0" w:name="_GoBack"/>
      <w:bookmarkEnd w:id="0"/>
      <w:r w:rsidRPr="00CD3E5A">
        <w:rPr>
          <w:b/>
        </w:rP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B2D63" w:rsidRPr="00EB2D63" w:rsidRDefault="00EB2D63" w:rsidP="00EB2D63">
      <w:r w:rsidRPr="00EB2D63">
        <w:t>Nabídky mohou být podány pouze v českém jazyce. Doklady mohou být předloženy též v jiném jazyce s překladem do českého jazyka. Doklady ve slovenském jazyce a doklady o vzdělání latinském jazyce se nepřekládají.</w:t>
      </w:r>
    </w:p>
    <w:p w:rsidR="00EB2D63" w:rsidRPr="00EB2D63" w:rsidRDefault="00EB2D63" w:rsidP="00EB2D63"/>
    <w:p w:rsidR="00EB2D63" w:rsidRPr="00EB2D63" w:rsidRDefault="00EB2D63" w:rsidP="00EB2D63">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EB2D63" w:rsidRPr="00EB2D63" w:rsidRDefault="00EB2D63" w:rsidP="00EB2D63">
      <w:pPr>
        <w:rPr>
          <w:bCs/>
        </w:rPr>
      </w:pPr>
    </w:p>
    <w:p w:rsidR="00EB2D63" w:rsidRPr="00EB2D63" w:rsidRDefault="00EB2D63" w:rsidP="00EB2D63">
      <w:r w:rsidRPr="00EB2D63">
        <w:t>Účastník zadávacího řízení předloží nabídku v českém jazyce, v požadovaném rozsahu a členění, v souladu s podmínkami uvedenými v zadávací dokumentaci.</w:t>
      </w:r>
    </w:p>
    <w:p w:rsidR="00EB2D63" w:rsidRPr="00EB2D63" w:rsidRDefault="00EB2D63" w:rsidP="00EB2D63">
      <w:r w:rsidRPr="00EB2D63">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B2D63" w:rsidRPr="00EB2D63" w:rsidRDefault="00EB2D63" w:rsidP="00EB2D63">
      <w:r w:rsidRPr="00EB2D63">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(scan nabídky).</w:t>
      </w:r>
      <w:r w:rsidRPr="00EB2D63">
        <w:tab/>
      </w:r>
    </w:p>
    <w:p w:rsidR="00EB2D63" w:rsidRPr="00EB2D63" w:rsidRDefault="00EB2D63" w:rsidP="00EB2D63">
      <w:r w:rsidRPr="00EB2D63">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B2D63" w:rsidRPr="00EB2D63" w:rsidRDefault="00EB2D63" w:rsidP="00EB2D63"/>
    <w:p w:rsidR="00EB2D63" w:rsidRPr="00EB2D63" w:rsidRDefault="00EB2D63" w:rsidP="00EB2D63">
      <w:r w:rsidRPr="00EB2D63">
        <w:t>Dodavatel může podat pouze jednu nabídku. Dodavatel, který podal nabídku v zadávacím řízení, nesmí být současně osobou, jejímž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 xml:space="preserve">Oceněný soupis prací, </w:t>
      </w:r>
      <w:r w:rsidR="00EB2D63">
        <w:t>dodávek</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EB2D63" w:rsidRPr="00EB2D63" w:rsidRDefault="00EB2D63" w:rsidP="00EB2D63">
      <w:pPr>
        <w:ind w:left="4248" w:firstLine="708"/>
      </w:pPr>
      <w:r w:rsidRPr="00EB2D63">
        <w:t>PhDr. Václav Lacina LL.M.</w:t>
      </w:r>
    </w:p>
    <w:p w:rsidR="00EB2D63" w:rsidRPr="00EB2D63" w:rsidRDefault="00EB2D63" w:rsidP="00EB2D63">
      <w:pPr>
        <w:ind w:left="4248" w:firstLine="708"/>
      </w:pPr>
      <w:r w:rsidRPr="00EB2D63">
        <w:t xml:space="preserve">        ředitel organizace                                                                                                           </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B2D63">
        <w:rPr>
          <w:sz w:val="16"/>
          <w:szCs w:val="16"/>
        </w:rPr>
        <w:t>Jiří Bukač</w:t>
      </w:r>
      <w:r w:rsidR="00C67140" w:rsidRPr="00D5606C">
        <w:rPr>
          <w:sz w:val="16"/>
          <w:szCs w:val="16"/>
        </w:rPr>
        <w:t xml:space="preserve"> </w:t>
      </w:r>
      <w:r w:rsidR="00E84377">
        <w:rPr>
          <w:sz w:val="16"/>
          <w:szCs w:val="16"/>
        </w:rPr>
        <w:t>–</w:t>
      </w:r>
      <w:r w:rsidRPr="00D5606C">
        <w:rPr>
          <w:sz w:val="16"/>
          <w:szCs w:val="16"/>
        </w:rPr>
        <w:t xml:space="preserve"> </w:t>
      </w:r>
      <w:r w:rsidR="00EB2D63">
        <w:rPr>
          <w:sz w:val="16"/>
          <w:szCs w:val="16"/>
        </w:rPr>
        <w:t>vedoucí</w:t>
      </w:r>
      <w:r w:rsidRPr="00D5606C">
        <w:rPr>
          <w:sz w:val="16"/>
          <w:szCs w:val="16"/>
        </w:rPr>
        <w:t xml:space="preserve">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876D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7BF56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876D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830CBF0"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6pt;height: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54E1B"/>
    <w:rsid w:val="00067C66"/>
    <w:rsid w:val="00085B02"/>
    <w:rsid w:val="000876DF"/>
    <w:rsid w:val="00094907"/>
    <w:rsid w:val="000A079D"/>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2787"/>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CE1555"/>
    <w:rsid w:val="00D14E4F"/>
    <w:rsid w:val="00D35934"/>
    <w:rsid w:val="00D36A17"/>
    <w:rsid w:val="00D36BD5"/>
    <w:rsid w:val="00D55A9B"/>
    <w:rsid w:val="00D5606C"/>
    <w:rsid w:val="00D60E63"/>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B2D63"/>
    <w:rsid w:val="00EC235B"/>
    <w:rsid w:val="00EF4F00"/>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6A0EC"/>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jbukac@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29C94-EF71-450D-8EBA-DC33D3D7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4</TotalTime>
  <Pages>1</Pages>
  <Words>1088</Words>
  <Characters>6426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4</cp:revision>
  <cp:lastPrinted>2021-05-11T06:30:00Z</cp:lastPrinted>
  <dcterms:created xsi:type="dcterms:W3CDTF">2025-03-27T09:27:00Z</dcterms:created>
  <dcterms:modified xsi:type="dcterms:W3CDTF">2025-04-01T08:19:00Z</dcterms:modified>
</cp:coreProperties>
</file>