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8E538B" w:rsidRPr="00EE13EA">
        <w:rPr>
          <w:b/>
          <w:sz w:val="28"/>
          <w:szCs w:val="28"/>
        </w:rPr>
        <w:t>Zahradní sekací  traktor</w:t>
      </w:r>
      <w:r w:rsidR="008E538B">
        <w:rPr>
          <w:b/>
          <w:sz w:val="28"/>
          <w:szCs w:val="28"/>
        </w:rPr>
        <w:t xml:space="preserve"> </w:t>
      </w:r>
      <w:r w:rsidR="008E14F3">
        <w:rPr>
          <w:b/>
          <w:sz w:val="28"/>
          <w:szCs w:val="28"/>
        </w:rPr>
        <w:t>2024</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8E14F3" w:rsidRPr="008E14F3">
        <w:t xml:space="preserve">Zastoupené PhDr. Václavem Lacinou </w:t>
      </w:r>
      <w:proofErr w:type="gramStart"/>
      <w:r w:rsidR="008E14F3" w:rsidRPr="008E14F3">
        <w:t>LL.M.</w:t>
      </w:r>
      <w:proofErr w:type="gramEnd"/>
      <w:r w:rsidR="008E14F3" w:rsidRPr="008E14F3">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E538B" w:rsidP="008E538B">
      <w:r>
        <w:t>Radek Stejskal</w:t>
      </w:r>
      <w:r w:rsidRPr="001168FF">
        <w:t xml:space="preserve">, vedoucí střediska </w:t>
      </w:r>
      <w:r>
        <w:t>(724069209</w:t>
      </w:r>
      <w:r w:rsidRPr="001168FF">
        <w:t xml:space="preserve">; </w:t>
      </w:r>
      <w:hyperlink r:id="rId8" w:history="1">
        <w:r w:rsidRPr="009A7860">
          <w:rPr>
            <w:rStyle w:val="Hypertextovodkaz"/>
          </w:rPr>
          <w:t>rstejskal@tshb.cz</w:t>
        </w:r>
      </w:hyperlink>
      <w:r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zahradního sekacího traktoru pro provádění údržby veřejné zeleně dle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327CB5"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r w:rsidR="00F963D0">
        <w:rPr>
          <w:rFonts w:cs="Arial"/>
        </w:rPr>
        <w:t>90- ti dnů</w:t>
      </w:r>
      <w:r>
        <w:rPr>
          <w:rFonts w:cs="Arial"/>
        </w:rPr>
        <w:t xml:space="preserve"> 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areál Technických služeb, Bělohradská 3582,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8E14F3">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327CB5">
        <w:rPr>
          <w:b/>
        </w:rPr>
        <w:t xml:space="preserve">do </w:t>
      </w:r>
      <w:r w:rsidR="00327CB5" w:rsidRPr="00327CB5">
        <w:rPr>
          <w:b/>
        </w:rPr>
        <w:t>5</w:t>
      </w:r>
      <w:r w:rsidR="006A7BB1" w:rsidRPr="00327CB5">
        <w:rPr>
          <w:b/>
        </w:rPr>
        <w:t>.</w:t>
      </w:r>
      <w:r w:rsidR="008E14F3" w:rsidRPr="00327CB5">
        <w:rPr>
          <w:b/>
        </w:rPr>
        <w:t xml:space="preserve"> </w:t>
      </w:r>
      <w:r w:rsidR="00327CB5" w:rsidRPr="00327CB5">
        <w:rPr>
          <w:b/>
        </w:rPr>
        <w:t>3.</w:t>
      </w:r>
      <w:r w:rsidR="008E14F3" w:rsidRPr="00327CB5">
        <w:rPr>
          <w:b/>
        </w:rPr>
        <w:t xml:space="preserve"> </w:t>
      </w:r>
      <w:r w:rsidR="008E538B" w:rsidRPr="00327CB5">
        <w:rPr>
          <w:b/>
        </w:rPr>
        <w:t>20</w:t>
      </w:r>
      <w:r w:rsidR="006A7BB1" w:rsidRPr="00327CB5">
        <w:rPr>
          <w:b/>
        </w:rPr>
        <w:t>2</w:t>
      </w:r>
      <w:r w:rsidR="008E14F3" w:rsidRPr="00327CB5">
        <w:rPr>
          <w:b/>
        </w:rPr>
        <w:t>4</w:t>
      </w:r>
      <w:r w:rsidR="00FE52A6" w:rsidRPr="00327CB5">
        <w:rPr>
          <w:b/>
        </w:rPr>
        <w:t xml:space="preserve">  do </w:t>
      </w:r>
      <w:r w:rsidR="00327CB5" w:rsidRPr="00327CB5">
        <w:rPr>
          <w:b/>
        </w:rPr>
        <w:t>10:00</w:t>
      </w:r>
      <w:r w:rsidR="00FE52A6" w:rsidRPr="00327CB5">
        <w:rPr>
          <w:b/>
        </w:rPr>
        <w:t xml:space="preserve"> hodin</w:t>
      </w:r>
      <w:r w:rsidRPr="00327CB5">
        <w:t>.</w:t>
      </w:r>
      <w:bookmarkStart w:id="0" w:name="_GoBack"/>
      <w:bookmarkEnd w:id="0"/>
    </w:p>
    <w:p w:rsidR="0090072D" w:rsidRDefault="0090072D" w:rsidP="0090072D"/>
    <w:p w:rsidR="008E14F3" w:rsidRPr="0090072D" w:rsidRDefault="008E14F3" w:rsidP="008E14F3">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E14F3" w:rsidRPr="005A1D2C" w:rsidRDefault="008E14F3" w:rsidP="008E14F3">
      <w:r w:rsidRPr="005A1D2C">
        <w:t>Nabídky mohou být podány pouze v českém jazyce. Doklady mohou být předloženy též v jiném jazyce s překladem do českého jazyka. Doklady ve slovenském jazyce a doklady o vzdělání latinském jazyce se nepřekládají.</w:t>
      </w:r>
    </w:p>
    <w:p w:rsidR="008E14F3" w:rsidRPr="005A1D2C" w:rsidRDefault="008E14F3" w:rsidP="008E14F3"/>
    <w:p w:rsidR="008E14F3" w:rsidRPr="005A1D2C" w:rsidRDefault="008E14F3" w:rsidP="008E14F3">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8E14F3" w:rsidRPr="005A1D2C" w:rsidRDefault="008E14F3" w:rsidP="008E14F3">
      <w:pPr>
        <w:rPr>
          <w:bCs/>
        </w:rPr>
      </w:pPr>
    </w:p>
    <w:p w:rsidR="008E14F3" w:rsidRPr="005A1D2C" w:rsidRDefault="008E14F3" w:rsidP="008E14F3">
      <w:r w:rsidRPr="005A1D2C">
        <w:t>Účastník zadávacího řízení předloží nabídku v českém jazyce, v požadovaném rozsahu a členění, v souladu s podmínkami uvedenými v zadávací dokumentaci.</w:t>
      </w:r>
    </w:p>
    <w:p w:rsidR="008E14F3" w:rsidRPr="005A1D2C" w:rsidRDefault="008E14F3" w:rsidP="008E14F3">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8E14F3" w:rsidRPr="005A1D2C" w:rsidRDefault="008E14F3" w:rsidP="008E14F3">
      <w:r w:rsidRPr="005A1D2C">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8E14F3" w:rsidRPr="005A1D2C" w:rsidRDefault="008E14F3" w:rsidP="008E14F3">
      <w:r w:rsidRPr="005A1D2C">
        <w:lastRenderedPageBreak/>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8E14F3" w:rsidRPr="005A1D2C" w:rsidRDefault="008E14F3" w:rsidP="008E14F3"/>
    <w:p w:rsidR="008E14F3" w:rsidRPr="005A1D2C" w:rsidRDefault="008E14F3" w:rsidP="008E14F3">
      <w:r w:rsidRPr="005A1D2C">
        <w:t>Dodavatel může podat pouze jednu nabídku. Dodavatel, který podal nabídku v zadávacím řízení, nesmí být současně osobou, její</w:t>
      </w:r>
      <w:r>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14F3">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lastRenderedPageBreak/>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B44DBA">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8E14F3" w:rsidRPr="0025572C" w:rsidRDefault="008E14F3" w:rsidP="008E14F3">
      <w:pPr>
        <w:rPr>
          <w:b/>
          <w:i/>
        </w:rPr>
      </w:pPr>
    </w:p>
    <w:p w:rsidR="008E14F3" w:rsidRPr="00970310" w:rsidRDefault="008E14F3" w:rsidP="008E14F3">
      <w:r>
        <w:t xml:space="preserve">                                                                                                             </w:t>
      </w:r>
      <w:r w:rsidRPr="00970310">
        <w:t xml:space="preserve">PhDr. Václav Lacina </w:t>
      </w:r>
      <w:proofErr w:type="gramStart"/>
      <w:r w:rsidRPr="00970310">
        <w:t>LL.M.</w:t>
      </w:r>
      <w:proofErr w:type="gramEnd"/>
    </w:p>
    <w:p w:rsidR="008E14F3" w:rsidRPr="00970310" w:rsidRDefault="008E14F3" w:rsidP="008E14F3">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Pr>
          <w:sz w:val="16"/>
          <w:szCs w:val="16"/>
        </w:rPr>
        <w:t>Radek Stejskal</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57C" w:rsidRDefault="0003757C" w:rsidP="00516332">
      <w:r>
        <w:separator/>
      </w:r>
    </w:p>
  </w:endnote>
  <w:endnote w:type="continuationSeparator" w:id="0">
    <w:p w:rsidR="0003757C" w:rsidRDefault="0003757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327CB5"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57C" w:rsidRDefault="0003757C" w:rsidP="00516332">
      <w:r>
        <w:separator/>
      </w:r>
    </w:p>
  </w:footnote>
  <w:footnote w:type="continuationSeparator" w:id="0">
    <w:p w:rsidR="0003757C" w:rsidRDefault="0003757C"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327CB5"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3" type="connector" idref="#_x0000_s2050"/>
        <o:r id="V:Rule4"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3757C"/>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2E088A"/>
    <w:rsid w:val="0030123A"/>
    <w:rsid w:val="00303AC9"/>
    <w:rsid w:val="00305236"/>
    <w:rsid w:val="00310959"/>
    <w:rsid w:val="00327CB5"/>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D753B"/>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6159F5"/>
    <w:rsid w:val="006264A1"/>
    <w:rsid w:val="0062696E"/>
    <w:rsid w:val="00630DB2"/>
    <w:rsid w:val="00676117"/>
    <w:rsid w:val="006853F3"/>
    <w:rsid w:val="00693E8B"/>
    <w:rsid w:val="00696A98"/>
    <w:rsid w:val="006A7BB1"/>
    <w:rsid w:val="006B7D29"/>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14F3"/>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44DBA"/>
    <w:rsid w:val="00B66F86"/>
    <w:rsid w:val="00B976B2"/>
    <w:rsid w:val="00BA6698"/>
    <w:rsid w:val="00BA7BB4"/>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963D0"/>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E482237"/>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BCAF79-0A32-46F0-A52C-67513E782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5</TotalTime>
  <Pages>3</Pages>
  <Words>1202</Words>
  <Characters>7098</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3</cp:revision>
  <cp:lastPrinted>2013-08-09T05:29:00Z</cp:lastPrinted>
  <dcterms:created xsi:type="dcterms:W3CDTF">2024-02-09T12:27:00Z</dcterms:created>
  <dcterms:modified xsi:type="dcterms:W3CDTF">2024-02-19T11:40:00Z</dcterms:modified>
</cp:coreProperties>
</file>