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EC" w:rsidRPr="009D3A89" w:rsidRDefault="009D3A89" w:rsidP="009D3A89">
      <w:pPr>
        <w:jc w:val="left"/>
        <w:rPr>
          <w:b/>
          <w:sz w:val="28"/>
        </w:rPr>
      </w:pPr>
      <w:r w:rsidRPr="009D3A89">
        <w:rPr>
          <w:b/>
          <w:sz w:val="28"/>
        </w:rPr>
        <w:t xml:space="preserve">Příloha </w:t>
      </w:r>
      <w:proofErr w:type="gramStart"/>
      <w:r w:rsidRPr="009D3A89">
        <w:rPr>
          <w:b/>
          <w:sz w:val="28"/>
        </w:rPr>
        <w:t xml:space="preserve">č. </w:t>
      </w:r>
      <w:r w:rsidR="00FD2253">
        <w:rPr>
          <w:b/>
          <w:sz w:val="28"/>
        </w:rPr>
        <w:t>1</w:t>
      </w:r>
      <w:r w:rsidRPr="009D3A89">
        <w:rPr>
          <w:b/>
          <w:sz w:val="28"/>
        </w:rPr>
        <w:t xml:space="preserve"> </w:t>
      </w:r>
      <w:r w:rsidR="00FD2253">
        <w:rPr>
          <w:b/>
          <w:sz w:val="28"/>
        </w:rPr>
        <w:t xml:space="preserve"> Krycí</w:t>
      </w:r>
      <w:proofErr w:type="gramEnd"/>
      <w:r w:rsidR="00FD2253">
        <w:rPr>
          <w:b/>
          <w:sz w:val="28"/>
        </w:rPr>
        <w:t xml:space="preserve"> list nabídky</w:t>
      </w:r>
    </w:p>
    <w:p w:rsidR="00475BEC" w:rsidRDefault="00E123A2" w:rsidP="009D3A89">
      <w:pPr>
        <w:pStyle w:val="cislovani1"/>
      </w:pPr>
      <w:r>
        <w:t>Základní údaje</w:t>
      </w:r>
    </w:p>
    <w:p w:rsidR="00FD2253" w:rsidRDefault="00FD2253" w:rsidP="00FD2253">
      <w:r w:rsidRPr="00FD2253">
        <w:t xml:space="preserve">dle ustanovení § 44 zákona č. 137/2006 Sb., o veřejných zakázkách </w:t>
      </w:r>
    </w:p>
    <w:p w:rsidR="00FD2253" w:rsidRDefault="00FD2253" w:rsidP="00FD2253"/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0"/>
        <w:gridCol w:w="5040"/>
      </w:tblGrid>
      <w:tr w:rsidR="00FD2253" w:rsidTr="006B3EBD">
        <w:tc>
          <w:tcPr>
            <w:tcW w:w="3960" w:type="dxa"/>
            <w:tcBorders>
              <w:top w:val="single" w:sz="8" w:space="0" w:color="auto"/>
              <w:bottom w:val="single" w:sz="8" w:space="0" w:color="auto"/>
            </w:tcBorders>
          </w:tcPr>
          <w:p w:rsidR="00FD2253" w:rsidRPr="00FD2253" w:rsidRDefault="00FD2253" w:rsidP="006B3EBD">
            <w:pPr>
              <w:rPr>
                <w:rFonts w:ascii="JohnSans Text Pro CE" w:hAnsi="JohnSans Text Pro CE"/>
                <w:bCs/>
              </w:rPr>
            </w:pPr>
            <w:r w:rsidRPr="00FD2253">
              <w:rPr>
                <w:rFonts w:ascii="JohnSans Text Pro CE" w:hAnsi="JohnSans Text Pro CE"/>
                <w:bCs/>
              </w:rPr>
              <w:t>Název veřejné zakázky</w:t>
            </w:r>
            <w:r w:rsidRPr="00FD2253">
              <w:rPr>
                <w:rFonts w:ascii="JohnSans Text Pro CE" w:hAnsi="JohnSans Text Pro CE"/>
                <w:bCs/>
              </w:rPr>
              <w:t>:</w:t>
            </w:r>
          </w:p>
        </w:tc>
        <w:tc>
          <w:tcPr>
            <w:tcW w:w="5040" w:type="dxa"/>
            <w:tcBorders>
              <w:top w:val="single" w:sz="8" w:space="0" w:color="auto"/>
              <w:bottom w:val="single" w:sz="8" w:space="0" w:color="auto"/>
            </w:tcBorders>
          </w:tcPr>
          <w:p w:rsidR="00FD2253" w:rsidRDefault="00FD2253" w:rsidP="006B3EBD">
            <w:pPr>
              <w:pStyle w:val="TabNL"/>
            </w:pPr>
            <w:r>
              <w:t>Dodávka automatického horizontálního lisu na odpady</w:t>
            </w:r>
          </w:p>
        </w:tc>
      </w:tr>
    </w:tbl>
    <w:p w:rsidR="00FD2253" w:rsidRPr="00FD2253" w:rsidRDefault="00FD2253" w:rsidP="00FD2253"/>
    <w:p w:rsidR="009D3A89" w:rsidRDefault="00FD2253" w:rsidP="009D3A89">
      <w:pPr>
        <w:pStyle w:val="Cislovani2"/>
      </w:pPr>
      <w:r>
        <w:t>Zadavatel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bookmarkStart w:id="0" w:name="_GoBack"/>
      <w:bookmarkEnd w:id="0"/>
      <w:r>
        <w:rPr>
          <w:rFonts w:ascii="JohnSansTextPro" w:hAnsi="JohnSansTextPro" w:cs="JohnSansTextPro"/>
          <w:szCs w:val="18"/>
        </w:rPr>
        <w:t xml:space="preserve">Firma: 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RELIMEX spol. s r.o.</w:t>
      </w:r>
    </w:p>
    <w:p w:rsidR="009D3A89" w:rsidRDefault="00C8667B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Zápis </w:t>
      </w:r>
      <w:proofErr w:type="spellStart"/>
      <w:proofErr w:type="gramStart"/>
      <w:r>
        <w:rPr>
          <w:rFonts w:ascii="JohnSansTextPro" w:hAnsi="JohnSansTextPro" w:cs="JohnSansTextPro"/>
          <w:szCs w:val="18"/>
        </w:rPr>
        <w:t>obch</w:t>
      </w:r>
      <w:proofErr w:type="gramEnd"/>
      <w:r>
        <w:rPr>
          <w:rFonts w:ascii="JohnSansTextPro" w:hAnsi="JohnSansTextPro" w:cs="JohnSansTextPro"/>
          <w:szCs w:val="18"/>
        </w:rPr>
        <w:t>.</w:t>
      </w:r>
      <w:proofErr w:type="gramStart"/>
      <w:r>
        <w:rPr>
          <w:rFonts w:ascii="JohnSansTextPro" w:hAnsi="JohnSansTextPro" w:cs="JohnSansTextPro"/>
          <w:szCs w:val="18"/>
        </w:rPr>
        <w:t>rej</w:t>
      </w:r>
      <w:proofErr w:type="spellEnd"/>
      <w:proofErr w:type="gramEnd"/>
      <w:r>
        <w:rPr>
          <w:rFonts w:ascii="JohnSansTextPro" w:hAnsi="JohnSansTextPro" w:cs="JohnSansTextPro"/>
          <w:szCs w:val="18"/>
        </w:rPr>
        <w:t>.: obchodní rejstřík vedený Městským soudem v Praze, odd. C, vložka 35337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IČ: 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62913972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>DIC: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CZ62913972</w:t>
      </w:r>
    </w:p>
    <w:p w:rsidR="009D3A89" w:rsidRDefault="009D3A89" w:rsidP="009D3A89">
      <w:r>
        <w:t>Sídlo:</w:t>
      </w:r>
      <w:r>
        <w:tab/>
      </w:r>
      <w:r>
        <w:tab/>
      </w:r>
      <w:r w:rsidR="000E7E59">
        <w:t>Radhošťská 12, 130 00 Praha 3</w:t>
      </w:r>
    </w:p>
    <w:p w:rsidR="000E7E59" w:rsidRDefault="000E7E59" w:rsidP="009D3A89">
      <w:r>
        <w:t>Provozovna:</w:t>
      </w:r>
      <w:r>
        <w:tab/>
      </w:r>
      <w:proofErr w:type="spellStart"/>
      <w:r>
        <w:rPr>
          <w:rFonts w:ascii="JohnSansTextPro" w:hAnsi="JohnSansTextPro" w:cs="JohnSansTextPro"/>
          <w:szCs w:val="18"/>
        </w:rPr>
        <w:t>Martinov</w:t>
      </w:r>
      <w:proofErr w:type="spellEnd"/>
      <w:r>
        <w:rPr>
          <w:rFonts w:ascii="JohnSansTextPro" w:hAnsi="JohnSansTextPro" w:cs="JohnSansTextPro"/>
          <w:szCs w:val="18"/>
        </w:rPr>
        <w:t xml:space="preserve"> 285, </w:t>
      </w:r>
      <w:proofErr w:type="spellStart"/>
      <w:r>
        <w:rPr>
          <w:rFonts w:ascii="JohnSansTextPro" w:hAnsi="JohnSansTextPro" w:cs="JohnSansTextPro"/>
          <w:szCs w:val="18"/>
        </w:rPr>
        <w:t>Martinov</w:t>
      </w:r>
      <w:proofErr w:type="spellEnd"/>
      <w:r>
        <w:rPr>
          <w:rFonts w:ascii="JohnSansTextPro" w:hAnsi="JohnSansTextPro" w:cs="JohnSansTextPro"/>
          <w:szCs w:val="18"/>
        </w:rPr>
        <w:t>-Záryby, 277 13 Kostelec nad Labem</w:t>
      </w:r>
    </w:p>
    <w:p w:rsidR="000E7E59" w:rsidRDefault="000E7E59" w:rsidP="009D3A89">
      <w:r>
        <w:t>Zastoupená:</w:t>
      </w:r>
      <w:r>
        <w:tab/>
        <w:t>Martin Reisinger, jednatel</w:t>
      </w:r>
    </w:p>
    <w:p w:rsidR="009D3A89" w:rsidRDefault="00FD2253" w:rsidP="009D3A89">
      <w:pPr>
        <w:pStyle w:val="Cislovani2"/>
      </w:pPr>
      <w:r>
        <w:t>Uchazeč</w:t>
      </w:r>
    </w:p>
    <w:p w:rsidR="00CC2210" w:rsidRPr="00CC2210" w:rsidRDefault="00CC2210" w:rsidP="00CC2210">
      <w:r w:rsidRPr="00CC2210">
        <w:t xml:space="preserve">Firma: </w:t>
      </w:r>
      <w:r w:rsidRPr="00CC2210">
        <w:tab/>
      </w:r>
      <w:r w:rsidR="00826948">
        <w:tab/>
        <w:t>…(doplnit)…</w:t>
      </w:r>
      <w:r w:rsidRPr="00CC2210">
        <w:tab/>
        <w:t xml:space="preserve"> </w:t>
      </w:r>
    </w:p>
    <w:p w:rsidR="00CC2210" w:rsidRPr="00CC2210" w:rsidRDefault="00CC2210" w:rsidP="00CC2210">
      <w:r w:rsidRPr="00CC2210">
        <w:t xml:space="preserve">Zápis </w:t>
      </w:r>
      <w:proofErr w:type="spellStart"/>
      <w:proofErr w:type="gramStart"/>
      <w:r w:rsidRPr="00CC2210">
        <w:t>obch</w:t>
      </w:r>
      <w:proofErr w:type="gramEnd"/>
      <w:r w:rsidRPr="00CC2210">
        <w:t>.</w:t>
      </w:r>
      <w:proofErr w:type="gramStart"/>
      <w:r w:rsidRPr="00CC2210">
        <w:t>rej</w:t>
      </w:r>
      <w:proofErr w:type="spellEnd"/>
      <w:proofErr w:type="gramEnd"/>
      <w:r w:rsidRPr="00CC2210">
        <w:t xml:space="preserve">.: </w:t>
      </w:r>
      <w:r w:rsidR="00826948">
        <w:t>…(doplnit)…</w:t>
      </w:r>
      <w:r w:rsidRPr="00CC2210">
        <w:tab/>
      </w:r>
    </w:p>
    <w:p w:rsidR="00CC2210" w:rsidRPr="00CC2210" w:rsidRDefault="00C8667B" w:rsidP="00CC2210">
      <w:r>
        <w:t xml:space="preserve">IČ: </w:t>
      </w:r>
      <w:r>
        <w:tab/>
      </w:r>
      <w:r>
        <w:tab/>
      </w:r>
      <w:r w:rsidR="00826948">
        <w:t>…(doplnit)…</w:t>
      </w:r>
    </w:p>
    <w:p w:rsidR="00CC2210" w:rsidRPr="00CC2210" w:rsidRDefault="00CC2210" w:rsidP="00CC2210">
      <w:r w:rsidRPr="00CC2210">
        <w:t>DIC:</w:t>
      </w:r>
      <w:r w:rsidRPr="00CC2210">
        <w:tab/>
      </w:r>
      <w:r w:rsidRPr="00CC2210">
        <w:tab/>
      </w:r>
      <w:r w:rsidR="00826948">
        <w:t>…(doplnit)…</w:t>
      </w:r>
    </w:p>
    <w:p w:rsidR="00CC2210" w:rsidRPr="00CC2210" w:rsidRDefault="00CC2210" w:rsidP="00CC2210">
      <w:r w:rsidRPr="00CC2210">
        <w:t>Sídlo:</w:t>
      </w:r>
      <w:r w:rsidRPr="00CC2210">
        <w:tab/>
      </w:r>
      <w:r w:rsidRPr="00CC2210">
        <w:tab/>
        <w:t xml:space="preserve"> </w:t>
      </w:r>
      <w:r w:rsidR="00826948">
        <w:t>…(doplnit)…</w:t>
      </w:r>
    </w:p>
    <w:p w:rsidR="00CC2210" w:rsidRPr="00CC2210" w:rsidRDefault="00CC2210" w:rsidP="00CC2210">
      <w:r w:rsidRPr="00CC2210">
        <w:t>Zastoupená:</w:t>
      </w:r>
      <w:r w:rsidRPr="00CC2210">
        <w:tab/>
        <w:t xml:space="preserve"> </w:t>
      </w:r>
      <w:r w:rsidR="00826948">
        <w:t>…(doplnit)…</w:t>
      </w:r>
    </w:p>
    <w:p w:rsidR="009D3A89" w:rsidRDefault="00FD2253" w:rsidP="009D3A89">
      <w:r>
        <w:t xml:space="preserve">Kontaktní osoba: </w:t>
      </w:r>
      <w:r>
        <w:t>…(doplnit)…</w:t>
      </w:r>
    </w:p>
    <w:p w:rsidR="00FD2253" w:rsidRDefault="00E123A2" w:rsidP="00E123A2">
      <w:pPr>
        <w:pStyle w:val="cislovani1"/>
      </w:pPr>
      <w:r>
        <w:t>Nabídková cena</w:t>
      </w:r>
    </w:p>
    <w:p w:rsidR="00E123A2" w:rsidRDefault="00E123A2" w:rsidP="009D3A89"/>
    <w:p w:rsidR="00E123A2" w:rsidRDefault="00E123A2" w:rsidP="00E123A2">
      <w:r>
        <w:t xml:space="preserve">Cena celkem bez DPH: </w:t>
      </w:r>
      <w:r>
        <w:tab/>
      </w:r>
      <w:r>
        <w:t>…(doplnit)… K</w:t>
      </w:r>
      <w:r>
        <w:rPr>
          <w:rFonts w:hint="eastAsia"/>
        </w:rPr>
        <w:t>č</w:t>
      </w:r>
    </w:p>
    <w:p w:rsidR="00E123A2" w:rsidRDefault="00E123A2" w:rsidP="00E123A2">
      <w:r>
        <w:t>DPH: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>…(doplnit)…</w:t>
      </w:r>
      <w:r>
        <w:t xml:space="preserve"> </w:t>
      </w:r>
      <w:r>
        <w:t>K</w:t>
      </w:r>
      <w:r>
        <w:rPr>
          <w:rFonts w:hint="eastAsia"/>
        </w:rPr>
        <w:t>č</w:t>
      </w:r>
    </w:p>
    <w:p w:rsidR="00E123A2" w:rsidRDefault="00E123A2" w:rsidP="00E123A2">
      <w:r>
        <w:t>Cena celkem v</w:t>
      </w:r>
      <w:r>
        <w:rPr>
          <w:rFonts w:hint="eastAsia"/>
        </w:rPr>
        <w:t>č</w:t>
      </w:r>
      <w:r>
        <w:t>etn</w:t>
      </w:r>
      <w:r>
        <w:rPr>
          <w:rFonts w:hint="eastAsia"/>
        </w:rPr>
        <w:t>ě</w:t>
      </w:r>
      <w:r>
        <w:t xml:space="preserve"> DPH: </w:t>
      </w:r>
      <w:r>
        <w:tab/>
      </w:r>
      <w:r>
        <w:t>…(doplnit)…</w:t>
      </w:r>
      <w:r>
        <w:t xml:space="preserve"> </w:t>
      </w:r>
      <w:r>
        <w:t>K</w:t>
      </w:r>
      <w:r>
        <w:rPr>
          <w:rFonts w:hint="eastAsia"/>
        </w:rPr>
        <w:t>č</w:t>
      </w:r>
    </w:p>
    <w:p w:rsidR="00E123A2" w:rsidRDefault="00E123A2" w:rsidP="00E123A2"/>
    <w:p w:rsidR="00E123A2" w:rsidRDefault="00E123A2" w:rsidP="00E123A2"/>
    <w:p w:rsidR="00E123A2" w:rsidRDefault="00E123A2" w:rsidP="00E123A2">
      <w:r>
        <w:t>Uvedená celková nabídková cena je cenou kone</w:t>
      </w:r>
      <w:r>
        <w:rPr>
          <w:rFonts w:hint="eastAsia"/>
        </w:rPr>
        <w:t>č</w:t>
      </w:r>
      <w:r>
        <w:t>nou a nejvýše p</w:t>
      </w:r>
      <w:r>
        <w:rPr>
          <w:rFonts w:hint="eastAsia"/>
        </w:rPr>
        <w:t>ří</w:t>
      </w:r>
      <w:r>
        <w:t>pustnou po celou dobu realizace ve</w:t>
      </w:r>
      <w:r>
        <w:rPr>
          <w:rFonts w:hint="eastAsia"/>
        </w:rPr>
        <w:t>ř</w:t>
      </w:r>
      <w:r>
        <w:t>ejné zakázky.</w:t>
      </w:r>
    </w:p>
    <w:p w:rsidR="00E123A2" w:rsidRDefault="00E123A2" w:rsidP="00E123A2"/>
    <w:p w:rsidR="00E123A2" w:rsidRDefault="00E123A2" w:rsidP="00E123A2">
      <w:r>
        <w:t>V…………</w:t>
      </w:r>
      <w:proofErr w:type="gramStart"/>
      <w:r>
        <w:t>….dne</w:t>
      </w:r>
      <w:proofErr w:type="gramEnd"/>
      <w:r>
        <w:t>……………….</w:t>
      </w:r>
    </w:p>
    <w:p w:rsidR="00E123A2" w:rsidRDefault="00E123A2" w:rsidP="00E123A2"/>
    <w:p w:rsidR="00E123A2" w:rsidRDefault="00E123A2" w:rsidP="00E123A2">
      <w:pPr>
        <w:ind w:right="1132" w:firstLine="3544"/>
        <w:jc w:val="center"/>
      </w:pPr>
      <w:r>
        <w:rPr>
          <w:rFonts w:hint="eastAsia"/>
        </w:rPr>
        <w:t>…………</w:t>
      </w:r>
      <w:r>
        <w:t>……………….</w:t>
      </w:r>
      <w:r>
        <w:rPr>
          <w:rFonts w:hint="eastAsia"/>
        </w:rPr>
        <w:t>…………………………</w:t>
      </w:r>
    </w:p>
    <w:p w:rsidR="00E123A2" w:rsidRPr="00E123A2" w:rsidRDefault="00E123A2" w:rsidP="00E123A2">
      <w:pPr>
        <w:ind w:right="1132" w:firstLine="3544"/>
        <w:jc w:val="center"/>
        <w:rPr>
          <w:i/>
        </w:rPr>
      </w:pPr>
      <w:r w:rsidRPr="00E123A2">
        <w:rPr>
          <w:i/>
        </w:rPr>
        <w:t>Jméno, p</w:t>
      </w:r>
      <w:r w:rsidRPr="00E123A2">
        <w:rPr>
          <w:rFonts w:hint="eastAsia"/>
          <w:i/>
        </w:rPr>
        <w:t>ří</w:t>
      </w:r>
      <w:r w:rsidRPr="00E123A2">
        <w:rPr>
          <w:i/>
        </w:rPr>
        <w:t>jmení, podpis oprávn</w:t>
      </w:r>
      <w:r w:rsidRPr="00E123A2">
        <w:rPr>
          <w:rFonts w:hint="eastAsia"/>
          <w:i/>
        </w:rPr>
        <w:t>ě</w:t>
      </w:r>
      <w:r w:rsidRPr="00E123A2">
        <w:rPr>
          <w:i/>
        </w:rPr>
        <w:t>né osoby</w:t>
      </w:r>
    </w:p>
    <w:p w:rsidR="00E123A2" w:rsidRDefault="00E123A2" w:rsidP="009D3A89"/>
    <w:sectPr w:rsidR="00E123A2" w:rsidSect="00E123A2">
      <w:footerReference w:type="default" r:id="rId9"/>
      <w:headerReference w:type="first" r:id="rId10"/>
      <w:footerReference w:type="first" r:id="rId11"/>
      <w:pgSz w:w="11906" w:h="16838" w:code="9"/>
      <w:pgMar w:top="184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F1C" w:rsidRDefault="00EA2F1C">
      <w:r>
        <w:separator/>
      </w:r>
    </w:p>
  </w:endnote>
  <w:endnote w:type="continuationSeparator" w:id="0">
    <w:p w:rsidR="00EA2F1C" w:rsidRDefault="00EA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JohnSans Text Pro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4C4D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193EC988" wp14:editId="18C62EB7">
              <wp:simplePos x="0" y="0"/>
              <wp:positionH relativeFrom="column">
                <wp:posOffset>5727700</wp:posOffset>
              </wp:positionH>
              <wp:positionV relativeFrom="page">
                <wp:posOffset>10045065</wp:posOffset>
              </wp:positionV>
              <wp:extent cx="925195" cy="142875"/>
              <wp:effectExtent l="0" t="0" r="8255" b="952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BEC" w:rsidRDefault="00C018E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123A2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E123A2">
                            <w:rPr>
                              <w:rStyle w:val="slostrnky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1pt;margin-top:790.95pt;width:72.8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VUUqgIAAKg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" filled="f" stroked="f">
              <v:textbox inset="0,0,0,0">
                <w:txbxContent>
                  <w:p w:rsidR="00475BEC" w:rsidRDefault="00C018E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75BEC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123A2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 w:rsidR="00475BEC"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 w:rsidR="00475BEC"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E123A2">
                      <w:rPr>
                        <w:rStyle w:val="slostrnky"/>
                        <w:noProof/>
                        <w:sz w:val="16"/>
                      </w:rPr>
                      <w:t>2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4C4D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8696563" wp14:editId="1E633ECA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BEC" w:rsidRDefault="00C018E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123A2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E123A2">
                            <w:rPr>
                              <w:rStyle w:val="slostrnky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51.4pt;margin-top:790.95pt;width:72.4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/srAIAAK8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uYxf7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:rsidR="00475BEC" w:rsidRDefault="00C018E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75BEC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123A2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 w:rsidR="00475BEC"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 w:rsidR="00475BEC"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E123A2">
                      <w:rPr>
                        <w:rStyle w:val="slostrnky"/>
                        <w:noProof/>
                        <w:sz w:val="16"/>
                      </w:rPr>
                      <w:t>1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F1C" w:rsidRDefault="00EA2F1C">
      <w:r>
        <w:separator/>
      </w:r>
    </w:p>
  </w:footnote>
  <w:footnote w:type="continuationSeparator" w:id="0">
    <w:p w:rsidR="00EA2F1C" w:rsidRDefault="00EA2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Pr="00E123A2" w:rsidRDefault="0015056E">
    <w:pPr>
      <w:pStyle w:val="Zhlav"/>
    </w:pPr>
    <w:r w:rsidRPr="00E123A2">
      <w:drawing>
        <wp:anchor distT="0" distB="648335" distL="114300" distR="114300" simplePos="0" relativeHeight="251657728" behindDoc="0" locked="0" layoutInCell="1" allowOverlap="0" wp14:anchorId="05FAE0D3" wp14:editId="048FB6ED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5763895" cy="613410"/>
          <wp:effectExtent l="0" t="0" r="8255" b="0"/>
          <wp:wrapTopAndBottom/>
          <wp:docPr id="1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7425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FE08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2BE72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812E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E92C3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1AC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72EC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DEF2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3CD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F847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12">
    <w:nsid w:val="07FB551E"/>
    <w:multiLevelType w:val="multilevel"/>
    <w:tmpl w:val="B7D6337C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C633F7"/>
    <w:multiLevelType w:val="hybridMultilevel"/>
    <w:tmpl w:val="D02A8FFE"/>
    <w:lvl w:ilvl="0" w:tplc="D73A7602">
      <w:start w:val="1"/>
      <w:numFmt w:val="bullet"/>
      <w:pStyle w:val="cislovaniodrazky15"/>
      <w:lvlText w:val="–"/>
      <w:lvlJc w:val="left"/>
      <w:pPr>
        <w:ind w:left="1211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5A727F"/>
    <w:multiLevelType w:val="hybridMultilevel"/>
    <w:tmpl w:val="7F1E0ED2"/>
    <w:lvl w:ilvl="0" w:tplc="FA6CB53E">
      <w:start w:val="1"/>
      <w:numFmt w:val="lowerLetter"/>
      <w:pStyle w:val="slovn"/>
      <w:lvlText w:val="%1)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744058"/>
    <w:multiLevelType w:val="hybridMultilevel"/>
    <w:tmpl w:val="41F6EA68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13734418"/>
    <w:multiLevelType w:val="hybridMultilevel"/>
    <w:tmpl w:val="9C2E22EA"/>
    <w:lvl w:ilvl="0" w:tplc="C55A89E4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5481B6C"/>
    <w:multiLevelType w:val="hybridMultilevel"/>
    <w:tmpl w:val="617A1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8C3D4B"/>
    <w:multiLevelType w:val="hybridMultilevel"/>
    <w:tmpl w:val="48647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54040C"/>
    <w:multiLevelType w:val="hybridMultilevel"/>
    <w:tmpl w:val="03BCB35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2A676F33"/>
    <w:multiLevelType w:val="hybridMultilevel"/>
    <w:tmpl w:val="866EBE0E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0515B44"/>
    <w:multiLevelType w:val="singleLevel"/>
    <w:tmpl w:val="F650E620"/>
    <w:lvl w:ilvl="0">
      <w:start w:val="3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0F97DED"/>
    <w:multiLevelType w:val="hybridMultilevel"/>
    <w:tmpl w:val="9B521AE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1FA5B17"/>
    <w:multiLevelType w:val="hybridMultilevel"/>
    <w:tmpl w:val="BC9AED9A"/>
    <w:lvl w:ilvl="0" w:tplc="D50600DC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  <w:sz w:val="20"/>
        <w:szCs w:val="20"/>
      </w:rPr>
    </w:lvl>
    <w:lvl w:ilvl="1" w:tplc="AEBACC9C">
      <w:start w:val="1"/>
      <w:numFmt w:val="lowerLetter"/>
      <w:pStyle w:val="cislovani"/>
      <w:lvlText w:val="%2)"/>
      <w:lvlJc w:val="left"/>
      <w:pPr>
        <w:ind w:left="135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>
    <w:nsid w:val="42004B4A"/>
    <w:multiLevelType w:val="hybridMultilevel"/>
    <w:tmpl w:val="683C2D8C"/>
    <w:lvl w:ilvl="0" w:tplc="2AA0C28E">
      <w:start w:val="1"/>
      <w:numFmt w:val="bullet"/>
      <w:pStyle w:val="cislovani4odrazky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3F6677F"/>
    <w:multiLevelType w:val="hybridMultilevel"/>
    <w:tmpl w:val="9CF01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A85A86"/>
    <w:multiLevelType w:val="hybridMultilevel"/>
    <w:tmpl w:val="38F0E064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>
    <w:nsid w:val="5F43680D"/>
    <w:multiLevelType w:val="hybridMultilevel"/>
    <w:tmpl w:val="2F68F738"/>
    <w:lvl w:ilvl="0" w:tplc="A9DE21FA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755E2F"/>
    <w:multiLevelType w:val="hybridMultilevel"/>
    <w:tmpl w:val="DCB6A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BE275E"/>
    <w:multiLevelType w:val="hybridMultilevel"/>
    <w:tmpl w:val="F286AA44"/>
    <w:lvl w:ilvl="0" w:tplc="F650E620">
      <w:start w:val="370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24720F"/>
    <w:multiLevelType w:val="multilevel"/>
    <w:tmpl w:val="B7D6337C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807553"/>
    <w:multiLevelType w:val="hybridMultilevel"/>
    <w:tmpl w:val="C5BEBD06"/>
    <w:lvl w:ilvl="0" w:tplc="18888E6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4"/>
  </w:num>
  <w:num w:numId="5">
    <w:abstractNumId w:val="10"/>
  </w:num>
  <w:num w:numId="6">
    <w:abstractNumId w:val="23"/>
  </w:num>
  <w:num w:numId="7">
    <w:abstractNumId w:val="12"/>
  </w:num>
  <w:num w:numId="8">
    <w:abstractNumId w:val="30"/>
  </w:num>
  <w:num w:numId="9">
    <w:abstractNumId w:val="1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27"/>
  </w:num>
  <w:num w:numId="21">
    <w:abstractNumId w:val="15"/>
  </w:num>
  <w:num w:numId="22">
    <w:abstractNumId w:val="28"/>
  </w:num>
  <w:num w:numId="23">
    <w:abstractNumId w:val="25"/>
  </w:num>
  <w:num w:numId="24">
    <w:abstractNumId w:val="31"/>
  </w:num>
  <w:num w:numId="25">
    <w:abstractNumId w:val="20"/>
  </w:num>
  <w:num w:numId="26">
    <w:abstractNumId w:val="22"/>
  </w:num>
  <w:num w:numId="27">
    <w:abstractNumId w:val="21"/>
  </w:num>
  <w:num w:numId="28">
    <w:abstractNumId w:val="29"/>
  </w:num>
  <w:num w:numId="29">
    <w:abstractNumId w:val="18"/>
  </w:num>
  <w:num w:numId="30">
    <w:abstractNumId w:val="17"/>
  </w:num>
  <w:num w:numId="31">
    <w:abstractNumId w:val="11"/>
  </w:num>
  <w:num w:numId="32">
    <w:abstractNumId w:val="11"/>
  </w:num>
  <w:num w:numId="33">
    <w:abstractNumId w:val="19"/>
  </w:num>
  <w:num w:numId="34">
    <w:abstractNumId w:val="11"/>
  </w:num>
  <w:num w:numId="35">
    <w:abstractNumId w:val="26"/>
  </w:num>
  <w:num w:numId="36">
    <w:abstractNumId w:val="1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6D"/>
    <w:rsid w:val="000019DD"/>
    <w:rsid w:val="00007290"/>
    <w:rsid w:val="00022532"/>
    <w:rsid w:val="00026600"/>
    <w:rsid w:val="000456FA"/>
    <w:rsid w:val="00050C09"/>
    <w:rsid w:val="00053C50"/>
    <w:rsid w:val="00072A42"/>
    <w:rsid w:val="000730C4"/>
    <w:rsid w:val="000A6609"/>
    <w:rsid w:val="000B2737"/>
    <w:rsid w:val="000E2BCD"/>
    <w:rsid w:val="000E7E59"/>
    <w:rsid w:val="000F680D"/>
    <w:rsid w:val="00104C11"/>
    <w:rsid w:val="00111FEF"/>
    <w:rsid w:val="00121AEF"/>
    <w:rsid w:val="001466A9"/>
    <w:rsid w:val="0015056E"/>
    <w:rsid w:val="001900B5"/>
    <w:rsid w:val="001B16D9"/>
    <w:rsid w:val="001E6653"/>
    <w:rsid w:val="001F512F"/>
    <w:rsid w:val="002552B9"/>
    <w:rsid w:val="00276BC4"/>
    <w:rsid w:val="0029076D"/>
    <w:rsid w:val="00296F97"/>
    <w:rsid w:val="00297533"/>
    <w:rsid w:val="002A5148"/>
    <w:rsid w:val="002A752F"/>
    <w:rsid w:val="003764D8"/>
    <w:rsid w:val="003807B3"/>
    <w:rsid w:val="003A024C"/>
    <w:rsid w:val="003A4198"/>
    <w:rsid w:val="003C4849"/>
    <w:rsid w:val="003C4E71"/>
    <w:rsid w:val="003D2677"/>
    <w:rsid w:val="003D66CA"/>
    <w:rsid w:val="003E2958"/>
    <w:rsid w:val="00444FF9"/>
    <w:rsid w:val="0044505C"/>
    <w:rsid w:val="004745CE"/>
    <w:rsid w:val="00475BEC"/>
    <w:rsid w:val="0049727C"/>
    <w:rsid w:val="004C4D05"/>
    <w:rsid w:val="00531473"/>
    <w:rsid w:val="0053188E"/>
    <w:rsid w:val="005369AB"/>
    <w:rsid w:val="00545BA9"/>
    <w:rsid w:val="00563AAF"/>
    <w:rsid w:val="00572D4E"/>
    <w:rsid w:val="00574193"/>
    <w:rsid w:val="0057644E"/>
    <w:rsid w:val="00583229"/>
    <w:rsid w:val="005842F7"/>
    <w:rsid w:val="005B1865"/>
    <w:rsid w:val="005B45CB"/>
    <w:rsid w:val="005E6FB5"/>
    <w:rsid w:val="005F49D8"/>
    <w:rsid w:val="006068CF"/>
    <w:rsid w:val="006128A8"/>
    <w:rsid w:val="00642A1A"/>
    <w:rsid w:val="00672268"/>
    <w:rsid w:val="00672B9F"/>
    <w:rsid w:val="006B62EA"/>
    <w:rsid w:val="006E547F"/>
    <w:rsid w:val="006E77DB"/>
    <w:rsid w:val="006F2611"/>
    <w:rsid w:val="00714F84"/>
    <w:rsid w:val="007173F9"/>
    <w:rsid w:val="0071762A"/>
    <w:rsid w:val="0072766D"/>
    <w:rsid w:val="0073642C"/>
    <w:rsid w:val="007769A0"/>
    <w:rsid w:val="00781865"/>
    <w:rsid w:val="007A7576"/>
    <w:rsid w:val="007F170B"/>
    <w:rsid w:val="007F1ABB"/>
    <w:rsid w:val="0081311F"/>
    <w:rsid w:val="00823773"/>
    <w:rsid w:val="00826948"/>
    <w:rsid w:val="00833CF2"/>
    <w:rsid w:val="00844B94"/>
    <w:rsid w:val="008846A9"/>
    <w:rsid w:val="00887C1A"/>
    <w:rsid w:val="008921B2"/>
    <w:rsid w:val="00892F3D"/>
    <w:rsid w:val="008939AF"/>
    <w:rsid w:val="008D5C9B"/>
    <w:rsid w:val="008F5631"/>
    <w:rsid w:val="009303A2"/>
    <w:rsid w:val="009750B3"/>
    <w:rsid w:val="009D3A89"/>
    <w:rsid w:val="009D60B8"/>
    <w:rsid w:val="009E05B9"/>
    <w:rsid w:val="00A025A4"/>
    <w:rsid w:val="00A10178"/>
    <w:rsid w:val="00A14DA4"/>
    <w:rsid w:val="00A23B6C"/>
    <w:rsid w:val="00A27170"/>
    <w:rsid w:val="00A271FF"/>
    <w:rsid w:val="00A44243"/>
    <w:rsid w:val="00AA30F5"/>
    <w:rsid w:val="00AA3C4D"/>
    <w:rsid w:val="00AC3491"/>
    <w:rsid w:val="00AC3DA8"/>
    <w:rsid w:val="00AE77AE"/>
    <w:rsid w:val="00B06DF8"/>
    <w:rsid w:val="00B0772F"/>
    <w:rsid w:val="00B507B9"/>
    <w:rsid w:val="00B5619F"/>
    <w:rsid w:val="00B85D10"/>
    <w:rsid w:val="00BA4D2E"/>
    <w:rsid w:val="00BB7705"/>
    <w:rsid w:val="00BF2361"/>
    <w:rsid w:val="00BF295A"/>
    <w:rsid w:val="00C018E1"/>
    <w:rsid w:val="00C1511C"/>
    <w:rsid w:val="00C1763B"/>
    <w:rsid w:val="00C36CA3"/>
    <w:rsid w:val="00C6150F"/>
    <w:rsid w:val="00C66E95"/>
    <w:rsid w:val="00C85BBD"/>
    <w:rsid w:val="00C8667B"/>
    <w:rsid w:val="00CA4C28"/>
    <w:rsid w:val="00CC2210"/>
    <w:rsid w:val="00D13BF2"/>
    <w:rsid w:val="00D345A3"/>
    <w:rsid w:val="00D45C4E"/>
    <w:rsid w:val="00D46A15"/>
    <w:rsid w:val="00D56DB2"/>
    <w:rsid w:val="00DB63F2"/>
    <w:rsid w:val="00DE0678"/>
    <w:rsid w:val="00DF4228"/>
    <w:rsid w:val="00E123A2"/>
    <w:rsid w:val="00E26039"/>
    <w:rsid w:val="00E75685"/>
    <w:rsid w:val="00EA2F1C"/>
    <w:rsid w:val="00EF3BB3"/>
    <w:rsid w:val="00EF5FCD"/>
    <w:rsid w:val="00EF6F28"/>
    <w:rsid w:val="00F01076"/>
    <w:rsid w:val="00F63817"/>
    <w:rsid w:val="00F653BC"/>
    <w:rsid w:val="00F7173C"/>
    <w:rsid w:val="00F732CB"/>
    <w:rsid w:val="00F96D6A"/>
    <w:rsid w:val="00FB602D"/>
    <w:rsid w:val="00FC2B2A"/>
    <w:rsid w:val="00FD2253"/>
    <w:rsid w:val="00FD6C84"/>
    <w:rsid w:val="00FE278F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600"/>
    <w:pPr>
      <w:spacing w:line="288" w:lineRule="auto"/>
      <w:jc w:val="both"/>
    </w:pPr>
    <w:rPr>
      <w:rFonts w:ascii="JohnSans Text Pro" w:hAnsi="JohnSans Text Pro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6600"/>
    <w:pPr>
      <w:spacing w:before="240" w:after="360"/>
      <w:jc w:val="left"/>
      <w:outlineLvl w:val="0"/>
    </w:pPr>
    <w:rPr>
      <w:rFonts w:cs="Arial"/>
      <w:bCs/>
      <w:caps/>
      <w:color w:val="0046A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26600"/>
    <w:pPr>
      <w:keepNext/>
      <w:spacing w:before="240" w:after="60"/>
      <w:jc w:val="left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26600"/>
    <w:pPr>
      <w:keepNext/>
      <w:pBdr>
        <w:bottom w:val="single" w:sz="8" w:space="1" w:color="auto"/>
      </w:pBdr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2660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0266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026600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02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026600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customStyle="1" w:styleId="Tucne">
    <w:name w:val="Tucne"/>
    <w:basedOn w:val="Normln"/>
    <w:rsid w:val="00026600"/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02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6600"/>
    <w:rPr>
      <w:rFonts w:ascii="Tahoma" w:hAnsi="Tahoma" w:cs="Tahoma"/>
      <w:sz w:val="16"/>
      <w:szCs w:val="16"/>
    </w:rPr>
  </w:style>
  <w:style w:type="paragraph" w:customStyle="1" w:styleId="TabNL">
    <w:name w:val="Tab_N_L"/>
    <w:basedOn w:val="Normln"/>
    <w:rsid w:val="00026600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026600"/>
    <w:pPr>
      <w:jc w:val="center"/>
    </w:pPr>
  </w:style>
  <w:style w:type="paragraph" w:customStyle="1" w:styleId="TabNR">
    <w:name w:val="Tab_N_R"/>
    <w:basedOn w:val="TabNL"/>
    <w:rsid w:val="00026600"/>
    <w:pPr>
      <w:jc w:val="right"/>
    </w:pPr>
  </w:style>
  <w:style w:type="paragraph" w:customStyle="1" w:styleId="TabtextL">
    <w:name w:val="Tab_text_L"/>
    <w:basedOn w:val="Normln"/>
    <w:rsid w:val="00026600"/>
    <w:pPr>
      <w:jc w:val="left"/>
    </w:pPr>
    <w:rPr>
      <w:sz w:val="18"/>
    </w:rPr>
  </w:style>
  <w:style w:type="paragraph" w:customStyle="1" w:styleId="TabtextM">
    <w:name w:val="Tab_text_M"/>
    <w:basedOn w:val="TabtextL"/>
    <w:rsid w:val="00026600"/>
  </w:style>
  <w:style w:type="paragraph" w:customStyle="1" w:styleId="TabtextR">
    <w:name w:val="Tab_text_R"/>
    <w:basedOn w:val="TabtextL"/>
    <w:rsid w:val="00026600"/>
    <w:pPr>
      <w:jc w:val="right"/>
    </w:pPr>
  </w:style>
  <w:style w:type="paragraph" w:customStyle="1" w:styleId="podpiscara1">
    <w:name w:val="podpis_cara_1"/>
    <w:basedOn w:val="Normln"/>
    <w:next w:val="podpis1"/>
    <w:rsid w:val="00026600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026600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026600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semiHidden/>
    <w:rsid w:val="00026600"/>
    <w:rPr>
      <w:rFonts w:cs="Times New Roman"/>
    </w:rPr>
  </w:style>
  <w:style w:type="paragraph" w:customStyle="1" w:styleId="Nadpis2a">
    <w:name w:val="Nadpis 2a"/>
    <w:basedOn w:val="Nadpis2"/>
    <w:rsid w:val="00026600"/>
    <w:rPr>
      <w:smallCaps/>
    </w:rPr>
  </w:style>
  <w:style w:type="paragraph" w:customStyle="1" w:styleId="odrazky">
    <w:name w:val="odrazky"/>
    <w:basedOn w:val="Normln"/>
    <w:rsid w:val="00026600"/>
    <w:pPr>
      <w:numPr>
        <w:numId w:val="5"/>
      </w:numPr>
      <w:tabs>
        <w:tab w:val="left" w:pos="284"/>
      </w:tabs>
      <w:ind w:left="284" w:hanging="284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026600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ln"/>
    <w:rsid w:val="00050C09"/>
    <w:pPr>
      <w:numPr>
        <w:ilvl w:val="1"/>
        <w:numId w:val="3"/>
      </w:numPr>
      <w:tabs>
        <w:tab w:val="left" w:pos="851"/>
        <w:tab w:val="left" w:pos="1021"/>
      </w:tabs>
      <w:spacing w:before="240"/>
      <w:ind w:left="851" w:hanging="851"/>
    </w:pPr>
  </w:style>
  <w:style w:type="character" w:customStyle="1" w:styleId="Cislovani2Char">
    <w:name w:val="Cislovani 2 Char"/>
    <w:basedOn w:val="Standardnpsmoodstavce"/>
    <w:rsid w:val="00026600"/>
    <w:rPr>
      <w:rFonts w:ascii="JohnSans Text Pro" w:hAnsi="JohnSans Text Pro" w:cs="Times New Roman"/>
      <w:b/>
      <w:caps/>
      <w:sz w:val="24"/>
      <w:szCs w:val="24"/>
    </w:rPr>
  </w:style>
  <w:style w:type="paragraph" w:customStyle="1" w:styleId="Cislovani3">
    <w:name w:val="Cislovani 3"/>
    <w:basedOn w:val="Normln"/>
    <w:rsid w:val="00BA4D2E"/>
    <w:pPr>
      <w:numPr>
        <w:ilvl w:val="2"/>
        <w:numId w:val="3"/>
      </w:numPr>
      <w:tabs>
        <w:tab w:val="left" w:pos="851"/>
      </w:tabs>
      <w:spacing w:before="120"/>
      <w:ind w:left="227" w:firstLine="0"/>
    </w:pPr>
  </w:style>
  <w:style w:type="paragraph" w:customStyle="1" w:styleId="Cislovani4">
    <w:name w:val="Cislovani 4"/>
    <w:basedOn w:val="Normln"/>
    <w:rsid w:val="003D2677"/>
    <w:pPr>
      <w:numPr>
        <w:ilvl w:val="3"/>
        <w:numId w:val="3"/>
      </w:numPr>
      <w:tabs>
        <w:tab w:val="left" w:pos="851"/>
      </w:tabs>
      <w:spacing w:before="120"/>
      <w:ind w:left="1248" w:hanging="851"/>
    </w:pPr>
  </w:style>
  <w:style w:type="paragraph" w:customStyle="1" w:styleId="cislovanibezne">
    <w:name w:val="cislovani bezne"/>
    <w:basedOn w:val="Normln"/>
    <w:rsid w:val="00026600"/>
    <w:pPr>
      <w:numPr>
        <w:numId w:val="1"/>
      </w:numPr>
      <w:spacing w:before="240"/>
    </w:pPr>
  </w:style>
  <w:style w:type="paragraph" w:customStyle="1" w:styleId="cislovanibeznetext">
    <w:name w:val="cislovani_bezne_text"/>
    <w:basedOn w:val="cislovanibezne"/>
    <w:rsid w:val="00026600"/>
    <w:pPr>
      <w:numPr>
        <w:numId w:val="0"/>
      </w:numPr>
      <w:ind w:left="454"/>
    </w:pPr>
  </w:style>
  <w:style w:type="paragraph" w:styleId="Obsah2">
    <w:name w:val="toc 2"/>
    <w:basedOn w:val="Normln"/>
    <w:next w:val="Normln"/>
    <w:autoRedefine/>
    <w:uiPriority w:val="39"/>
    <w:semiHidden/>
    <w:rsid w:val="00026600"/>
    <w:pPr>
      <w:tabs>
        <w:tab w:val="left" w:pos="567"/>
        <w:tab w:val="left" w:leader="dot" w:pos="8845"/>
      </w:tabs>
    </w:pPr>
  </w:style>
  <w:style w:type="paragraph" w:styleId="Obsah1">
    <w:name w:val="toc 1"/>
    <w:basedOn w:val="Normln"/>
    <w:next w:val="Normln"/>
    <w:autoRedefine/>
    <w:uiPriority w:val="39"/>
    <w:semiHidden/>
    <w:rsid w:val="00026600"/>
    <w:pPr>
      <w:tabs>
        <w:tab w:val="left" w:leader="dot" w:pos="8845"/>
      </w:tabs>
      <w:spacing w:before="12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semiHidden/>
    <w:rsid w:val="00026600"/>
    <w:pPr>
      <w:ind w:left="400"/>
    </w:pPr>
  </w:style>
  <w:style w:type="paragraph" w:customStyle="1" w:styleId="Cislovani2text">
    <w:name w:val="Cislovani 2 text"/>
    <w:basedOn w:val="Normln"/>
    <w:rsid w:val="00026600"/>
    <w:pPr>
      <w:spacing w:before="120"/>
      <w:ind w:left="680"/>
    </w:pPr>
    <w:rPr>
      <w:b/>
      <w:caps/>
    </w:rPr>
  </w:style>
  <w:style w:type="paragraph" w:customStyle="1" w:styleId="cislovaniodrazky15">
    <w:name w:val="cislovani odrazky +15"/>
    <w:basedOn w:val="Normln"/>
    <w:rsid w:val="00026600"/>
    <w:pPr>
      <w:numPr>
        <w:numId w:val="2"/>
      </w:numPr>
      <w:tabs>
        <w:tab w:val="left" w:pos="851"/>
      </w:tabs>
      <w:spacing w:after="60"/>
      <w:ind w:left="851"/>
    </w:pPr>
  </w:style>
  <w:style w:type="paragraph" w:customStyle="1" w:styleId="cislovani3text">
    <w:name w:val="cislovani 3 text"/>
    <w:basedOn w:val="Normln"/>
    <w:rsid w:val="00026600"/>
    <w:pPr>
      <w:ind w:left="1134"/>
    </w:pPr>
  </w:style>
  <w:style w:type="paragraph" w:customStyle="1" w:styleId="cislovani4odrazky">
    <w:name w:val="cislovani 4 odrazky"/>
    <w:basedOn w:val="cislovaniodrazky15"/>
    <w:rsid w:val="00026600"/>
    <w:pPr>
      <w:numPr>
        <w:numId w:val="4"/>
      </w:numPr>
    </w:pPr>
  </w:style>
  <w:style w:type="paragraph" w:styleId="Obsah4">
    <w:name w:val="toc 4"/>
    <w:basedOn w:val="Normln"/>
    <w:next w:val="Normln"/>
    <w:autoRedefine/>
    <w:uiPriority w:val="39"/>
    <w:semiHidden/>
    <w:rsid w:val="00026600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026600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026600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026600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026600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026600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26600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26600"/>
    <w:rPr>
      <w:rFonts w:ascii="JohnSans Text Pro" w:hAnsi="JohnSans Text Pro" w:cs="Times New Roman"/>
    </w:rPr>
  </w:style>
  <w:style w:type="character" w:styleId="Znakapoznpodarou">
    <w:name w:val="footnote reference"/>
    <w:basedOn w:val="Standardnpsmoodstavce"/>
    <w:uiPriority w:val="99"/>
    <w:semiHidden/>
    <w:rsid w:val="00026600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semiHidden/>
    <w:rsid w:val="00026600"/>
    <w:pPr>
      <w:ind w:left="851"/>
    </w:pPr>
  </w:style>
  <w:style w:type="paragraph" w:customStyle="1" w:styleId="Cislovani4text">
    <w:name w:val="Cislovani 4 text"/>
    <w:basedOn w:val="Normln"/>
    <w:qFormat/>
    <w:rsid w:val="00026600"/>
    <w:pPr>
      <w:numPr>
        <w:ilvl w:val="4"/>
        <w:numId w:val="3"/>
      </w:numPr>
      <w:tabs>
        <w:tab w:val="left" w:pos="851"/>
      </w:tabs>
      <w:spacing w:before="120"/>
      <w:ind w:left="851" w:hanging="851"/>
    </w:pPr>
    <w:rPr>
      <w:i/>
    </w:rPr>
  </w:style>
  <w:style w:type="paragraph" w:customStyle="1" w:styleId="Textnadtabulkou">
    <w:name w:val="Text nad tabulkou"/>
    <w:basedOn w:val="Normln"/>
    <w:qFormat/>
    <w:rsid w:val="00026600"/>
    <w:pPr>
      <w:spacing w:after="60"/>
    </w:pPr>
    <w:rPr>
      <w:b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026600"/>
  </w:style>
  <w:style w:type="character" w:customStyle="1" w:styleId="NadpispoznmkyChar">
    <w:name w:val="Nadpis poznámky Char"/>
    <w:basedOn w:val="Standardnpsmoodstavce"/>
    <w:link w:val="Nadpispoznmky"/>
    <w:uiPriority w:val="99"/>
    <w:locked/>
    <w:rsid w:val="00026600"/>
    <w:rPr>
      <w:rFonts w:ascii="JohnSans Text Pro" w:hAnsi="JohnSans Text Pro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02660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026600"/>
    <w:rPr>
      <w:rFonts w:ascii="JohnSans Text Pro" w:hAnsi="JohnSans Text Pro" w:cs="Times New Roman"/>
    </w:rPr>
  </w:style>
  <w:style w:type="paragraph" w:customStyle="1" w:styleId="StylTextpoznpodtabulkou">
    <w:name w:val="Styl Text pozn. pod tabulkou"/>
    <w:basedOn w:val="Textpoznpodarou"/>
    <w:rsid w:val="00026600"/>
    <w:pPr>
      <w:spacing w:before="120"/>
    </w:pPr>
    <w:rPr>
      <w:szCs w:val="20"/>
    </w:rPr>
  </w:style>
  <w:style w:type="paragraph" w:customStyle="1" w:styleId="odrazky150">
    <w:name w:val="odrazky +15"/>
    <w:basedOn w:val="odrazky"/>
    <w:qFormat/>
    <w:rsid w:val="00026600"/>
    <w:pPr>
      <w:ind w:left="1135"/>
    </w:pPr>
  </w:style>
  <w:style w:type="paragraph" w:customStyle="1" w:styleId="Normln3zaodstavcem">
    <w:name w:val="Normální + 3 za odstavcem"/>
    <w:basedOn w:val="Normln"/>
    <w:qFormat/>
    <w:rsid w:val="00026600"/>
    <w:pPr>
      <w:spacing w:after="60"/>
    </w:pPr>
  </w:style>
  <w:style w:type="paragraph" w:customStyle="1" w:styleId="cislovani">
    <w:name w:val="cislovani"/>
    <w:basedOn w:val="odrazky"/>
    <w:qFormat/>
    <w:rsid w:val="00026600"/>
    <w:pPr>
      <w:numPr>
        <w:ilvl w:val="1"/>
        <w:numId w:val="6"/>
      </w:numPr>
      <w:ind w:left="1135"/>
    </w:pPr>
  </w:style>
  <w:style w:type="paragraph" w:customStyle="1" w:styleId="slovn">
    <w:name w:val="číslování"/>
    <w:basedOn w:val="Normln"/>
    <w:qFormat/>
    <w:rsid w:val="00026600"/>
    <w:pPr>
      <w:numPr>
        <w:numId w:val="9"/>
      </w:numPr>
      <w:tabs>
        <w:tab w:val="left" w:pos="284"/>
      </w:tabs>
      <w:ind w:left="284" w:hanging="284"/>
    </w:pPr>
  </w:style>
  <w:style w:type="paragraph" w:customStyle="1" w:styleId="slovni1">
    <w:name w:val="Číslováni 1"/>
    <w:aliases w:val="0,za 12"/>
    <w:basedOn w:val="Normln"/>
    <w:next w:val="Normln"/>
    <w:qFormat/>
    <w:rsid w:val="00026600"/>
    <w:pPr>
      <w:spacing w:after="240"/>
    </w:pPr>
  </w:style>
  <w:style w:type="paragraph" w:customStyle="1" w:styleId="Stylcislovani1ped24bZa12b">
    <w:name w:val="Styl cislovani 1 + před 24 b.Za:  12 b."/>
    <w:basedOn w:val="cislovani1"/>
    <w:autoRedefine/>
    <w:rsid w:val="00026600"/>
    <w:pPr>
      <w:spacing w:after="240"/>
    </w:pPr>
    <w:rPr>
      <w:bCs/>
      <w:szCs w:val="20"/>
    </w:rPr>
  </w:style>
  <w:style w:type="paragraph" w:customStyle="1" w:styleId="odrazky15">
    <w:name w:val="odrazky + 15"/>
    <w:basedOn w:val="cislovaniodrazky15"/>
    <w:qFormat/>
    <w:rsid w:val="00026600"/>
    <w:pPr>
      <w:numPr>
        <w:numId w:val="20"/>
      </w:numPr>
      <w:spacing w:after="0"/>
      <w:ind w:left="1135"/>
    </w:pPr>
  </w:style>
  <w:style w:type="paragraph" w:customStyle="1" w:styleId="text8bod">
    <w:name w:val="text 8 bodů"/>
    <w:basedOn w:val="Normln"/>
    <w:rsid w:val="00026600"/>
    <w:pPr>
      <w:autoSpaceDE w:val="0"/>
      <w:autoSpaceDN w:val="0"/>
      <w:adjustRightInd w:val="0"/>
      <w:spacing w:line="200" w:lineRule="atLeast"/>
      <w:jc w:val="left"/>
      <w:textAlignment w:val="baseline"/>
    </w:pPr>
    <w:rPr>
      <w:rFonts w:cs="JohnSans Text Pro"/>
      <w:color w:val="70777C"/>
      <w:sz w:val="16"/>
      <w:szCs w:val="16"/>
    </w:rPr>
  </w:style>
  <w:style w:type="character" w:customStyle="1" w:styleId="text8bod1">
    <w:name w:val="text 8 bodů1"/>
    <w:basedOn w:val="Standardnpsmoodstavce"/>
    <w:rsid w:val="00026600"/>
    <w:rPr>
      <w:rFonts w:ascii="JohnSans Text Pro" w:hAnsi="JohnSans Text Pro" w:cs="JohnSans Text Pro"/>
      <w:color w:val="70777C"/>
      <w:sz w:val="16"/>
      <w:szCs w:val="16"/>
      <w:u w:val="none"/>
      <w:lang w:val="cs-CZ"/>
    </w:rPr>
  </w:style>
  <w:style w:type="paragraph" w:customStyle="1" w:styleId="Stylcislovani1Za12b">
    <w:name w:val="Styl cislovani 1 + Za:  12 b."/>
    <w:basedOn w:val="cislovani1"/>
    <w:rsid w:val="00026600"/>
    <w:pPr>
      <w:spacing w:after="240"/>
    </w:pPr>
    <w:rPr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A4198"/>
    <w:rPr>
      <w:rFonts w:cs="Times New Roman"/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E0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67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678"/>
    <w:rPr>
      <w:rFonts w:ascii="JohnSans Text Pro" w:hAnsi="JohnSans Text Pr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678"/>
    <w:rPr>
      <w:rFonts w:ascii="JohnSans Text Pro" w:hAnsi="JohnSans Text Pro"/>
      <w:b/>
      <w:bCs/>
    </w:rPr>
  </w:style>
  <w:style w:type="paragraph" w:styleId="Odstavecseseznamem">
    <w:name w:val="List Paragraph"/>
    <w:basedOn w:val="Normln"/>
    <w:uiPriority w:val="34"/>
    <w:qFormat/>
    <w:rsid w:val="001F512F"/>
    <w:pPr>
      <w:ind w:left="720"/>
      <w:contextualSpacing/>
    </w:pPr>
  </w:style>
  <w:style w:type="table" w:styleId="Mkatabulky">
    <w:name w:val="Table Grid"/>
    <w:basedOn w:val="Normlntabulka"/>
    <w:uiPriority w:val="59"/>
    <w:rsid w:val="007176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600"/>
    <w:pPr>
      <w:spacing w:line="288" w:lineRule="auto"/>
      <w:jc w:val="both"/>
    </w:pPr>
    <w:rPr>
      <w:rFonts w:ascii="JohnSans Text Pro" w:hAnsi="JohnSans Text Pro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6600"/>
    <w:pPr>
      <w:spacing w:before="240" w:after="360"/>
      <w:jc w:val="left"/>
      <w:outlineLvl w:val="0"/>
    </w:pPr>
    <w:rPr>
      <w:rFonts w:cs="Arial"/>
      <w:bCs/>
      <w:caps/>
      <w:color w:val="0046A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26600"/>
    <w:pPr>
      <w:keepNext/>
      <w:spacing w:before="240" w:after="60"/>
      <w:jc w:val="left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26600"/>
    <w:pPr>
      <w:keepNext/>
      <w:pBdr>
        <w:bottom w:val="single" w:sz="8" w:space="1" w:color="auto"/>
      </w:pBdr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2660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0266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026600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02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026600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customStyle="1" w:styleId="Tucne">
    <w:name w:val="Tucne"/>
    <w:basedOn w:val="Normln"/>
    <w:rsid w:val="00026600"/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02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6600"/>
    <w:rPr>
      <w:rFonts w:ascii="Tahoma" w:hAnsi="Tahoma" w:cs="Tahoma"/>
      <w:sz w:val="16"/>
      <w:szCs w:val="16"/>
    </w:rPr>
  </w:style>
  <w:style w:type="paragraph" w:customStyle="1" w:styleId="TabNL">
    <w:name w:val="Tab_N_L"/>
    <w:basedOn w:val="Normln"/>
    <w:rsid w:val="00026600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026600"/>
    <w:pPr>
      <w:jc w:val="center"/>
    </w:pPr>
  </w:style>
  <w:style w:type="paragraph" w:customStyle="1" w:styleId="TabNR">
    <w:name w:val="Tab_N_R"/>
    <w:basedOn w:val="TabNL"/>
    <w:rsid w:val="00026600"/>
    <w:pPr>
      <w:jc w:val="right"/>
    </w:pPr>
  </w:style>
  <w:style w:type="paragraph" w:customStyle="1" w:styleId="TabtextL">
    <w:name w:val="Tab_text_L"/>
    <w:basedOn w:val="Normln"/>
    <w:rsid w:val="00026600"/>
    <w:pPr>
      <w:jc w:val="left"/>
    </w:pPr>
    <w:rPr>
      <w:sz w:val="18"/>
    </w:rPr>
  </w:style>
  <w:style w:type="paragraph" w:customStyle="1" w:styleId="TabtextM">
    <w:name w:val="Tab_text_M"/>
    <w:basedOn w:val="TabtextL"/>
    <w:rsid w:val="00026600"/>
  </w:style>
  <w:style w:type="paragraph" w:customStyle="1" w:styleId="TabtextR">
    <w:name w:val="Tab_text_R"/>
    <w:basedOn w:val="TabtextL"/>
    <w:rsid w:val="00026600"/>
    <w:pPr>
      <w:jc w:val="right"/>
    </w:pPr>
  </w:style>
  <w:style w:type="paragraph" w:customStyle="1" w:styleId="podpiscara1">
    <w:name w:val="podpis_cara_1"/>
    <w:basedOn w:val="Normln"/>
    <w:next w:val="podpis1"/>
    <w:rsid w:val="00026600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026600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026600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semiHidden/>
    <w:rsid w:val="00026600"/>
    <w:rPr>
      <w:rFonts w:cs="Times New Roman"/>
    </w:rPr>
  </w:style>
  <w:style w:type="paragraph" w:customStyle="1" w:styleId="Nadpis2a">
    <w:name w:val="Nadpis 2a"/>
    <w:basedOn w:val="Nadpis2"/>
    <w:rsid w:val="00026600"/>
    <w:rPr>
      <w:smallCaps/>
    </w:rPr>
  </w:style>
  <w:style w:type="paragraph" w:customStyle="1" w:styleId="odrazky">
    <w:name w:val="odrazky"/>
    <w:basedOn w:val="Normln"/>
    <w:rsid w:val="00026600"/>
    <w:pPr>
      <w:numPr>
        <w:numId w:val="5"/>
      </w:numPr>
      <w:tabs>
        <w:tab w:val="left" w:pos="284"/>
      </w:tabs>
      <w:ind w:left="284" w:hanging="284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026600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ln"/>
    <w:rsid w:val="00050C09"/>
    <w:pPr>
      <w:numPr>
        <w:ilvl w:val="1"/>
        <w:numId w:val="3"/>
      </w:numPr>
      <w:tabs>
        <w:tab w:val="left" w:pos="851"/>
        <w:tab w:val="left" w:pos="1021"/>
      </w:tabs>
      <w:spacing w:before="240"/>
      <w:ind w:left="851" w:hanging="851"/>
    </w:pPr>
  </w:style>
  <w:style w:type="character" w:customStyle="1" w:styleId="Cislovani2Char">
    <w:name w:val="Cislovani 2 Char"/>
    <w:basedOn w:val="Standardnpsmoodstavce"/>
    <w:rsid w:val="00026600"/>
    <w:rPr>
      <w:rFonts w:ascii="JohnSans Text Pro" w:hAnsi="JohnSans Text Pro" w:cs="Times New Roman"/>
      <w:b/>
      <w:caps/>
      <w:sz w:val="24"/>
      <w:szCs w:val="24"/>
    </w:rPr>
  </w:style>
  <w:style w:type="paragraph" w:customStyle="1" w:styleId="Cislovani3">
    <w:name w:val="Cislovani 3"/>
    <w:basedOn w:val="Normln"/>
    <w:rsid w:val="00BA4D2E"/>
    <w:pPr>
      <w:numPr>
        <w:ilvl w:val="2"/>
        <w:numId w:val="3"/>
      </w:numPr>
      <w:tabs>
        <w:tab w:val="left" w:pos="851"/>
      </w:tabs>
      <w:spacing w:before="120"/>
      <w:ind w:left="227" w:firstLine="0"/>
    </w:pPr>
  </w:style>
  <w:style w:type="paragraph" w:customStyle="1" w:styleId="Cislovani4">
    <w:name w:val="Cislovani 4"/>
    <w:basedOn w:val="Normln"/>
    <w:rsid w:val="003D2677"/>
    <w:pPr>
      <w:numPr>
        <w:ilvl w:val="3"/>
        <w:numId w:val="3"/>
      </w:numPr>
      <w:tabs>
        <w:tab w:val="left" w:pos="851"/>
      </w:tabs>
      <w:spacing w:before="120"/>
      <w:ind w:left="1248" w:hanging="851"/>
    </w:pPr>
  </w:style>
  <w:style w:type="paragraph" w:customStyle="1" w:styleId="cislovanibezne">
    <w:name w:val="cislovani bezne"/>
    <w:basedOn w:val="Normln"/>
    <w:rsid w:val="00026600"/>
    <w:pPr>
      <w:numPr>
        <w:numId w:val="1"/>
      </w:numPr>
      <w:spacing w:before="240"/>
    </w:pPr>
  </w:style>
  <w:style w:type="paragraph" w:customStyle="1" w:styleId="cislovanibeznetext">
    <w:name w:val="cislovani_bezne_text"/>
    <w:basedOn w:val="cislovanibezne"/>
    <w:rsid w:val="00026600"/>
    <w:pPr>
      <w:numPr>
        <w:numId w:val="0"/>
      </w:numPr>
      <w:ind w:left="454"/>
    </w:pPr>
  </w:style>
  <w:style w:type="paragraph" w:styleId="Obsah2">
    <w:name w:val="toc 2"/>
    <w:basedOn w:val="Normln"/>
    <w:next w:val="Normln"/>
    <w:autoRedefine/>
    <w:uiPriority w:val="39"/>
    <w:semiHidden/>
    <w:rsid w:val="00026600"/>
    <w:pPr>
      <w:tabs>
        <w:tab w:val="left" w:pos="567"/>
        <w:tab w:val="left" w:leader="dot" w:pos="8845"/>
      </w:tabs>
    </w:pPr>
  </w:style>
  <w:style w:type="paragraph" w:styleId="Obsah1">
    <w:name w:val="toc 1"/>
    <w:basedOn w:val="Normln"/>
    <w:next w:val="Normln"/>
    <w:autoRedefine/>
    <w:uiPriority w:val="39"/>
    <w:semiHidden/>
    <w:rsid w:val="00026600"/>
    <w:pPr>
      <w:tabs>
        <w:tab w:val="left" w:leader="dot" w:pos="8845"/>
      </w:tabs>
      <w:spacing w:before="12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semiHidden/>
    <w:rsid w:val="00026600"/>
    <w:pPr>
      <w:ind w:left="400"/>
    </w:pPr>
  </w:style>
  <w:style w:type="paragraph" w:customStyle="1" w:styleId="Cislovani2text">
    <w:name w:val="Cislovani 2 text"/>
    <w:basedOn w:val="Normln"/>
    <w:rsid w:val="00026600"/>
    <w:pPr>
      <w:spacing w:before="120"/>
      <w:ind w:left="680"/>
    </w:pPr>
    <w:rPr>
      <w:b/>
      <w:caps/>
    </w:rPr>
  </w:style>
  <w:style w:type="paragraph" w:customStyle="1" w:styleId="cislovaniodrazky15">
    <w:name w:val="cislovani odrazky +15"/>
    <w:basedOn w:val="Normln"/>
    <w:rsid w:val="00026600"/>
    <w:pPr>
      <w:numPr>
        <w:numId w:val="2"/>
      </w:numPr>
      <w:tabs>
        <w:tab w:val="left" w:pos="851"/>
      </w:tabs>
      <w:spacing w:after="60"/>
      <w:ind w:left="851"/>
    </w:pPr>
  </w:style>
  <w:style w:type="paragraph" w:customStyle="1" w:styleId="cislovani3text">
    <w:name w:val="cislovani 3 text"/>
    <w:basedOn w:val="Normln"/>
    <w:rsid w:val="00026600"/>
    <w:pPr>
      <w:ind w:left="1134"/>
    </w:pPr>
  </w:style>
  <w:style w:type="paragraph" w:customStyle="1" w:styleId="cislovani4odrazky">
    <w:name w:val="cislovani 4 odrazky"/>
    <w:basedOn w:val="cislovaniodrazky15"/>
    <w:rsid w:val="00026600"/>
    <w:pPr>
      <w:numPr>
        <w:numId w:val="4"/>
      </w:numPr>
    </w:pPr>
  </w:style>
  <w:style w:type="paragraph" w:styleId="Obsah4">
    <w:name w:val="toc 4"/>
    <w:basedOn w:val="Normln"/>
    <w:next w:val="Normln"/>
    <w:autoRedefine/>
    <w:uiPriority w:val="39"/>
    <w:semiHidden/>
    <w:rsid w:val="00026600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026600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026600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026600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026600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026600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26600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26600"/>
    <w:rPr>
      <w:rFonts w:ascii="JohnSans Text Pro" w:hAnsi="JohnSans Text Pro" w:cs="Times New Roman"/>
    </w:rPr>
  </w:style>
  <w:style w:type="character" w:styleId="Znakapoznpodarou">
    <w:name w:val="footnote reference"/>
    <w:basedOn w:val="Standardnpsmoodstavce"/>
    <w:uiPriority w:val="99"/>
    <w:semiHidden/>
    <w:rsid w:val="00026600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semiHidden/>
    <w:rsid w:val="00026600"/>
    <w:pPr>
      <w:ind w:left="851"/>
    </w:pPr>
  </w:style>
  <w:style w:type="paragraph" w:customStyle="1" w:styleId="Cislovani4text">
    <w:name w:val="Cislovani 4 text"/>
    <w:basedOn w:val="Normln"/>
    <w:qFormat/>
    <w:rsid w:val="00026600"/>
    <w:pPr>
      <w:numPr>
        <w:ilvl w:val="4"/>
        <w:numId w:val="3"/>
      </w:numPr>
      <w:tabs>
        <w:tab w:val="left" w:pos="851"/>
      </w:tabs>
      <w:spacing w:before="120"/>
      <w:ind w:left="851" w:hanging="851"/>
    </w:pPr>
    <w:rPr>
      <w:i/>
    </w:rPr>
  </w:style>
  <w:style w:type="paragraph" w:customStyle="1" w:styleId="Textnadtabulkou">
    <w:name w:val="Text nad tabulkou"/>
    <w:basedOn w:val="Normln"/>
    <w:qFormat/>
    <w:rsid w:val="00026600"/>
    <w:pPr>
      <w:spacing w:after="60"/>
    </w:pPr>
    <w:rPr>
      <w:b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026600"/>
  </w:style>
  <w:style w:type="character" w:customStyle="1" w:styleId="NadpispoznmkyChar">
    <w:name w:val="Nadpis poznámky Char"/>
    <w:basedOn w:val="Standardnpsmoodstavce"/>
    <w:link w:val="Nadpispoznmky"/>
    <w:uiPriority w:val="99"/>
    <w:locked/>
    <w:rsid w:val="00026600"/>
    <w:rPr>
      <w:rFonts w:ascii="JohnSans Text Pro" w:hAnsi="JohnSans Text Pro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02660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026600"/>
    <w:rPr>
      <w:rFonts w:ascii="JohnSans Text Pro" w:hAnsi="JohnSans Text Pro" w:cs="Times New Roman"/>
    </w:rPr>
  </w:style>
  <w:style w:type="paragraph" w:customStyle="1" w:styleId="StylTextpoznpodtabulkou">
    <w:name w:val="Styl Text pozn. pod tabulkou"/>
    <w:basedOn w:val="Textpoznpodarou"/>
    <w:rsid w:val="00026600"/>
    <w:pPr>
      <w:spacing w:before="120"/>
    </w:pPr>
    <w:rPr>
      <w:szCs w:val="20"/>
    </w:rPr>
  </w:style>
  <w:style w:type="paragraph" w:customStyle="1" w:styleId="odrazky150">
    <w:name w:val="odrazky +15"/>
    <w:basedOn w:val="odrazky"/>
    <w:qFormat/>
    <w:rsid w:val="00026600"/>
    <w:pPr>
      <w:ind w:left="1135"/>
    </w:pPr>
  </w:style>
  <w:style w:type="paragraph" w:customStyle="1" w:styleId="Normln3zaodstavcem">
    <w:name w:val="Normální + 3 za odstavcem"/>
    <w:basedOn w:val="Normln"/>
    <w:qFormat/>
    <w:rsid w:val="00026600"/>
    <w:pPr>
      <w:spacing w:after="60"/>
    </w:pPr>
  </w:style>
  <w:style w:type="paragraph" w:customStyle="1" w:styleId="cislovani">
    <w:name w:val="cislovani"/>
    <w:basedOn w:val="odrazky"/>
    <w:qFormat/>
    <w:rsid w:val="00026600"/>
    <w:pPr>
      <w:numPr>
        <w:ilvl w:val="1"/>
        <w:numId w:val="6"/>
      </w:numPr>
      <w:ind w:left="1135"/>
    </w:pPr>
  </w:style>
  <w:style w:type="paragraph" w:customStyle="1" w:styleId="slovn">
    <w:name w:val="číslování"/>
    <w:basedOn w:val="Normln"/>
    <w:qFormat/>
    <w:rsid w:val="00026600"/>
    <w:pPr>
      <w:numPr>
        <w:numId w:val="9"/>
      </w:numPr>
      <w:tabs>
        <w:tab w:val="left" w:pos="284"/>
      </w:tabs>
      <w:ind w:left="284" w:hanging="284"/>
    </w:pPr>
  </w:style>
  <w:style w:type="paragraph" w:customStyle="1" w:styleId="slovni1">
    <w:name w:val="Číslováni 1"/>
    <w:aliases w:val="0,za 12"/>
    <w:basedOn w:val="Normln"/>
    <w:next w:val="Normln"/>
    <w:qFormat/>
    <w:rsid w:val="00026600"/>
    <w:pPr>
      <w:spacing w:after="240"/>
    </w:pPr>
  </w:style>
  <w:style w:type="paragraph" w:customStyle="1" w:styleId="Stylcislovani1ped24bZa12b">
    <w:name w:val="Styl cislovani 1 + před 24 b.Za:  12 b."/>
    <w:basedOn w:val="cislovani1"/>
    <w:autoRedefine/>
    <w:rsid w:val="00026600"/>
    <w:pPr>
      <w:spacing w:after="240"/>
    </w:pPr>
    <w:rPr>
      <w:bCs/>
      <w:szCs w:val="20"/>
    </w:rPr>
  </w:style>
  <w:style w:type="paragraph" w:customStyle="1" w:styleId="odrazky15">
    <w:name w:val="odrazky + 15"/>
    <w:basedOn w:val="cislovaniodrazky15"/>
    <w:qFormat/>
    <w:rsid w:val="00026600"/>
    <w:pPr>
      <w:numPr>
        <w:numId w:val="20"/>
      </w:numPr>
      <w:spacing w:after="0"/>
      <w:ind w:left="1135"/>
    </w:pPr>
  </w:style>
  <w:style w:type="paragraph" w:customStyle="1" w:styleId="text8bod">
    <w:name w:val="text 8 bodů"/>
    <w:basedOn w:val="Normln"/>
    <w:rsid w:val="00026600"/>
    <w:pPr>
      <w:autoSpaceDE w:val="0"/>
      <w:autoSpaceDN w:val="0"/>
      <w:adjustRightInd w:val="0"/>
      <w:spacing w:line="200" w:lineRule="atLeast"/>
      <w:jc w:val="left"/>
      <w:textAlignment w:val="baseline"/>
    </w:pPr>
    <w:rPr>
      <w:rFonts w:cs="JohnSans Text Pro"/>
      <w:color w:val="70777C"/>
      <w:sz w:val="16"/>
      <w:szCs w:val="16"/>
    </w:rPr>
  </w:style>
  <w:style w:type="character" w:customStyle="1" w:styleId="text8bod1">
    <w:name w:val="text 8 bodů1"/>
    <w:basedOn w:val="Standardnpsmoodstavce"/>
    <w:rsid w:val="00026600"/>
    <w:rPr>
      <w:rFonts w:ascii="JohnSans Text Pro" w:hAnsi="JohnSans Text Pro" w:cs="JohnSans Text Pro"/>
      <w:color w:val="70777C"/>
      <w:sz w:val="16"/>
      <w:szCs w:val="16"/>
      <w:u w:val="none"/>
      <w:lang w:val="cs-CZ"/>
    </w:rPr>
  </w:style>
  <w:style w:type="paragraph" w:customStyle="1" w:styleId="Stylcislovani1Za12b">
    <w:name w:val="Styl cislovani 1 + Za:  12 b."/>
    <w:basedOn w:val="cislovani1"/>
    <w:rsid w:val="00026600"/>
    <w:pPr>
      <w:spacing w:after="240"/>
    </w:pPr>
    <w:rPr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A4198"/>
    <w:rPr>
      <w:rFonts w:cs="Times New Roman"/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E0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67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678"/>
    <w:rPr>
      <w:rFonts w:ascii="JohnSans Text Pro" w:hAnsi="JohnSans Text Pr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678"/>
    <w:rPr>
      <w:rFonts w:ascii="JohnSans Text Pro" w:hAnsi="JohnSans Text Pro"/>
      <w:b/>
      <w:bCs/>
    </w:rPr>
  </w:style>
  <w:style w:type="paragraph" w:styleId="Odstavecseseznamem">
    <w:name w:val="List Paragraph"/>
    <w:basedOn w:val="Normln"/>
    <w:uiPriority w:val="34"/>
    <w:qFormat/>
    <w:rsid w:val="001F512F"/>
    <w:pPr>
      <w:ind w:left="720"/>
      <w:contextualSpacing/>
    </w:pPr>
  </w:style>
  <w:style w:type="table" w:styleId="Mkatabulky">
    <w:name w:val="Table Grid"/>
    <w:basedOn w:val="Normlntabulka"/>
    <w:uiPriority w:val="59"/>
    <w:rsid w:val="007176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inska\Plocha\docasny\zadavacka_vzor\100201_VZOR_OPZP_dokumen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D5298-75DF-4BD5-8D8C-4D78C078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100201_VZOR_OPZP_dokument.dot</Template>
  <TotalTime>11</TotalTime>
  <Pages>1</Pages>
  <Words>132</Words>
  <Characters>834</Characters>
  <Application>Microsoft Office Word</Application>
  <DocSecurity>0</DocSecurity>
  <Lines>37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dokumentu</vt:lpstr>
    </vt:vector>
  </TitlesOfParts>
  <Company>SFZP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dokumentu</dc:title>
  <dc:creator>INF</dc:creator>
  <cp:lastModifiedBy>mk</cp:lastModifiedBy>
  <cp:revision>4</cp:revision>
  <cp:lastPrinted>2009-11-18T10:55:00Z</cp:lastPrinted>
  <dcterms:created xsi:type="dcterms:W3CDTF">2013-10-08T20:52:00Z</dcterms:created>
  <dcterms:modified xsi:type="dcterms:W3CDTF">2013-10-08T21:04:00Z</dcterms:modified>
</cp:coreProperties>
</file>