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47E" w:rsidRPr="00CA427E" w:rsidRDefault="00836EB9" w:rsidP="00CA427E">
      <w:pPr>
        <w:spacing w:after="12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Krycí list nabídky</w:t>
      </w:r>
    </w:p>
    <w:p w:rsidR="00CA427E" w:rsidRPr="00CA427E" w:rsidRDefault="00CA427E" w:rsidP="00CA427E">
      <w:pPr>
        <w:spacing w:before="360"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Název veřejné zakázky: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b/>
        </w:rPr>
        <w:t>„Oprava interaktivních exponátů</w:t>
      </w:r>
      <w:bookmarkStart w:id="0" w:name="_GoBack"/>
      <w:bookmarkEnd w:id="0"/>
      <w:r w:rsidRPr="00CA427E">
        <w:rPr>
          <w:rFonts w:ascii="Times New Roman" w:hAnsi="Times New Roman" w:cs="Times New Roman"/>
          <w:b/>
        </w:rPr>
        <w:t>“</w:t>
      </w:r>
    </w:p>
    <w:p w:rsidR="00CA427E" w:rsidRPr="00CA427E" w:rsidRDefault="00CA427E" w:rsidP="00CA427E">
      <w:pPr>
        <w:spacing w:before="360" w:after="120" w:line="240" w:lineRule="auto"/>
        <w:jc w:val="both"/>
        <w:rPr>
          <w:rFonts w:ascii="Times New Roman" w:hAnsi="Times New Roman" w:cs="Times New Roman"/>
          <w:b/>
        </w:rPr>
      </w:pPr>
      <w:r w:rsidRPr="00CA427E">
        <w:rPr>
          <w:rFonts w:ascii="Times New Roman" w:hAnsi="Times New Roman" w:cs="Times New Roman"/>
          <w:b/>
        </w:rPr>
        <w:t>Identifikační údaje zadavatele: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Obchodní firma/název: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</w:rPr>
        <w:t>Techmania Science Center o.p.s.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Sídlo</w:t>
      </w:r>
      <w:r>
        <w:rPr>
          <w:rFonts w:ascii="Times New Roman" w:hAnsi="Times New Roman" w:cs="Times New Roman"/>
        </w:rPr>
        <w:t>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</w:rPr>
        <w:t>U Planetária 1, 301 00 Plzeň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IČ: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</w:rPr>
        <w:t>26396645</w:t>
      </w:r>
    </w:p>
    <w:p w:rsidR="00CA427E" w:rsidRPr="00CA427E" w:rsidRDefault="00CA427E" w:rsidP="00CA427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Zastoupená: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</w:rPr>
        <w:t>Mgr. Vlastimilem Volákem, ředitelem</w:t>
      </w:r>
    </w:p>
    <w:p w:rsidR="00CA427E" w:rsidRPr="00CA427E" w:rsidRDefault="00CA427E" w:rsidP="00CA427E">
      <w:pPr>
        <w:spacing w:before="360" w:after="120" w:line="240" w:lineRule="auto"/>
        <w:jc w:val="both"/>
        <w:rPr>
          <w:rFonts w:ascii="Times New Roman" w:hAnsi="Times New Roman" w:cs="Times New Roman"/>
          <w:b/>
        </w:rPr>
      </w:pPr>
      <w:r w:rsidRPr="00CA427E">
        <w:rPr>
          <w:rFonts w:ascii="Times New Roman" w:hAnsi="Times New Roman" w:cs="Times New Roman"/>
          <w:b/>
        </w:rPr>
        <w:t>Identifikační údaje uchazeče: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Obchodní firma/název: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</w:t>
      </w:r>
      <w:r w:rsidR="00836EB9">
        <w:rPr>
          <w:rFonts w:ascii="Times New Roman" w:hAnsi="Times New Roman" w:cs="Times New Roman"/>
          <w:highlight w:val="yellow"/>
        </w:rPr>
        <w:t>-právnická osoba</w:t>
      </w:r>
      <w:r w:rsidRPr="00CA427E">
        <w:rPr>
          <w:rFonts w:ascii="Times New Roman" w:hAnsi="Times New Roman" w:cs="Times New Roman"/>
          <w:highlight w:val="yellow"/>
        </w:rPr>
        <w:t>]</w:t>
      </w:r>
    </w:p>
    <w:p w:rsidR="00836EB9" w:rsidRDefault="00836EB9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 a příjmení: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</w:t>
      </w:r>
      <w:r>
        <w:rPr>
          <w:rFonts w:ascii="Times New Roman" w:hAnsi="Times New Roman" w:cs="Times New Roman"/>
          <w:highlight w:val="yellow"/>
        </w:rPr>
        <w:t>-fyzická osoba</w:t>
      </w:r>
      <w:r w:rsidRPr="00CA427E">
        <w:rPr>
          <w:rFonts w:ascii="Times New Roman" w:hAnsi="Times New Roman" w:cs="Times New Roman"/>
          <w:highlight w:val="yellow"/>
        </w:rPr>
        <w:t>]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Sídlo</w:t>
      </w:r>
      <w:r w:rsidR="00836EB9">
        <w:rPr>
          <w:rFonts w:ascii="Times New Roman" w:hAnsi="Times New Roman" w:cs="Times New Roman"/>
        </w:rPr>
        <w:t>/místo podnikání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uchazeč]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IČ: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uchazeč]</w:t>
      </w:r>
    </w:p>
    <w:p w:rsidR="00CA427E" w:rsidRDefault="00CA427E" w:rsidP="00836EB9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Zastoupená: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uchazeč]</w:t>
      </w:r>
    </w:p>
    <w:p w:rsidR="00836EB9" w:rsidRDefault="00836EB9" w:rsidP="00836EB9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Kontaktní osoba: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uchazeč]</w:t>
      </w:r>
    </w:p>
    <w:p w:rsidR="00836EB9" w:rsidRDefault="00836EB9" w:rsidP="00836EB9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uchazeč]</w:t>
      </w:r>
    </w:p>
    <w:p w:rsidR="00836EB9" w:rsidRDefault="00836EB9" w:rsidP="00836EB9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Fax: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uchazeč]</w:t>
      </w:r>
    </w:p>
    <w:p w:rsidR="00836EB9" w:rsidRDefault="00836EB9" w:rsidP="00CA427E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uchazeč]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2"/>
        <w:gridCol w:w="1883"/>
        <w:gridCol w:w="432"/>
        <w:gridCol w:w="2300"/>
        <w:gridCol w:w="2085"/>
        <w:gridCol w:w="76"/>
      </w:tblGrid>
      <w:tr w:rsidR="00836EB9" w:rsidTr="00626614">
        <w:tc>
          <w:tcPr>
            <w:tcW w:w="9288" w:type="dxa"/>
            <w:gridSpan w:val="6"/>
          </w:tcPr>
          <w:p w:rsidR="00836EB9" w:rsidRPr="00836EB9" w:rsidRDefault="00836EB9" w:rsidP="00836EB9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36EB9">
              <w:rPr>
                <w:rFonts w:ascii="Times New Roman" w:hAnsi="Times New Roman" w:cs="Times New Roman"/>
                <w:b/>
              </w:rPr>
              <w:t>Nabídková cena</w:t>
            </w:r>
          </w:p>
        </w:tc>
      </w:tr>
      <w:tr w:rsidR="00836EB9" w:rsidTr="00836EB9">
        <w:tc>
          <w:tcPr>
            <w:tcW w:w="2512" w:type="dxa"/>
          </w:tcPr>
          <w:p w:rsidR="00836EB9" w:rsidRPr="00836EB9" w:rsidRDefault="00836EB9" w:rsidP="00836EB9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36EB9">
              <w:rPr>
                <w:rFonts w:ascii="Times New Roman" w:hAnsi="Times New Roman" w:cs="Times New Roman"/>
                <w:b/>
              </w:rPr>
              <w:t>cena v Kč bez DPH</w:t>
            </w:r>
          </w:p>
        </w:tc>
        <w:tc>
          <w:tcPr>
            <w:tcW w:w="2315" w:type="dxa"/>
            <w:gridSpan w:val="2"/>
          </w:tcPr>
          <w:p w:rsidR="00836EB9" w:rsidRPr="00836EB9" w:rsidRDefault="00836EB9" w:rsidP="00836EB9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36EB9">
              <w:rPr>
                <w:rFonts w:ascii="Times New Roman" w:hAnsi="Times New Roman" w:cs="Times New Roman"/>
                <w:b/>
              </w:rPr>
              <w:t>sazba DPH v %</w:t>
            </w:r>
          </w:p>
        </w:tc>
        <w:tc>
          <w:tcPr>
            <w:tcW w:w="2300" w:type="dxa"/>
          </w:tcPr>
          <w:p w:rsidR="00836EB9" w:rsidRPr="00836EB9" w:rsidRDefault="00836EB9" w:rsidP="00836EB9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36EB9">
              <w:rPr>
                <w:rFonts w:ascii="Times New Roman" w:hAnsi="Times New Roman" w:cs="Times New Roman"/>
                <w:b/>
              </w:rPr>
              <w:t>výše DPH v Kč</w:t>
            </w:r>
          </w:p>
        </w:tc>
        <w:tc>
          <w:tcPr>
            <w:tcW w:w="2161" w:type="dxa"/>
            <w:gridSpan w:val="2"/>
          </w:tcPr>
          <w:p w:rsidR="00836EB9" w:rsidRPr="00836EB9" w:rsidRDefault="00836EB9" w:rsidP="00836EB9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36EB9">
              <w:rPr>
                <w:rFonts w:ascii="Times New Roman" w:hAnsi="Times New Roman" w:cs="Times New Roman"/>
                <w:b/>
              </w:rPr>
              <w:t>cena v Kč vč. DPH</w:t>
            </w:r>
          </w:p>
        </w:tc>
      </w:tr>
      <w:tr w:rsidR="00836EB9" w:rsidTr="00836EB9">
        <w:tc>
          <w:tcPr>
            <w:tcW w:w="2512" w:type="dxa"/>
          </w:tcPr>
          <w:p w:rsidR="00836EB9" w:rsidRDefault="00836EB9" w:rsidP="00836EB9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CA427E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2315" w:type="dxa"/>
            <w:gridSpan w:val="2"/>
          </w:tcPr>
          <w:p w:rsidR="00836EB9" w:rsidRDefault="00836EB9" w:rsidP="00836EB9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CA427E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2300" w:type="dxa"/>
          </w:tcPr>
          <w:p w:rsidR="00836EB9" w:rsidRDefault="00836EB9" w:rsidP="00836EB9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CA427E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2161" w:type="dxa"/>
            <w:gridSpan w:val="2"/>
          </w:tcPr>
          <w:p w:rsidR="00836EB9" w:rsidRDefault="00836EB9" w:rsidP="00836EB9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CA427E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</w:tr>
      <w:tr w:rsidR="00836EB9" w:rsidTr="00837ED8">
        <w:tc>
          <w:tcPr>
            <w:tcW w:w="9288" w:type="dxa"/>
            <w:gridSpan w:val="6"/>
          </w:tcPr>
          <w:p w:rsidR="00836EB9" w:rsidRPr="00836EB9" w:rsidRDefault="00836EB9" w:rsidP="00836EB9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36EB9">
              <w:rPr>
                <w:rFonts w:ascii="Times New Roman" w:hAnsi="Times New Roman" w:cs="Times New Roman"/>
                <w:b/>
              </w:rPr>
              <w:t>Prohlášení o nabídkové ceně:</w:t>
            </w:r>
          </w:p>
          <w:p w:rsidR="00836EB9" w:rsidRDefault="00836EB9" w:rsidP="00836EB9">
            <w:pPr>
              <w:pStyle w:val="Odstavecseseznamem"/>
              <w:numPr>
                <w:ilvl w:val="0"/>
                <w:numId w:val="8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836EB9">
              <w:rPr>
                <w:rFonts w:ascii="Times New Roman" w:hAnsi="Times New Roman" w:cs="Times New Roman"/>
              </w:rPr>
              <w:t>nabídková cena je stanovena jako celková nabídková cena za kompletní splnění předmětné veřejné zakázky po celou dobu provádění díla, a že</w:t>
            </w:r>
          </w:p>
          <w:p w:rsidR="00836EB9" w:rsidRDefault="00836EB9" w:rsidP="00836EB9">
            <w:pPr>
              <w:pStyle w:val="Odstavecseseznamem"/>
              <w:numPr>
                <w:ilvl w:val="0"/>
                <w:numId w:val="8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836EB9">
              <w:rPr>
                <w:rFonts w:ascii="Times New Roman" w:hAnsi="Times New Roman" w:cs="Times New Roman"/>
              </w:rPr>
              <w:t xml:space="preserve">nabídková cena je stanovena jako maximální a její překročení je nepřípustné, a že </w:t>
            </w:r>
          </w:p>
          <w:p w:rsidR="00836EB9" w:rsidRPr="00836EB9" w:rsidRDefault="00836EB9" w:rsidP="00836EB9">
            <w:pPr>
              <w:pStyle w:val="Odstavecseseznamem"/>
              <w:numPr>
                <w:ilvl w:val="0"/>
                <w:numId w:val="8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836EB9">
              <w:rPr>
                <w:rFonts w:ascii="Times New Roman" w:hAnsi="Times New Roman" w:cs="Times New Roman"/>
              </w:rPr>
              <w:t xml:space="preserve">nabídková cena obsahuje ocenění všech plnění zhotovitele nutných k řádnému splnění předmětné veřejné zakázky, tj. zahrnuje ocenění veškerých činností, dodávek a souvisejících výkonů nutných k naplnění účelu a cíle smlouvy - provedení díla - předmětné veřejné zakázky, t.j. i ocenění činností, dodávek a souvisejících výkonů, které nejsou v nabídce výslovně uvedeny.  </w:t>
            </w:r>
          </w:p>
          <w:p w:rsidR="00836EB9" w:rsidRPr="00836EB9" w:rsidRDefault="00836EB9" w:rsidP="00836E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6EB9">
              <w:rPr>
                <w:rFonts w:ascii="Times New Roman" w:hAnsi="Times New Roman" w:cs="Times New Roman"/>
                <w:b/>
              </w:rPr>
              <w:t>Čestné prohlášení o zpracování nabídky:</w:t>
            </w:r>
          </w:p>
          <w:p w:rsidR="00836EB9" w:rsidRDefault="00836EB9" w:rsidP="00836EB9">
            <w:pPr>
              <w:pStyle w:val="Odstavecseseznamem"/>
              <w:numPr>
                <w:ilvl w:val="0"/>
                <w:numId w:val="9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836EB9">
              <w:rPr>
                <w:rFonts w:ascii="Times New Roman" w:hAnsi="Times New Roman" w:cs="Times New Roman"/>
              </w:rPr>
              <w:t>zájemce, osoba jemu blízká, ani žádný jeho zaměstnanec, ani subdodavatel zájemce, osoba jemu blízká, ani žádný jeho zaměstnanec nepodílel na zpracování zadávací dokumentace předmětné veřejné zakázky,</w:t>
            </w:r>
          </w:p>
          <w:p w:rsidR="00836EB9" w:rsidRDefault="00836EB9" w:rsidP="00836EB9">
            <w:pPr>
              <w:pStyle w:val="Odstavecseseznamem"/>
              <w:numPr>
                <w:ilvl w:val="0"/>
                <w:numId w:val="9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836EB9">
              <w:rPr>
                <w:rFonts w:ascii="Times New Roman" w:hAnsi="Times New Roman" w:cs="Times New Roman"/>
              </w:rPr>
              <w:t>zájemce nezpracoval nabídku v součinnosti s jiným dodavatelem, který podal nabídku, se zaměstnancem zadavatele, s členem statutárního orgánu zadavatele, se statutárním orgánem zadavatele, s členem správní rady zadavatele, s členem realizačního týmu projektu,</w:t>
            </w:r>
          </w:p>
          <w:p w:rsidR="00836EB9" w:rsidRDefault="00836EB9" w:rsidP="00836EB9">
            <w:pPr>
              <w:pStyle w:val="Odstavecseseznamem"/>
              <w:numPr>
                <w:ilvl w:val="0"/>
                <w:numId w:val="9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836EB9">
              <w:rPr>
                <w:rFonts w:ascii="Times New Roman" w:hAnsi="Times New Roman" w:cs="Times New Roman"/>
              </w:rPr>
              <w:t>zájemce není zaměstnancem zadavatele, členem realizačního týmu či osobou, která se na základě smluvního vztahu podílela na přípravě nebo zadání tohoto zadávacího řízení,</w:t>
            </w:r>
          </w:p>
          <w:p w:rsidR="00836EB9" w:rsidRPr="00836EB9" w:rsidRDefault="00836EB9" w:rsidP="00836EB9">
            <w:pPr>
              <w:pStyle w:val="Odstavecseseznamem"/>
              <w:numPr>
                <w:ilvl w:val="0"/>
                <w:numId w:val="9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836EB9">
              <w:rPr>
                <w:rFonts w:ascii="Times New Roman" w:hAnsi="Times New Roman" w:cs="Times New Roman"/>
              </w:rPr>
              <w:t>subdodavatelem zájemce není žádný zaměstnanec zadavatele, člen realizačního týmu či osoba, která se na základě smluvního vztahu podílela na přípravě nebo zadání tohoto zadávacího řízení.</w:t>
            </w:r>
          </w:p>
        </w:tc>
      </w:tr>
      <w:tr w:rsidR="00CA427E" w:rsidRPr="005F7A1A" w:rsidTr="00CA42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6" w:type="dxa"/>
        </w:trPr>
        <w:tc>
          <w:tcPr>
            <w:tcW w:w="4395" w:type="dxa"/>
            <w:gridSpan w:val="2"/>
          </w:tcPr>
          <w:p w:rsidR="00CA427E" w:rsidRPr="005F7A1A" w:rsidRDefault="00CA427E" w:rsidP="00CA427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427E" w:rsidRPr="005F7A1A" w:rsidRDefault="00CA427E" w:rsidP="00CA427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F7A1A">
              <w:rPr>
                <w:rFonts w:ascii="Times New Roman" w:hAnsi="Times New Roman" w:cs="Times New Roman"/>
                <w:sz w:val="21"/>
                <w:szCs w:val="21"/>
              </w:rPr>
              <w:t>V _____________ dne _____________</w:t>
            </w:r>
          </w:p>
        </w:tc>
        <w:tc>
          <w:tcPr>
            <w:tcW w:w="4817" w:type="dxa"/>
            <w:gridSpan w:val="3"/>
          </w:tcPr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7A1A">
              <w:rPr>
                <w:rFonts w:ascii="Times New Roman" w:hAnsi="Times New Roman" w:cs="Times New Roman"/>
                <w:sz w:val="21"/>
                <w:szCs w:val="21"/>
              </w:rPr>
              <w:t>____________________________</w:t>
            </w:r>
          </w:p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7A1A">
              <w:rPr>
                <w:rFonts w:ascii="Times New Roman" w:hAnsi="Times New Roman" w:cs="Times New Roman"/>
                <w:sz w:val="21"/>
                <w:szCs w:val="21"/>
              </w:rPr>
              <w:t>podpis za uchazeče</w:t>
            </w:r>
          </w:p>
        </w:tc>
      </w:tr>
    </w:tbl>
    <w:p w:rsidR="00CA427E" w:rsidRPr="00CA427E" w:rsidRDefault="00CA427E" w:rsidP="00CA427E">
      <w:pPr>
        <w:spacing w:after="120" w:line="240" w:lineRule="auto"/>
        <w:jc w:val="both"/>
        <w:rPr>
          <w:rFonts w:ascii="Times New Roman" w:hAnsi="Times New Roman" w:cs="Times New Roman"/>
        </w:rPr>
      </w:pPr>
    </w:p>
    <w:sectPr w:rsidR="00CA427E" w:rsidRPr="00CA427E" w:rsidSect="00173643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27E" w:rsidRDefault="00CA427E" w:rsidP="00CA427E">
      <w:pPr>
        <w:spacing w:after="0" w:line="240" w:lineRule="auto"/>
      </w:pPr>
      <w:r>
        <w:separator/>
      </w:r>
    </w:p>
  </w:endnote>
  <w:end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69438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A427E" w:rsidRPr="00BF4DB4" w:rsidRDefault="00CA427E" w:rsidP="00CA427E">
        <w:pPr>
          <w:pStyle w:val="Zpat"/>
          <w:jc w:val="right"/>
          <w:rPr>
            <w:rFonts w:ascii="Times New Roman" w:hAnsi="Times New Roman" w:cs="Times New Roman"/>
          </w:rPr>
        </w:pPr>
        <w:r>
          <w:rPr>
            <w:noProof/>
            <w:sz w:val="20"/>
            <w:szCs w:val="20"/>
            <w:lang w:eastAsia="cs-CZ"/>
          </w:rPr>
          <w:drawing>
            <wp:anchor distT="0" distB="0" distL="114300" distR="114300" simplePos="0" relativeHeight="251659264" behindDoc="1" locked="0" layoutInCell="1" allowOverlap="1" wp14:anchorId="4D4E7D35" wp14:editId="572633DE">
              <wp:simplePos x="0" y="0"/>
              <wp:positionH relativeFrom="column">
                <wp:posOffset>9550</wp:posOffset>
              </wp:positionH>
              <wp:positionV relativeFrom="paragraph">
                <wp:posOffset>-152622</wp:posOffset>
              </wp:positionV>
              <wp:extent cx="690008" cy="500665"/>
              <wp:effectExtent l="0" t="0" r="0" b="0"/>
              <wp:wrapNone/>
              <wp:docPr id="8" name="Obrázek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tsc_logo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0008" cy="5006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F4DB4">
          <w:rPr>
            <w:rFonts w:ascii="Times New Roman" w:hAnsi="Times New Roman" w:cs="Times New Roman"/>
          </w:rPr>
          <w:fldChar w:fldCharType="begin"/>
        </w:r>
        <w:r w:rsidRPr="00BF4DB4">
          <w:rPr>
            <w:rFonts w:ascii="Times New Roman" w:hAnsi="Times New Roman" w:cs="Times New Roman"/>
          </w:rPr>
          <w:instrText>PAGE   \* MERGEFORMAT</w:instrText>
        </w:r>
        <w:r w:rsidRPr="00BF4DB4">
          <w:rPr>
            <w:rFonts w:ascii="Times New Roman" w:hAnsi="Times New Roman" w:cs="Times New Roman"/>
          </w:rPr>
          <w:fldChar w:fldCharType="separate"/>
        </w:r>
        <w:r w:rsidR="00173643">
          <w:rPr>
            <w:rFonts w:ascii="Times New Roman" w:hAnsi="Times New Roman" w:cs="Times New Roman"/>
            <w:noProof/>
          </w:rPr>
          <w:t>1</w:t>
        </w:r>
        <w:r w:rsidRPr="00BF4DB4">
          <w:rPr>
            <w:rFonts w:ascii="Times New Roman" w:hAnsi="Times New Roman" w:cs="Times New Roman"/>
          </w:rPr>
          <w:fldChar w:fldCharType="end"/>
        </w:r>
      </w:p>
    </w:sdtContent>
  </w:sdt>
  <w:p w:rsidR="00CA427E" w:rsidRDefault="00CA42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27E" w:rsidRDefault="00CA427E" w:rsidP="00CA427E">
      <w:pPr>
        <w:spacing w:after="0" w:line="240" w:lineRule="auto"/>
      </w:pPr>
      <w:r>
        <w:separator/>
      </w:r>
    </w:p>
  </w:footnote>
  <w:foot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643" w:rsidRPr="00173643" w:rsidRDefault="00173643">
    <w:pPr>
      <w:pStyle w:val="Zhlav"/>
      <w:rPr>
        <w:rFonts w:ascii="Times New Roman" w:hAnsi="Times New Roman" w:cs="Times New Roman"/>
        <w:i/>
        <w:color w:val="BFBFBF" w:themeColor="background1" w:themeShade="BF"/>
      </w:rPr>
    </w:pPr>
    <w:r w:rsidRPr="00173643">
      <w:rPr>
        <w:rFonts w:ascii="Times New Roman" w:hAnsi="Times New Roman" w:cs="Times New Roman"/>
        <w:i/>
        <w:color w:val="BFBFBF" w:themeColor="background1" w:themeShade="BF"/>
      </w:rPr>
      <w:t>Příloha č. 2 zadávací dokumentace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643" w:rsidRPr="00173643" w:rsidRDefault="00173643">
    <w:pPr>
      <w:pStyle w:val="Zhlav"/>
      <w:rPr>
        <w:rFonts w:ascii="Times New Roman" w:hAnsi="Times New Roman" w:cs="Times New Roman"/>
        <w:i/>
        <w:color w:val="BFBFBF" w:themeColor="background1" w:themeShade="BF"/>
      </w:rPr>
    </w:pPr>
    <w:r w:rsidRPr="00173643">
      <w:rPr>
        <w:rFonts w:ascii="Times New Roman" w:hAnsi="Times New Roman" w:cs="Times New Roman"/>
        <w:i/>
        <w:color w:val="BFBFBF" w:themeColor="background1" w:themeShade="BF"/>
      </w:rPr>
      <w:t>Příloha č. 2 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1B0D"/>
    <w:multiLevelType w:val="hybridMultilevel"/>
    <w:tmpl w:val="98AEF94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C52E66"/>
    <w:multiLevelType w:val="hybridMultilevel"/>
    <w:tmpl w:val="9B245D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3569EA"/>
    <w:multiLevelType w:val="hybridMultilevel"/>
    <w:tmpl w:val="E64CB3B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8A91A7A"/>
    <w:multiLevelType w:val="hybridMultilevel"/>
    <w:tmpl w:val="09288A7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70B5530"/>
    <w:multiLevelType w:val="hybridMultilevel"/>
    <w:tmpl w:val="ADC4A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FE572B"/>
    <w:multiLevelType w:val="hybridMultilevel"/>
    <w:tmpl w:val="6DBC3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2E2329"/>
    <w:multiLevelType w:val="hybridMultilevel"/>
    <w:tmpl w:val="2F0A178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C11656A"/>
    <w:multiLevelType w:val="hybridMultilevel"/>
    <w:tmpl w:val="D668ED5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E9C7578"/>
    <w:multiLevelType w:val="hybridMultilevel"/>
    <w:tmpl w:val="476EB0C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8"/>
  </w:num>
  <w:num w:numId="6">
    <w:abstractNumId w:val="5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27E"/>
    <w:rsid w:val="00061895"/>
    <w:rsid w:val="00156F95"/>
    <w:rsid w:val="00173643"/>
    <w:rsid w:val="002D10D6"/>
    <w:rsid w:val="0043418E"/>
    <w:rsid w:val="005F7A1A"/>
    <w:rsid w:val="00803488"/>
    <w:rsid w:val="00836EB9"/>
    <w:rsid w:val="0098547E"/>
    <w:rsid w:val="00B33426"/>
    <w:rsid w:val="00B87770"/>
    <w:rsid w:val="00CA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427E"/>
    <w:pPr>
      <w:ind w:left="720"/>
      <w:contextualSpacing/>
    </w:pPr>
  </w:style>
  <w:style w:type="table" w:styleId="Mkatabulky">
    <w:name w:val="Table Grid"/>
    <w:basedOn w:val="Normlntabulka"/>
    <w:uiPriority w:val="59"/>
    <w:rsid w:val="00CA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27E"/>
  </w:style>
  <w:style w:type="paragraph" w:styleId="Zpat">
    <w:name w:val="footer"/>
    <w:basedOn w:val="Normln"/>
    <w:link w:val="Zpat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2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427E"/>
    <w:pPr>
      <w:ind w:left="720"/>
      <w:contextualSpacing/>
    </w:pPr>
  </w:style>
  <w:style w:type="table" w:styleId="Mkatabulky">
    <w:name w:val="Table Grid"/>
    <w:basedOn w:val="Normlntabulka"/>
    <w:uiPriority w:val="59"/>
    <w:rsid w:val="00CA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27E"/>
  </w:style>
  <w:style w:type="paragraph" w:styleId="Zpat">
    <w:name w:val="footer"/>
    <w:basedOn w:val="Normln"/>
    <w:link w:val="Zpat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FB034-71E8-49C7-BE26-6B0D77712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FE06A07F</Template>
  <TotalTime>6</TotalTime>
  <Pages>1</Pages>
  <Words>337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Karel Vodička</dc:creator>
  <cp:lastModifiedBy>JUDr. Karel Vodička</cp:lastModifiedBy>
  <cp:revision>5</cp:revision>
  <dcterms:created xsi:type="dcterms:W3CDTF">2015-05-14T11:42:00Z</dcterms:created>
  <dcterms:modified xsi:type="dcterms:W3CDTF">2015-10-06T07:54:00Z</dcterms:modified>
</cp:coreProperties>
</file>