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CC2E5"/>
        <w:tblLayout w:type="fixed"/>
        <w:tblLook w:val="04A0" w:firstRow="1" w:lastRow="0" w:firstColumn="1" w:lastColumn="0" w:noHBand="0" w:noVBand="1"/>
      </w:tblPr>
      <w:tblGrid>
        <w:gridCol w:w="9765"/>
      </w:tblGrid>
      <w:tr w:rsidR="009972FE" w:rsidRPr="00303A52" w14:paraId="3FBD038F" w14:textId="77777777" w:rsidTr="000C3D43">
        <w:tc>
          <w:tcPr>
            <w:tcW w:w="9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14:paraId="7E86FE76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>Příloha č. 2</w:t>
            </w:r>
          </w:p>
          <w:p w14:paraId="1BDCEE1B" w14:textId="77777777" w:rsidR="009972FE" w:rsidRPr="00303A52" w:rsidRDefault="009972FE" w:rsidP="000C3D43">
            <w:pPr>
              <w:rPr>
                <w:rFonts w:ascii="Calibri" w:hAnsi="Calibri" w:cs="Arial"/>
                <w:b/>
                <w:sz w:val="28"/>
                <w:szCs w:val="22"/>
              </w:rPr>
            </w:pPr>
            <w:r w:rsidRPr="00303A52">
              <w:rPr>
                <w:rFonts w:ascii="Calibri" w:hAnsi="Calibri" w:cs="Arial"/>
                <w:b/>
                <w:sz w:val="28"/>
                <w:szCs w:val="22"/>
              </w:rPr>
              <w:t xml:space="preserve">ČESTNÉ PROHLÁŠENÍ </w:t>
            </w:r>
          </w:p>
          <w:p w14:paraId="009DC5E1" w14:textId="6AF1D031" w:rsidR="009972FE" w:rsidRPr="00303A52" w:rsidRDefault="00CD0B58" w:rsidP="00CD0B58">
            <w:pPr>
              <w:pStyle w:val="Zkladntext2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>dodavatele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o splnění způsobilosti a kvalifikace</w:t>
            </w:r>
          </w:p>
        </w:tc>
      </w:tr>
    </w:tbl>
    <w:p w14:paraId="513E4EFB" w14:textId="77777777" w:rsidR="009972FE" w:rsidRPr="00303A52" w:rsidRDefault="009972FE" w:rsidP="009972FE">
      <w:pPr>
        <w:rPr>
          <w:rFonts w:ascii="Calibri" w:hAnsi="Calibri" w:cs="Arial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972FE" w:rsidRPr="00303A52" w14:paraId="6F20140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5E68C3CE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Název veřejné zakázky: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0218216" w14:textId="77777777" w:rsidR="00004C89" w:rsidRPr="00004C89" w:rsidRDefault="00004C89" w:rsidP="00004C89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Snížení energetické náročnosti </w:t>
            </w:r>
          </w:p>
          <w:p w14:paraId="742CA0C1" w14:textId="0088677A" w:rsidR="009972FE" w:rsidRPr="00303A52" w:rsidRDefault="00004C89" w:rsidP="00004C89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bytového domu U Stadionu 376-379</w:t>
            </w:r>
          </w:p>
        </w:tc>
      </w:tr>
      <w:tr w:rsidR="009972FE" w:rsidRPr="00303A52" w14:paraId="2E73B9B8" w14:textId="77777777" w:rsidTr="00303A52">
        <w:tc>
          <w:tcPr>
            <w:tcW w:w="2689" w:type="dxa"/>
            <w:shd w:val="clear" w:color="auto" w:fill="auto"/>
            <w:vAlign w:val="center"/>
          </w:tcPr>
          <w:p w14:paraId="3CAD63E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62DF6006" w14:textId="77777777" w:rsidR="009972FE" w:rsidRPr="00303A52" w:rsidRDefault="009972FE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972FE" w:rsidRPr="00303A52" w14:paraId="1ED1B940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28A8A52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Zadavatel: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68D3C24B" w14:textId="18C8841B" w:rsidR="00303A52" w:rsidRPr="00303A52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Město</w:t>
            </w:r>
            <w:r w:rsidR="00303A5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Stochov</w:t>
            </w:r>
          </w:p>
        </w:tc>
      </w:tr>
      <w:tr w:rsidR="009972FE" w:rsidRPr="00303A52" w14:paraId="2E882DCA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6EBC8558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51546A8B" w14:textId="462FA3D8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J. Šípka 486, 273 03 Stochov</w:t>
            </w:r>
          </w:p>
        </w:tc>
      </w:tr>
      <w:tr w:rsidR="009972FE" w:rsidRPr="00303A52" w14:paraId="1358B664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9516950" w14:textId="083EB1DC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</w:t>
            </w:r>
            <w:r w:rsidR="0089695A" w:rsidRPr="00303A52">
              <w:rPr>
                <w:rFonts w:ascii="Calibri" w:hAnsi="Calibri" w:cs="Arial"/>
                <w:bCs/>
                <w:sz w:val="22"/>
                <w:szCs w:val="22"/>
              </w:rPr>
              <w:t>O</w:t>
            </w: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341EE1E" w14:textId="6C98FDEA" w:rsidR="009972FE" w:rsidRPr="00004C89" w:rsidRDefault="00004C89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00234923</w:t>
            </w:r>
          </w:p>
        </w:tc>
      </w:tr>
      <w:tr w:rsidR="009972FE" w:rsidRPr="00303A52" w14:paraId="2DC493B1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D59C45D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7CF10CF" w14:textId="425EC302" w:rsidR="009972FE" w:rsidRPr="00004C89" w:rsidRDefault="00B43E93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4C89">
              <w:rPr>
                <w:rFonts w:ascii="Calibri" w:hAnsi="Calibri" w:cs="Arial"/>
                <w:b/>
                <w:bCs/>
                <w:sz w:val="22"/>
                <w:szCs w:val="22"/>
              </w:rPr>
              <w:t>Ing. Miloslava Becherová, starostka</w:t>
            </w:r>
          </w:p>
        </w:tc>
      </w:tr>
      <w:tr w:rsidR="009972FE" w:rsidRPr="00303A52" w14:paraId="6D341CC9" w14:textId="77777777" w:rsidTr="00303A52">
        <w:tc>
          <w:tcPr>
            <w:tcW w:w="2689" w:type="dxa"/>
            <w:shd w:val="clear" w:color="auto" w:fill="auto"/>
            <w:vAlign w:val="center"/>
          </w:tcPr>
          <w:p w14:paraId="6962B382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  <w:tc>
          <w:tcPr>
            <w:tcW w:w="6373" w:type="dxa"/>
            <w:shd w:val="clear" w:color="auto" w:fill="auto"/>
            <w:vAlign w:val="center"/>
          </w:tcPr>
          <w:p w14:paraId="0A8D63A3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9972FE" w:rsidRPr="00303A52" w14:paraId="5DE20796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3412A2F" w14:textId="77777777" w:rsidR="009972FE" w:rsidRPr="00303A52" w:rsidRDefault="009972FE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Uchazeč: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75FBF48F" w14:textId="1EE5E579" w:rsidR="009972FE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 DOPLNÍ ÚČASTNÍK</w:t>
            </w:r>
            <w:r w:rsidR="009972FE" w:rsidRPr="00303A52">
              <w:rPr>
                <w:rFonts w:ascii="Calibri" w:hAnsi="Calibri" w:cs="Arial"/>
                <w:b/>
                <w:bCs/>
                <w:sz w:val="22"/>
                <w:szCs w:val="22"/>
                <w:highlight w:val="yellow"/>
              </w:rPr>
              <w:t>…</w:t>
            </w:r>
          </w:p>
        </w:tc>
      </w:tr>
      <w:tr w:rsidR="00D779AD" w:rsidRPr="00303A52" w14:paraId="6F9A4818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4349FD2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Sídlo: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08819E15" w14:textId="312F22D7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5889E733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0CCCB0F7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IČ: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3ADAB1B" w14:textId="7376F17B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  <w:tr w:rsidR="00D779AD" w:rsidRPr="00303A52" w14:paraId="712BE327" w14:textId="77777777" w:rsidTr="00303A52">
        <w:tc>
          <w:tcPr>
            <w:tcW w:w="2689" w:type="dxa"/>
            <w:shd w:val="clear" w:color="auto" w:fill="auto"/>
            <w:vAlign w:val="center"/>
            <w:hideMark/>
          </w:tcPr>
          <w:p w14:paraId="3D7778CD" w14:textId="77777777" w:rsidR="00D779AD" w:rsidRPr="00303A52" w:rsidRDefault="00D779AD" w:rsidP="00303A52">
            <w:pPr>
              <w:autoSpaceDE w:val="0"/>
              <w:autoSpaceDN w:val="0"/>
              <w:adjustRightInd w:val="0"/>
              <w:jc w:val="left"/>
              <w:rPr>
                <w:rFonts w:ascii="Calibri" w:hAnsi="Calibri" w:cs="Arial"/>
                <w:bCs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</w:rPr>
              <w:t>Jednající:</w:t>
            </w:r>
          </w:p>
        </w:tc>
        <w:tc>
          <w:tcPr>
            <w:tcW w:w="6373" w:type="dxa"/>
            <w:shd w:val="clear" w:color="auto" w:fill="auto"/>
            <w:vAlign w:val="center"/>
            <w:hideMark/>
          </w:tcPr>
          <w:p w14:paraId="2B62322E" w14:textId="63DFAC02" w:rsidR="00D779AD" w:rsidRPr="00303A52" w:rsidRDefault="00D779AD" w:rsidP="00303A52">
            <w:pPr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303A52">
              <w:rPr>
                <w:rFonts w:ascii="Calibri" w:hAnsi="Calibri" w:cs="Arial"/>
                <w:bCs/>
                <w:sz w:val="22"/>
                <w:szCs w:val="22"/>
                <w:highlight w:val="yellow"/>
              </w:rPr>
              <w:t>… DOPLNÍ ÚČASTNÍK…</w:t>
            </w:r>
          </w:p>
        </w:tc>
      </w:tr>
    </w:tbl>
    <w:p w14:paraId="3BB64435" w14:textId="3704827A" w:rsidR="00303A52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</w:p>
    <w:p w14:paraId="02A6592C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187FACF6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935F2BD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F942159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E9274F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2665BE6B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1971418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5592C752" w14:textId="77777777" w:rsidR="00303A52" w:rsidRPr="00303A52" w:rsidRDefault="00303A52" w:rsidP="00303A52">
      <w:pPr>
        <w:rPr>
          <w:rFonts w:ascii="Calibri" w:hAnsi="Calibri" w:cs="Arial"/>
          <w:sz w:val="22"/>
          <w:szCs w:val="22"/>
        </w:rPr>
      </w:pPr>
    </w:p>
    <w:p w14:paraId="430E4DB3" w14:textId="5BEAB0F0" w:rsidR="009972FE" w:rsidRPr="00303A52" w:rsidRDefault="00303A52" w:rsidP="009972FE">
      <w:pPr>
        <w:autoSpaceDE w:val="0"/>
        <w:autoSpaceDN w:val="0"/>
        <w:adjustRightInd w:val="0"/>
        <w:rPr>
          <w:rFonts w:ascii="Calibri" w:hAnsi="Calibri" w:cs="Arial"/>
          <w:b/>
          <w:bCs/>
          <w:sz w:val="22"/>
          <w:szCs w:val="22"/>
        </w:rPr>
      </w:pPr>
      <w:r w:rsidRPr="00303A52">
        <w:rPr>
          <w:rFonts w:ascii="Calibri" w:hAnsi="Calibri" w:cs="Arial"/>
          <w:b/>
          <w:bCs/>
          <w:sz w:val="22"/>
          <w:szCs w:val="22"/>
        </w:rPr>
        <w:br w:type="textWrapping" w:clear="all"/>
      </w:r>
    </w:p>
    <w:p w14:paraId="5A63749A" w14:textId="77777777" w:rsidR="009972FE" w:rsidRPr="00303A52" w:rsidRDefault="009972FE" w:rsidP="009972FE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22"/>
          <w:szCs w:val="22"/>
        </w:rPr>
      </w:pPr>
      <w:r w:rsidRPr="00303A52">
        <w:rPr>
          <w:rFonts w:ascii="Calibri" w:hAnsi="Calibri" w:cs="Arial"/>
          <w:bCs/>
          <w:sz w:val="22"/>
          <w:szCs w:val="22"/>
        </w:rPr>
        <w:t>Jménem dodavatele čestně prohlašuji, že:</w:t>
      </w:r>
    </w:p>
    <w:p w14:paraId="347D1F7F" w14:textId="77777777" w:rsidR="009972FE" w:rsidRPr="00303A52" w:rsidRDefault="009972FE" w:rsidP="009972FE">
      <w:pPr>
        <w:pStyle w:val="Odstavecseseznamem"/>
        <w:numPr>
          <w:ilvl w:val="0"/>
          <w:numId w:val="26"/>
        </w:numPr>
        <w:spacing w:after="120" w:line="240" w:lineRule="auto"/>
        <w:jc w:val="both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požadavky na základní způsobilost dle § 74 zákona;</w:t>
      </w:r>
    </w:p>
    <w:p w14:paraId="3F2E2606" w14:textId="673E417F" w:rsidR="009972FE" w:rsidRPr="00303A52" w:rsidRDefault="009972FE" w:rsidP="009972FE">
      <w:pPr>
        <w:pStyle w:val="odrazky"/>
        <w:numPr>
          <w:ilvl w:val="0"/>
          <w:numId w:val="26"/>
        </w:numPr>
        <w:spacing w:after="1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jako účastník zadávacího řízení veřejné zakázky ke dni podání nabídky splňuji rovněž požadavky na profesní způsobilost dle § 77 odst. 1 zákona;</w:t>
      </w:r>
    </w:p>
    <w:p w14:paraId="68759AAE" w14:textId="039EA8B7" w:rsidR="009972FE" w:rsidRPr="00303A52" w:rsidRDefault="009972FE" w:rsidP="009972FE">
      <w:pPr>
        <w:pStyle w:val="Tabellentext"/>
        <w:keepLines w:val="0"/>
        <w:numPr>
          <w:ilvl w:val="0"/>
          <w:numId w:val="26"/>
        </w:numPr>
        <w:spacing w:before="0" w:after="120"/>
        <w:jc w:val="both"/>
        <w:rPr>
          <w:rFonts w:ascii="Calibri" w:hAnsi="Calibri" w:cs="Arial"/>
          <w:szCs w:val="22"/>
        </w:rPr>
      </w:pPr>
      <w:r w:rsidRPr="00303A52">
        <w:rPr>
          <w:rFonts w:ascii="Calibri" w:hAnsi="Calibri" w:cs="Arial"/>
          <w:szCs w:val="22"/>
          <w:lang w:val="cs-CZ"/>
        </w:rPr>
        <w:t>jako účastník zadávacího řízení veřejné zakázky splňuji technické kvalifikační předpoklady podle § 79 odst. 2 písm. b) zákona a předkládá</w:t>
      </w:r>
      <w:r w:rsidR="007006C4">
        <w:rPr>
          <w:rFonts w:ascii="Calibri" w:hAnsi="Calibri" w:cs="Arial"/>
          <w:szCs w:val="22"/>
          <w:lang w:val="cs-CZ"/>
        </w:rPr>
        <w:t>m tento seznam významných stavebních prací</w:t>
      </w:r>
      <w:r w:rsidRPr="00303A52">
        <w:rPr>
          <w:rFonts w:ascii="Calibri" w:hAnsi="Calibri" w:cs="Arial"/>
          <w:szCs w:val="22"/>
          <w:lang w:val="cs-CZ"/>
        </w:rPr>
        <w:t>:</w:t>
      </w:r>
    </w:p>
    <w:p w14:paraId="02BBF1A3" w14:textId="77777777" w:rsidR="009972FE" w:rsidRPr="00303A52" w:rsidRDefault="009972FE" w:rsidP="009972FE">
      <w:pPr>
        <w:ind w:left="360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093"/>
        <w:gridCol w:w="7138"/>
      </w:tblGrid>
      <w:tr w:rsidR="007006C4" w14:paraId="47B5084C" w14:textId="77777777" w:rsidTr="00577A4B">
        <w:tc>
          <w:tcPr>
            <w:tcW w:w="9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B326763" w14:textId="5F80C0D8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Seznam významných stave</w:t>
            </w:r>
            <w:r w:rsidR="00004C89">
              <w:rPr>
                <w:rFonts w:ascii="Arial" w:hAnsi="Arial" w:cs="Arial"/>
                <w:b/>
                <w:i/>
                <w:sz w:val="16"/>
                <w:szCs w:val="16"/>
              </w:rPr>
              <w:t>b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>ních prací</w:t>
            </w:r>
          </w:p>
        </w:tc>
      </w:tr>
      <w:tr w:rsidR="007006C4" w14:paraId="4AD04F8A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070C2274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7792839F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4910A1B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48846D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15FB1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766B1EA1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B3D6A94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E6F28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2C709F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683032C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B1D6C0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CA7AE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8D6EBAE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1C319A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07B32C9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45E1F69A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08BE4D96" w14:textId="6CAD4D79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8E23DA7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FC26010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EEC436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9E7A20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A63FFD8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95AC295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6FC8839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64090FB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606D93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2AFB037C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A6C81C1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FBAC3EC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  <w:tr w:rsidR="007006C4" w14:paraId="70E90FC5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BD4B4"/>
          </w:tcPr>
          <w:p w14:paraId="751ECFDC" w14:textId="77777777" w:rsidR="007006C4" w:rsidRDefault="007006C4" w:rsidP="00577A4B">
            <w:pPr>
              <w:spacing w:before="6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Název objednatele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BD4B4"/>
          </w:tcPr>
          <w:p w14:paraId="3A191FE3" w14:textId="7B41E930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444882AD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80EDD4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Popis a rozsah stavebních prací (včetně popisu souvisejících služeb)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D4B7EB4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23504B9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CCA0509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Finanční rozsah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D2FEA1B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3BAB0084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702EACD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Doba plnění (od – do)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5F679C9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………………………………….</w:t>
            </w:r>
          </w:p>
        </w:tc>
      </w:tr>
      <w:tr w:rsidR="007006C4" w14:paraId="1BE5C363" w14:textId="77777777" w:rsidTr="00577A4B">
        <w:tc>
          <w:tcPr>
            <w:tcW w:w="20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A3FA265" w14:textId="77777777" w:rsidR="007006C4" w:rsidRDefault="007006C4" w:rsidP="00577A4B">
            <w:pPr>
              <w:spacing w:before="60"/>
              <w:rPr>
                <w:rFonts w:ascii="Arial" w:hAnsi="Arial" w:cs="Arial"/>
                <w:sz w:val="16"/>
                <w:szCs w:val="16"/>
                <w:shd w:val="clear" w:color="auto" w:fill="FFFF00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 na osobu objednatele, která může potvrdit, že stavební práce byly provedeny řádně a odborně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645B962" w14:textId="77777777" w:rsidR="007006C4" w:rsidRDefault="007006C4" w:rsidP="00577A4B">
            <w:pPr>
              <w:spacing w:before="60"/>
            </w:pPr>
            <w:r>
              <w:rPr>
                <w:rFonts w:ascii="Arial" w:hAnsi="Arial" w:cs="Arial"/>
                <w:sz w:val="16"/>
                <w:szCs w:val="16"/>
                <w:shd w:val="clear" w:color="auto" w:fill="FFFF00"/>
              </w:rPr>
              <w:t>…………………………………</w:t>
            </w:r>
          </w:p>
        </w:tc>
      </w:tr>
    </w:tbl>
    <w:p w14:paraId="562C14B4" w14:textId="2BB9BA56" w:rsidR="009972FE" w:rsidRPr="00303A52" w:rsidRDefault="009972FE" w:rsidP="008306B4">
      <w:pPr>
        <w:pStyle w:val="Tabellentext"/>
        <w:keepLines w:val="0"/>
        <w:spacing w:before="0" w:after="120"/>
        <w:jc w:val="both"/>
        <w:rPr>
          <w:rFonts w:ascii="Calibri" w:hAnsi="Calibri" w:cs="Arial"/>
          <w:szCs w:val="22"/>
        </w:rPr>
      </w:pPr>
    </w:p>
    <w:p w14:paraId="2F7FAFEE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508D0252" w14:textId="77777777" w:rsidR="009972FE" w:rsidRPr="00303A52" w:rsidRDefault="009972FE" w:rsidP="009972FE">
      <w:pPr>
        <w:pStyle w:val="Textpsmene"/>
        <w:tabs>
          <w:tab w:val="clear" w:pos="425"/>
          <w:tab w:val="left" w:pos="708"/>
        </w:tabs>
        <w:ind w:firstLine="0"/>
        <w:rPr>
          <w:rFonts w:ascii="Calibri" w:hAnsi="Calibri" w:cs="Arial"/>
          <w:sz w:val="22"/>
          <w:szCs w:val="22"/>
        </w:rPr>
      </w:pPr>
    </w:p>
    <w:p w14:paraId="4C9EDADB" w14:textId="77554C9D" w:rsidR="009972FE" w:rsidRPr="00303A52" w:rsidRDefault="00303A52" w:rsidP="009972FE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V ………………………… dne ………………… 2017</w:t>
      </w:r>
    </w:p>
    <w:p w14:paraId="053EDFF3" w14:textId="77777777" w:rsidR="009972FE" w:rsidRPr="00303A52" w:rsidRDefault="009972FE" w:rsidP="009972FE">
      <w:pPr>
        <w:jc w:val="both"/>
        <w:rPr>
          <w:rFonts w:ascii="Calibri" w:hAnsi="Calibri" w:cs="Arial"/>
          <w:sz w:val="22"/>
          <w:szCs w:val="22"/>
        </w:rPr>
      </w:pPr>
    </w:p>
    <w:p w14:paraId="58221F54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</w:p>
    <w:p w14:paraId="3018C03E" w14:textId="77777777" w:rsidR="009972FE" w:rsidRPr="00303A52" w:rsidRDefault="009972FE" w:rsidP="009972FE">
      <w:pPr>
        <w:ind w:left="4248" w:firstLine="708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…………………...…………………………</w:t>
      </w:r>
    </w:p>
    <w:p w14:paraId="4093E57D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Dodavatel</w:t>
      </w:r>
    </w:p>
    <w:p w14:paraId="04D7B38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Jméno a příjmení osoby oprávněné jednat</w:t>
      </w:r>
    </w:p>
    <w:p w14:paraId="620EB740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  <w:highlight w:val="yellow"/>
        </w:rPr>
      </w:pPr>
      <w:r w:rsidRPr="00303A52">
        <w:rPr>
          <w:rFonts w:ascii="Calibri" w:hAnsi="Calibri" w:cs="Arial"/>
          <w:sz w:val="22"/>
          <w:szCs w:val="22"/>
        </w:rPr>
        <w:t>jménem či za dodavatele</w:t>
      </w:r>
    </w:p>
    <w:p w14:paraId="69990C75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  <w:r w:rsidRPr="00303A52">
        <w:rPr>
          <w:rFonts w:ascii="Calibri" w:hAnsi="Calibri" w:cs="Arial"/>
          <w:sz w:val="22"/>
          <w:szCs w:val="22"/>
        </w:rPr>
        <w:t>podpis</w:t>
      </w:r>
    </w:p>
    <w:p w14:paraId="2F7FC829" w14:textId="77777777" w:rsidR="009972FE" w:rsidRPr="00303A52" w:rsidRDefault="009972FE" w:rsidP="009972FE">
      <w:pPr>
        <w:ind w:firstLine="4820"/>
        <w:rPr>
          <w:rFonts w:ascii="Calibri" w:hAnsi="Calibri" w:cs="Arial"/>
          <w:sz w:val="22"/>
          <w:szCs w:val="22"/>
        </w:rPr>
      </w:pPr>
    </w:p>
    <w:p w14:paraId="15D73303" w14:textId="697311C8" w:rsidR="00FB1754" w:rsidRPr="00303A52" w:rsidRDefault="00FB1754" w:rsidP="00004C89">
      <w:pPr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</w:p>
    <w:sectPr w:rsidR="00FB1754" w:rsidRPr="00303A52" w:rsidSect="001F011F">
      <w:footerReference w:type="default" r:id="rId11"/>
      <w:headerReference w:type="first" r:id="rId12"/>
      <w:footerReference w:type="first" r:id="rId13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8D2E5" w14:textId="77777777" w:rsidR="007D041F" w:rsidRDefault="007D041F" w:rsidP="003856C9">
      <w:pPr>
        <w:spacing w:after="0" w:line="240" w:lineRule="auto"/>
      </w:pPr>
      <w:r>
        <w:separator/>
      </w:r>
    </w:p>
  </w:endnote>
  <w:endnote w:type="continuationSeparator" w:id="0">
    <w:p w14:paraId="58148D02" w14:textId="77777777" w:rsidR="007D041F" w:rsidRDefault="007D041F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0100F863-F1EF-4FD7-9458-EF2B1A6DA9ED}"/>
    <w:embedBold r:id="rId2" w:fontKey="{13D8D829-0EB5-4AAD-9B31-3063692C8E2A}"/>
    <w:embedBoldItalic r:id="rId3" w:fontKey="{7E30B0A5-879D-4202-B764-F47CD17D90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2B5CF3A-8B12-498F-854C-416CDF7A368B}"/>
  </w:font>
  <w:font w:name="JohnSans Tex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BBD77C5-6FB9-4F59-A0FC-47D51D1DBFF9}"/>
    <w:embedBold r:id="rId6" w:fontKey="{B636D9C3-4D0E-4C09-BD21-DA2DCA2134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83A22" w14:textId="6AB1F9D3" w:rsidR="00303A52" w:rsidRDefault="00303A52">
    <w:pPr>
      <w:pStyle w:val="Zpat"/>
    </w:pPr>
  </w:p>
  <w:p w14:paraId="12EFF4FB" w14:textId="3592F1EF" w:rsidR="00506130" w:rsidRDefault="00506130" w:rsidP="007803B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2EAA9" w14:textId="6C44F5A8" w:rsidR="00303A52" w:rsidRDefault="00303A52">
    <w:pPr>
      <w:pStyle w:val="Zpat"/>
    </w:pPr>
  </w:p>
  <w:p w14:paraId="00DB057E" w14:textId="77777777" w:rsidR="00506130" w:rsidRPr="007926FC" w:rsidRDefault="00506130" w:rsidP="007926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2A8DD" w14:textId="77777777" w:rsidR="007D041F" w:rsidRDefault="007D041F" w:rsidP="003856C9">
      <w:pPr>
        <w:spacing w:after="0" w:line="240" w:lineRule="auto"/>
      </w:pPr>
      <w:r>
        <w:separator/>
      </w:r>
    </w:p>
  </w:footnote>
  <w:footnote w:type="continuationSeparator" w:id="0">
    <w:p w14:paraId="4EFE633F" w14:textId="77777777" w:rsidR="007D041F" w:rsidRDefault="007D041F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E18DC" w14:textId="7A23BC66" w:rsidR="00BC6D37" w:rsidRPr="001F011F" w:rsidRDefault="00303A52" w:rsidP="007926FC">
    <w:pPr>
      <w:pStyle w:val="Zhlav"/>
      <w:jc w:val="left"/>
      <w:rPr>
        <w:rFonts w:ascii="Arial" w:hAnsi="Arial" w:cs="Arial"/>
        <w:color w:val="7F7F7F" w:themeColor="text1" w:themeTint="80"/>
        <w:sz w:val="16"/>
      </w:rPr>
    </w:pPr>
    <w:r w:rsidRPr="004620B5">
      <w:rPr>
        <w:rFonts w:cs="Arial"/>
        <w:b/>
        <w:noProof/>
        <w:sz w:val="48"/>
        <w:szCs w:val="48"/>
        <w:lang w:eastAsia="cs-CZ"/>
      </w:rPr>
      <w:drawing>
        <wp:anchor distT="0" distB="0" distL="114300" distR="114300" simplePos="0" relativeHeight="251683840" behindDoc="0" locked="0" layoutInCell="1" allowOverlap="1" wp14:anchorId="7871E65E" wp14:editId="17FC7DB4">
          <wp:simplePos x="0" y="0"/>
          <wp:positionH relativeFrom="margin">
            <wp:posOffset>4648200</wp:posOffset>
          </wp:positionH>
          <wp:positionV relativeFrom="topMargin">
            <wp:align>bottom</wp:align>
          </wp:positionV>
          <wp:extent cx="1785408" cy="1071245"/>
          <wp:effectExtent l="0" t="0" r="5715" b="0"/>
          <wp:wrapSquare wrapText="bothSides"/>
          <wp:docPr id="1" name="Obrázek 1" descr="C:\Users\LENKA~1.SVO\AppData\Local\Temp\7zO44825052\CZ_VE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KA~1.SVO\AppData\Local\Temp\7zO44825052\CZ_VE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5408" cy="107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6D37">
      <w:rPr>
        <w:rFonts w:ascii="Arial" w:hAnsi="Arial" w:cs="Arial"/>
        <w:color w:val="7F7F7F" w:themeColor="text1" w:themeTint="80"/>
        <w:sz w:val="18"/>
      </w:rPr>
      <w:t xml:space="preserve">Příloha č. </w:t>
    </w:r>
    <w:r w:rsidR="00CD0B58">
      <w:rPr>
        <w:rFonts w:ascii="Arial" w:hAnsi="Arial" w:cs="Arial"/>
        <w:color w:val="7F7F7F" w:themeColor="text1" w:themeTint="80"/>
        <w:sz w:val="18"/>
      </w:rPr>
      <w:t>2</w:t>
    </w:r>
    <w:r w:rsidR="00BC6D37">
      <w:rPr>
        <w:rFonts w:ascii="Arial" w:hAnsi="Arial" w:cs="Arial"/>
        <w:color w:val="7F7F7F" w:themeColor="text1" w:themeTint="80"/>
        <w:sz w:val="18"/>
      </w:rPr>
      <w:t xml:space="preserve"> – </w:t>
    </w:r>
    <w:r w:rsidR="00CD0B58">
      <w:rPr>
        <w:rFonts w:ascii="Arial" w:hAnsi="Arial" w:cs="Arial"/>
        <w:color w:val="7F7F7F" w:themeColor="text1" w:themeTint="80"/>
        <w:sz w:val="18"/>
      </w:rPr>
      <w:t>Čestné prohlášení kvalifikace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7F4A3F"/>
    <w:multiLevelType w:val="hybridMultilevel"/>
    <w:tmpl w:val="021067C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 w15:restartNumberingAfterBreak="0">
    <w:nsid w:val="38DD2F04"/>
    <w:multiLevelType w:val="hybridMultilevel"/>
    <w:tmpl w:val="D7903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6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7" w15:restartNumberingAfterBreak="0">
    <w:nsid w:val="45895F20"/>
    <w:multiLevelType w:val="hybridMultilevel"/>
    <w:tmpl w:val="FF76DD24"/>
    <w:lvl w:ilvl="0" w:tplc="38BC0AFE">
      <w:start w:val="1"/>
      <w:numFmt w:val="upperRoman"/>
      <w:lvlText w:val="%1."/>
      <w:lvlJc w:val="left"/>
      <w:pPr>
        <w:ind w:left="720" w:hanging="720"/>
      </w:pPr>
      <w:rPr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3" w15:restartNumberingAfterBreak="0">
    <w:nsid w:val="6E8C488A"/>
    <w:multiLevelType w:val="hybridMultilevel"/>
    <w:tmpl w:val="E1749CC0"/>
    <w:lvl w:ilvl="0" w:tplc="98206CEA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1922A8D4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6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7"/>
  </w:num>
  <w:num w:numId="4">
    <w:abstractNumId w:val="5"/>
  </w:num>
  <w:num w:numId="5">
    <w:abstractNumId w:val="24"/>
  </w:num>
  <w:num w:numId="6">
    <w:abstractNumId w:val="1"/>
  </w:num>
  <w:num w:numId="7">
    <w:abstractNumId w:val="15"/>
  </w:num>
  <w:num w:numId="8">
    <w:abstractNumId w:val="11"/>
  </w:num>
  <w:num w:numId="9">
    <w:abstractNumId w:val="12"/>
  </w:num>
  <w:num w:numId="10">
    <w:abstractNumId w:val="21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9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8"/>
  </w:num>
  <w:num w:numId="19">
    <w:abstractNumId w:val="4"/>
  </w:num>
  <w:num w:numId="20">
    <w:abstractNumId w:val="14"/>
  </w:num>
  <w:num w:numId="21">
    <w:abstractNumId w:val="19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4C89"/>
    <w:rsid w:val="00020935"/>
    <w:rsid w:val="0003725A"/>
    <w:rsid w:val="00052BE1"/>
    <w:rsid w:val="000633F2"/>
    <w:rsid w:val="0007412A"/>
    <w:rsid w:val="000B6FCA"/>
    <w:rsid w:val="000D697F"/>
    <w:rsid w:val="0010199E"/>
    <w:rsid w:val="001765FE"/>
    <w:rsid w:val="00183928"/>
    <w:rsid w:val="0019561F"/>
    <w:rsid w:val="001A0CF3"/>
    <w:rsid w:val="001B32D2"/>
    <w:rsid w:val="001E1959"/>
    <w:rsid w:val="001F011F"/>
    <w:rsid w:val="001F5C63"/>
    <w:rsid w:val="002056B7"/>
    <w:rsid w:val="0024296B"/>
    <w:rsid w:val="00261B9C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303A52"/>
    <w:rsid w:val="003053D9"/>
    <w:rsid w:val="0035170E"/>
    <w:rsid w:val="00361415"/>
    <w:rsid w:val="0038443B"/>
    <w:rsid w:val="003856C9"/>
    <w:rsid w:val="00396369"/>
    <w:rsid w:val="003F4D31"/>
    <w:rsid w:val="0043426C"/>
    <w:rsid w:val="00441EB9"/>
    <w:rsid w:val="00445BF0"/>
    <w:rsid w:val="00463463"/>
    <w:rsid w:val="00467B86"/>
    <w:rsid w:val="00473EF8"/>
    <w:rsid w:val="004760E5"/>
    <w:rsid w:val="004D22BB"/>
    <w:rsid w:val="004D6610"/>
    <w:rsid w:val="004F3880"/>
    <w:rsid w:val="00504B55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56FA6"/>
    <w:rsid w:val="006A3CE7"/>
    <w:rsid w:val="006D53D8"/>
    <w:rsid w:val="007006C4"/>
    <w:rsid w:val="00703F93"/>
    <w:rsid w:val="00720A98"/>
    <w:rsid w:val="00724087"/>
    <w:rsid w:val="00731B9A"/>
    <w:rsid w:val="00743379"/>
    <w:rsid w:val="007803B7"/>
    <w:rsid w:val="007926FC"/>
    <w:rsid w:val="00794F4A"/>
    <w:rsid w:val="007B2F5C"/>
    <w:rsid w:val="007C5F05"/>
    <w:rsid w:val="007D041F"/>
    <w:rsid w:val="007D3F25"/>
    <w:rsid w:val="007E1C0B"/>
    <w:rsid w:val="007E7615"/>
    <w:rsid w:val="008306B4"/>
    <w:rsid w:val="00832043"/>
    <w:rsid w:val="00832F81"/>
    <w:rsid w:val="0083364D"/>
    <w:rsid w:val="00834FE2"/>
    <w:rsid w:val="008820AE"/>
    <w:rsid w:val="0089695A"/>
    <w:rsid w:val="008A72FA"/>
    <w:rsid w:val="008C7CA2"/>
    <w:rsid w:val="008D0B92"/>
    <w:rsid w:val="008D444F"/>
    <w:rsid w:val="008F2E01"/>
    <w:rsid w:val="008F6337"/>
    <w:rsid w:val="00952E17"/>
    <w:rsid w:val="009535BF"/>
    <w:rsid w:val="00961AF3"/>
    <w:rsid w:val="00967393"/>
    <w:rsid w:val="00987FC3"/>
    <w:rsid w:val="009972FE"/>
    <w:rsid w:val="009D436D"/>
    <w:rsid w:val="009D4EFE"/>
    <w:rsid w:val="00A42F91"/>
    <w:rsid w:val="00AB6570"/>
    <w:rsid w:val="00AD2AC3"/>
    <w:rsid w:val="00AF1258"/>
    <w:rsid w:val="00B01E52"/>
    <w:rsid w:val="00B10E15"/>
    <w:rsid w:val="00B3012D"/>
    <w:rsid w:val="00B43E93"/>
    <w:rsid w:val="00B550FC"/>
    <w:rsid w:val="00B670EF"/>
    <w:rsid w:val="00B85871"/>
    <w:rsid w:val="00B93310"/>
    <w:rsid w:val="00B95B4E"/>
    <w:rsid w:val="00BB4CB0"/>
    <w:rsid w:val="00BC0B55"/>
    <w:rsid w:val="00BC1F18"/>
    <w:rsid w:val="00BC6D37"/>
    <w:rsid w:val="00BD2E58"/>
    <w:rsid w:val="00BE7E3D"/>
    <w:rsid w:val="00BF6BAB"/>
    <w:rsid w:val="00C007A5"/>
    <w:rsid w:val="00C11618"/>
    <w:rsid w:val="00C355CA"/>
    <w:rsid w:val="00C4403A"/>
    <w:rsid w:val="00C90598"/>
    <w:rsid w:val="00CC0587"/>
    <w:rsid w:val="00CC4414"/>
    <w:rsid w:val="00CD0B58"/>
    <w:rsid w:val="00CD63B6"/>
    <w:rsid w:val="00CE6306"/>
    <w:rsid w:val="00D023C5"/>
    <w:rsid w:val="00D11C4D"/>
    <w:rsid w:val="00D12506"/>
    <w:rsid w:val="00D33CEE"/>
    <w:rsid w:val="00D5067A"/>
    <w:rsid w:val="00D5122A"/>
    <w:rsid w:val="00D77791"/>
    <w:rsid w:val="00D779AD"/>
    <w:rsid w:val="00DC79BB"/>
    <w:rsid w:val="00DD5795"/>
    <w:rsid w:val="00DD5F18"/>
    <w:rsid w:val="00E24BB5"/>
    <w:rsid w:val="00E34D58"/>
    <w:rsid w:val="00E363D0"/>
    <w:rsid w:val="00E7275E"/>
    <w:rsid w:val="00E74918"/>
    <w:rsid w:val="00E941EF"/>
    <w:rsid w:val="00EB1C1B"/>
    <w:rsid w:val="00EB576E"/>
    <w:rsid w:val="00EC3754"/>
    <w:rsid w:val="00EE5881"/>
    <w:rsid w:val="00F0733C"/>
    <w:rsid w:val="00F25696"/>
    <w:rsid w:val="00F46D5A"/>
    <w:rsid w:val="00F56435"/>
    <w:rsid w:val="00F65393"/>
    <w:rsid w:val="00FA07AA"/>
    <w:rsid w:val="00FB0A17"/>
    <w:rsid w:val="00FB1754"/>
    <w:rsid w:val="00FB6A8F"/>
    <w:rsid w:val="00FE20E6"/>
    <w:rsid w:val="00FE7FC3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BD242C"/>
  <w15:chartTrackingRefBased/>
  <w15:docId w15:val="{03D88733-7615-4CC9-88CD-AF98791D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link w:val="OdstavecseseznamemChar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Zkladntext2">
    <w:name w:val="Body Text 2"/>
    <w:basedOn w:val="Normln"/>
    <w:link w:val="Zkladntext2Char"/>
    <w:uiPriority w:val="99"/>
    <w:unhideWhenUsed/>
    <w:rsid w:val="009972F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972FE"/>
    <w:rPr>
      <w:lang w:val="cs-CZ"/>
    </w:rPr>
  </w:style>
  <w:style w:type="character" w:customStyle="1" w:styleId="OdstavecseseznamemChar">
    <w:name w:val="Odstavec se seznamem Char"/>
    <w:link w:val="Odstavecseseznamem"/>
    <w:uiPriority w:val="34"/>
    <w:locked/>
    <w:rsid w:val="009972FE"/>
    <w:rPr>
      <w:lang w:val="cs-CZ"/>
    </w:rPr>
  </w:style>
  <w:style w:type="paragraph" w:customStyle="1" w:styleId="odrazky">
    <w:name w:val="odrazky"/>
    <w:basedOn w:val="Normln"/>
    <w:rsid w:val="009972FE"/>
    <w:pPr>
      <w:spacing w:after="240" w:line="240" w:lineRule="atLeast"/>
      <w:jc w:val="both"/>
    </w:pPr>
    <w:rPr>
      <w:rFonts w:ascii="JohnSans Text Pro" w:eastAsia="Times New Roman" w:hAnsi="JohnSans Text Pro" w:cs="JohnSans Text Pro"/>
      <w:szCs w:val="24"/>
      <w:lang w:eastAsia="cs-CZ"/>
    </w:rPr>
  </w:style>
  <w:style w:type="paragraph" w:customStyle="1" w:styleId="Tabellentext">
    <w:name w:val="Tabellentext"/>
    <w:basedOn w:val="Normln"/>
    <w:rsid w:val="009972FE"/>
    <w:pPr>
      <w:keepLines/>
      <w:spacing w:before="40" w:after="40" w:line="240" w:lineRule="auto"/>
      <w:jc w:val="left"/>
    </w:pPr>
    <w:rPr>
      <w:rFonts w:ascii="CorpoS" w:eastAsia="Times New Roman" w:hAnsi="CorpoS" w:cs="Times New Roman"/>
      <w:sz w:val="22"/>
      <w:szCs w:val="24"/>
      <w:lang w:val="de-DE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55CA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55CA"/>
    <w:rPr>
      <w:rFonts w:ascii="Times New Roman" w:eastAsia="Times New Roman" w:hAnsi="Times New Roman" w:cs="Times New Roman"/>
      <w:b/>
      <w:bCs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ázdný" ma:contentTypeID="0x0101000C002DF689B5A6469C46060FB798F921" ma:contentTypeVersion="6" ma:contentTypeDescription="Vytvoří nový prázdný dokument" ma:contentTypeScope="" ma:versionID="e4a1e0d9ba15b215b9d22b5e8d93a96b">
  <xsd:schema xmlns:xsd="http://www.w3.org/2001/XMLSchema" xmlns:xs="http://www.w3.org/2001/XMLSchema" xmlns:p="http://schemas.microsoft.com/office/2006/metadata/properties" xmlns:ns2="716a27d5-68d1-4ec2-8086-cca2b8571716" xmlns:ns3="34d182ed-f92c-402b-b6b5-ed5149ad10a9" xmlns:ns4="bc871011-493a-425f-a99b-8baf96a34bc1" targetNamespace="http://schemas.microsoft.com/office/2006/metadata/properties" ma:root="true" ma:fieldsID="693f164ec5159200e00eca5c6ae8e016" ns2:_="" ns3:_="" ns4:_="">
    <xsd:import namespace="716a27d5-68d1-4ec2-8086-cca2b8571716"/>
    <xsd:import namespace="34d182ed-f92c-402b-b6b5-ed5149ad10a9"/>
    <xsd:import namespace="bc871011-493a-425f-a99b-8baf96a34bc1"/>
    <xsd:element name="properties">
      <xsd:complexType>
        <xsd:sequence>
          <xsd:element name="documentManagement">
            <xsd:complexType>
              <xsd:all>
                <xsd:element ref="ns2:Podrobnosti" minOccurs="0"/>
                <xsd:element ref="ns3:SIPFileSec" minOccurs="0"/>
                <xsd:element ref="ns4:Znack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a27d5-68d1-4ec2-8086-cca2b8571716" elementFormDefault="qualified">
    <xsd:import namespace="http://schemas.microsoft.com/office/2006/documentManagement/types"/>
    <xsd:import namespace="http://schemas.microsoft.com/office/infopath/2007/PartnerControls"/>
    <xsd:element name="Podrobnosti" ma:index="8" nillable="true" ma:displayName="Podrobnosti" ma:hidden="true" ma:internalName="Podrobnosti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82ed-f92c-402b-b6b5-ed5149ad10a9" elementFormDefault="qualified">
    <xsd:import namespace="http://schemas.microsoft.com/office/2006/documentManagement/types"/>
    <xsd:import namespace="http://schemas.microsoft.com/office/infopath/2007/PartnerControls"/>
    <xsd:element name="SIPFileSec" ma:index="9" nillable="true" ma:displayName="SIPFileSec" ma:default="Original" ma:format="Dropdown" ma:internalName="SIPFileSec">
      <xsd:simpleType>
        <xsd:restriction base="dms:Choice">
          <xsd:enumeration value="Original"/>
          <xsd:enumeration value="Input"/>
          <xsd:enumeration value="Digitized"/>
          <xsd:enumeration value="Preview"/>
          <xsd:enumeration value="Migra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71011-493a-425f-a99b-8baf96a34bc1" elementFormDefault="qualified">
    <xsd:import namespace="http://schemas.microsoft.com/office/2006/documentManagement/types"/>
    <xsd:import namespace="http://schemas.microsoft.com/office/infopath/2007/PartnerControls"/>
    <xsd:element name="Znacka" ma:index="10" nillable="true" ma:displayName="Znacka" ma:format="Dropdown" ma:internalName="Znacka">
      <xsd:simpleType>
        <xsd:restriction base="dms:Choice">
          <xsd:enumeration value="Hlavní"/>
          <xsd:enumeration value="Příloh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nacka xmlns="bc871011-493a-425f-a99b-8baf96a34bc1" xsi:nil="true"/>
    <SIPFileSec xmlns="34d182ed-f92c-402b-b6b5-ed5149ad10a9">Original</SIPFileSec>
    <Podrobnosti xmlns="716a27d5-68d1-4ec2-8086-cca2b85717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8A943-D488-4715-A1E5-D45D5383AC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2490D3-D914-4F73-AEF2-BF75516E5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a27d5-68d1-4ec2-8086-cca2b8571716"/>
    <ds:schemaRef ds:uri="34d182ed-f92c-402b-b6b5-ed5149ad10a9"/>
    <ds:schemaRef ds:uri="bc871011-493a-425f-a99b-8baf96a34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AFD717-938F-42B4-914D-54C17FA137E9}">
  <ds:schemaRefs>
    <ds:schemaRef ds:uri="bc871011-493a-425f-a99b-8baf96a34bc1"/>
    <ds:schemaRef ds:uri="http://purl.org/dc/elements/1.1/"/>
    <ds:schemaRef ds:uri="716a27d5-68d1-4ec2-8086-cca2b8571716"/>
    <ds:schemaRef ds:uri="34d182ed-f92c-402b-b6b5-ed5149ad10a9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712DFFD-D8D1-445E-BE3F-9B002D90D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MOO.dotx</Template>
  <TotalTime>1</TotalTime>
  <Pages>2</Pages>
  <Words>292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Mikulas Kriz</dc:creator>
  <cp:keywords/>
  <dc:description/>
  <cp:lastModifiedBy>Svobodová Lenka</cp:lastModifiedBy>
  <cp:revision>2</cp:revision>
  <cp:lastPrinted>2016-09-01T15:21:00Z</cp:lastPrinted>
  <dcterms:created xsi:type="dcterms:W3CDTF">2017-01-12T15:28:00Z</dcterms:created>
  <dcterms:modified xsi:type="dcterms:W3CDTF">2017-01-12T15:28:00Z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0x0101000C002DF689B5A6469C46060FB798F921</vt:lpwstr>
  </property>
</Properties>
</file>