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9765"/>
      </w:tblGrid>
      <w:tr w:rsidR="009972FE" w:rsidRPr="00303A52" w14:paraId="3FBD038F" w14:textId="77777777" w:rsidTr="000C3D43">
        <w:tc>
          <w:tcPr>
            <w:tcW w:w="9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7E86FE76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>Příloha č. 2</w:t>
            </w:r>
          </w:p>
          <w:p w14:paraId="1BDCEE1B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 xml:space="preserve">ČESTNÉ PROHLÁŠENÍ </w:t>
            </w:r>
          </w:p>
          <w:p w14:paraId="009DC5E1" w14:textId="6AF1D031" w:rsidR="009972FE" w:rsidRPr="00303A52" w:rsidRDefault="00CD0B58" w:rsidP="00CD0B58">
            <w:pPr>
              <w:pStyle w:val="Zkladntext2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>dodavatele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o splnění způsobilosti a kvalifikace</w:t>
            </w:r>
          </w:p>
        </w:tc>
      </w:tr>
    </w:tbl>
    <w:p w14:paraId="513E4EFB" w14:textId="77777777" w:rsidR="009972FE" w:rsidRPr="00303A52" w:rsidRDefault="009972FE" w:rsidP="009972FE">
      <w:pPr>
        <w:rPr>
          <w:rFonts w:ascii="Calibri" w:hAnsi="Calibri" w:cs="Arial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972FE" w:rsidRPr="00303A52" w14:paraId="6F20140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5E68C3CE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Název veřejné zakázky: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0218216" w14:textId="77777777" w:rsidR="00004C89" w:rsidRPr="00004C89" w:rsidRDefault="00004C89" w:rsidP="00004C89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Snížení energetické náročnosti </w:t>
            </w:r>
          </w:p>
          <w:p w14:paraId="742CA0C1" w14:textId="28696697" w:rsidR="009972FE" w:rsidRPr="00303A52" w:rsidRDefault="00004C89" w:rsidP="009A2AB6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bytového domu </w:t>
            </w:r>
            <w:r w:rsidR="00C10C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Jaroslava </w:t>
            </w:r>
            <w:r w:rsidR="007C216F">
              <w:rPr>
                <w:rFonts w:ascii="Calibri" w:hAnsi="Calibri" w:cs="Arial"/>
                <w:b/>
                <w:bCs/>
                <w:sz w:val="22"/>
                <w:szCs w:val="22"/>
              </w:rPr>
              <w:t>Šípka 32</w:t>
            </w:r>
            <w:r w:rsidR="009A2AB6">
              <w:rPr>
                <w:rFonts w:ascii="Calibri" w:hAnsi="Calibri" w:cs="Arial"/>
                <w:b/>
                <w:bCs/>
                <w:sz w:val="22"/>
                <w:szCs w:val="22"/>
              </w:rPr>
              <w:t>0</w:t>
            </w:r>
            <w:r w:rsidR="007C216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- 32</w:t>
            </w:r>
            <w:r w:rsidR="009A2AB6">
              <w:rPr>
                <w:rFonts w:ascii="Calibri" w:hAnsi="Calibri" w:cs="Arial"/>
                <w:b/>
                <w:bCs/>
                <w:sz w:val="22"/>
                <w:szCs w:val="22"/>
              </w:rPr>
              <w:t>2</w:t>
            </w:r>
            <w:bookmarkStart w:id="0" w:name="_GoBack"/>
            <w:bookmarkEnd w:id="0"/>
          </w:p>
        </w:tc>
      </w:tr>
      <w:tr w:rsidR="009972FE" w:rsidRPr="00303A52" w14:paraId="2E73B9B8" w14:textId="77777777" w:rsidTr="00303A52">
        <w:tc>
          <w:tcPr>
            <w:tcW w:w="2689" w:type="dxa"/>
            <w:shd w:val="clear" w:color="auto" w:fill="auto"/>
            <w:vAlign w:val="center"/>
          </w:tcPr>
          <w:p w14:paraId="3CAD63E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62DF6006" w14:textId="77777777" w:rsidR="009972FE" w:rsidRPr="00303A52" w:rsidRDefault="009972FE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72FE" w:rsidRPr="00303A52" w14:paraId="1ED1B940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28A8A52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Zadavatel: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8D3C24B" w14:textId="18C8841B" w:rsidR="00303A52" w:rsidRPr="00303A52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Město</w:t>
            </w:r>
            <w:r w:rsid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Stochov</w:t>
            </w:r>
          </w:p>
        </w:tc>
      </w:tr>
      <w:tr w:rsidR="009972FE" w:rsidRPr="00303A52" w14:paraId="2E882DCA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6EBC8558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51546A8B" w14:textId="462FA3D8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J. Šípka 486, 273 03 Stochov</w:t>
            </w:r>
          </w:p>
        </w:tc>
      </w:tr>
      <w:tr w:rsidR="009972FE" w:rsidRPr="00303A52" w14:paraId="1358B664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9516950" w14:textId="083EB1DC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</w:t>
            </w:r>
            <w:r w:rsidR="0089695A" w:rsidRPr="00303A52"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341EE1E" w14:textId="6C98FDEA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00234923</w:t>
            </w:r>
          </w:p>
        </w:tc>
      </w:tr>
      <w:tr w:rsidR="009972FE" w:rsidRPr="00303A52" w14:paraId="2DC493B1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D59C45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7CF10CF" w14:textId="425EC302" w:rsidR="009972FE" w:rsidRPr="00004C89" w:rsidRDefault="00B43E93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Ing. Miloslava Becherová, starostka</w:t>
            </w:r>
          </w:p>
        </w:tc>
      </w:tr>
      <w:tr w:rsidR="009972FE" w:rsidRPr="00303A52" w14:paraId="6D341CC9" w14:textId="77777777" w:rsidTr="00303A52">
        <w:tc>
          <w:tcPr>
            <w:tcW w:w="2689" w:type="dxa"/>
            <w:shd w:val="clear" w:color="auto" w:fill="auto"/>
            <w:vAlign w:val="center"/>
          </w:tcPr>
          <w:p w14:paraId="6962B38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0A8D63A3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9972FE" w:rsidRPr="00303A52" w14:paraId="5DE20796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3412A2F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Uchazeč: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75FBF48F" w14:textId="1EE5E579" w:rsidR="009972FE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 DOPLNÍ ÚČASTNÍK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</w:t>
            </w:r>
          </w:p>
        </w:tc>
      </w:tr>
      <w:tr w:rsidR="00D779AD" w:rsidRPr="00303A52" w14:paraId="6F9A481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349FD2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8819E15" w14:textId="312F22D7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5889E733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CCCB0F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3ADAB1B" w14:textId="7376F17B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712BE327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D7778CD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B62322E" w14:textId="63DFAC02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</w:tbl>
    <w:p w14:paraId="3BB64435" w14:textId="3704827A" w:rsidR="00303A52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14:paraId="02A6592C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187FACF6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935F2BD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F942159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E9274F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665BE6B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1971418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5592C75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30E4DB3" w14:textId="5BEAB0F0" w:rsidR="009972FE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 w:rsidRPr="00303A52">
        <w:rPr>
          <w:rFonts w:ascii="Calibri" w:hAnsi="Calibri" w:cs="Arial"/>
          <w:b/>
          <w:bCs/>
          <w:sz w:val="22"/>
          <w:szCs w:val="22"/>
        </w:rPr>
        <w:br w:type="textWrapping" w:clear="all"/>
      </w:r>
    </w:p>
    <w:p w14:paraId="5A63749A" w14:textId="77777777" w:rsidR="009972FE" w:rsidRPr="00303A52" w:rsidRDefault="009972FE" w:rsidP="009972FE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  <w:szCs w:val="22"/>
        </w:rPr>
      </w:pPr>
      <w:r w:rsidRPr="00303A52">
        <w:rPr>
          <w:rFonts w:ascii="Calibri" w:hAnsi="Calibri" w:cs="Arial"/>
          <w:bCs/>
          <w:sz w:val="22"/>
          <w:szCs w:val="22"/>
        </w:rPr>
        <w:t>Jménem dodavatele čestně prohlašuji, že:</w:t>
      </w:r>
    </w:p>
    <w:p w14:paraId="347D1F7F" w14:textId="77777777" w:rsidR="009972FE" w:rsidRPr="00303A52" w:rsidRDefault="009972FE" w:rsidP="009972FE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požadavky na základní způsobilost dle § 74 zákona;</w:t>
      </w:r>
    </w:p>
    <w:p w14:paraId="3F2E2606" w14:textId="673E417F" w:rsidR="009972FE" w:rsidRPr="00303A52" w:rsidRDefault="009972FE" w:rsidP="009972FE">
      <w:pPr>
        <w:pStyle w:val="odrazky"/>
        <w:numPr>
          <w:ilvl w:val="0"/>
          <w:numId w:val="26"/>
        </w:numPr>
        <w:spacing w:after="1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rovněž požadavky na profesní způsobilost dle § 77 odst. 1 zákona;</w:t>
      </w:r>
    </w:p>
    <w:p w14:paraId="68759AAE" w14:textId="039EA8B7" w:rsidR="009972FE" w:rsidRPr="00303A52" w:rsidRDefault="009972FE" w:rsidP="009972FE">
      <w:pPr>
        <w:pStyle w:val="Tabellentext"/>
        <w:keepLines w:val="0"/>
        <w:numPr>
          <w:ilvl w:val="0"/>
          <w:numId w:val="26"/>
        </w:numPr>
        <w:spacing w:before="0" w:after="120"/>
        <w:jc w:val="both"/>
        <w:rPr>
          <w:rFonts w:ascii="Calibri" w:hAnsi="Calibri" w:cs="Arial"/>
          <w:szCs w:val="22"/>
        </w:rPr>
      </w:pPr>
      <w:r w:rsidRPr="00303A52">
        <w:rPr>
          <w:rFonts w:ascii="Calibri" w:hAnsi="Calibri" w:cs="Arial"/>
          <w:szCs w:val="22"/>
          <w:lang w:val="cs-CZ"/>
        </w:rPr>
        <w:t>jako účastník zadávacího řízení veřejné zakázky splňuji technické kvalifikační předpoklady podle § 79 odst. 2 písm. b) zákona a předkládá</w:t>
      </w:r>
      <w:r w:rsidR="007006C4">
        <w:rPr>
          <w:rFonts w:ascii="Calibri" w:hAnsi="Calibri" w:cs="Arial"/>
          <w:szCs w:val="22"/>
          <w:lang w:val="cs-CZ"/>
        </w:rPr>
        <w:t>m tento seznam významných stavebních prací</w:t>
      </w:r>
      <w:r w:rsidRPr="00303A52">
        <w:rPr>
          <w:rFonts w:ascii="Calibri" w:hAnsi="Calibri" w:cs="Arial"/>
          <w:szCs w:val="22"/>
          <w:lang w:val="cs-CZ"/>
        </w:rPr>
        <w:t>:</w:t>
      </w:r>
    </w:p>
    <w:p w14:paraId="02BBF1A3" w14:textId="77777777" w:rsidR="009972FE" w:rsidRPr="00303A52" w:rsidRDefault="009972FE" w:rsidP="009972FE">
      <w:pPr>
        <w:ind w:left="360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7138"/>
      </w:tblGrid>
      <w:tr w:rsidR="007006C4" w14:paraId="47B5084C" w14:textId="77777777" w:rsidTr="00577A4B">
        <w:tc>
          <w:tcPr>
            <w:tcW w:w="9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B326763" w14:textId="5F80C0D8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Seznam významných stave</w:t>
            </w:r>
            <w:r w:rsidR="00004C89">
              <w:rPr>
                <w:rFonts w:ascii="Arial" w:hAnsi="Arial" w:cs="Arial"/>
                <w:b/>
                <w:i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ních prací</w:t>
            </w:r>
          </w:p>
        </w:tc>
      </w:tr>
      <w:tr w:rsidR="007006C4" w14:paraId="4AD04F8A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070C2274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7792839F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4910A1B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48846D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15FB1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766B1EA1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B3D6A94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E6F28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2C709F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683032C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D6C0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CA7AE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8D6EBAE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1C319A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07B32C9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45E1F69A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08BE4D96" w14:textId="6CAD4D79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2.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8E23DA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FC2601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EEC436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9E7A2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A63FFD8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95AC295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FC8839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64090FB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06D93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AFB037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A6C81C1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FBAC3E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70E90FC5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751ECFDC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3A191FE3" w14:textId="7B41E930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3.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444882AD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80EDD4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D4B7EB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23504B9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CCA0509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D2FEA1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3BAB0084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702EACD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5F679C9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BE5C36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A3FA26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645B962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</w:tbl>
    <w:p w14:paraId="562C14B4" w14:textId="2BB9BA56" w:rsidR="009972FE" w:rsidRPr="00303A52" w:rsidRDefault="009972FE" w:rsidP="008306B4">
      <w:pPr>
        <w:pStyle w:val="Tabellentext"/>
        <w:keepLines w:val="0"/>
        <w:spacing w:before="0" w:after="120"/>
        <w:jc w:val="both"/>
        <w:rPr>
          <w:rFonts w:ascii="Calibri" w:hAnsi="Calibri" w:cs="Arial"/>
          <w:szCs w:val="22"/>
        </w:rPr>
      </w:pPr>
    </w:p>
    <w:p w14:paraId="2F7FAFEE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508D0252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4C9EDADB" w14:textId="77554C9D" w:rsidR="009972FE" w:rsidRPr="00303A52" w:rsidRDefault="00303A52" w:rsidP="009972FE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V ………………………… dne ………………… 2017</w:t>
      </w:r>
    </w:p>
    <w:p w14:paraId="053EDFF3" w14:textId="77777777" w:rsidR="009972FE" w:rsidRPr="00303A52" w:rsidRDefault="009972FE" w:rsidP="009972FE">
      <w:pPr>
        <w:jc w:val="both"/>
        <w:rPr>
          <w:rFonts w:ascii="Calibri" w:hAnsi="Calibri" w:cs="Arial"/>
          <w:sz w:val="22"/>
          <w:szCs w:val="22"/>
        </w:rPr>
      </w:pPr>
    </w:p>
    <w:p w14:paraId="58221F54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</w:p>
    <w:p w14:paraId="3018C03E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…………………...…………………………</w:t>
      </w:r>
    </w:p>
    <w:p w14:paraId="4093E57D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Dodavatel</w:t>
      </w:r>
    </w:p>
    <w:p w14:paraId="04D7B38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Jméno a příjmení osoby oprávněné jednat</w:t>
      </w:r>
    </w:p>
    <w:p w14:paraId="620EB740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jménem či za dodavatele</w:t>
      </w:r>
    </w:p>
    <w:p w14:paraId="69990C7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podpis</w:t>
      </w:r>
    </w:p>
    <w:p w14:paraId="2F7FC829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</w:p>
    <w:p w14:paraId="15D73303" w14:textId="697311C8" w:rsidR="00FB1754" w:rsidRPr="00303A52" w:rsidRDefault="00FB1754" w:rsidP="00004C89">
      <w:pPr>
        <w:jc w:val="both"/>
        <w:rPr>
          <w:rFonts w:ascii="Calibri" w:hAnsi="Calibri" w:cs="Arial"/>
          <w:sz w:val="22"/>
          <w:szCs w:val="22"/>
        </w:rPr>
      </w:pPr>
    </w:p>
    <w:sectPr w:rsidR="00FB1754" w:rsidRPr="00303A52" w:rsidSect="001F011F">
      <w:footerReference w:type="default" r:id="rId11"/>
      <w:headerReference w:type="first" r:id="rId12"/>
      <w:footerReference w:type="first" r:id="rId13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DEF8A" w14:textId="77777777" w:rsidR="00F9117D" w:rsidRDefault="00F9117D" w:rsidP="003856C9">
      <w:pPr>
        <w:spacing w:after="0" w:line="240" w:lineRule="auto"/>
      </w:pPr>
      <w:r>
        <w:separator/>
      </w:r>
    </w:p>
  </w:endnote>
  <w:endnote w:type="continuationSeparator" w:id="0">
    <w:p w14:paraId="775492C7" w14:textId="77777777" w:rsidR="00F9117D" w:rsidRDefault="00F9117D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  <w:embedRegular r:id="rId1" w:fontKey="{15A1C249-8D2C-4A33-9625-0AAC0AB99A5C}"/>
    <w:embedBold r:id="rId2" w:fontKey="{74F103C5-AECB-4BAB-8768-3814558BC11E}"/>
    <w:embedBoldItalic r:id="rId3" w:fontKey="{1A698D05-C02C-4F4C-B89B-419FD464DB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9E0E06E-6B2C-44A6-B01A-092F74D20F58}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88A97DF-D6C8-4A90-BBAD-2E0777F578CA}"/>
    <w:embedBold r:id="rId6" w:fontKey="{36BB585F-1E50-4C2F-9E6B-6AB3AE847E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83A22" w14:textId="6AB1F9D3" w:rsidR="00303A52" w:rsidRDefault="00303A52">
    <w:pPr>
      <w:pStyle w:val="Zpat"/>
    </w:pPr>
  </w:p>
  <w:p w14:paraId="12EFF4FB" w14:textId="3592F1EF" w:rsidR="00506130" w:rsidRDefault="00506130" w:rsidP="007803B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2EAA9" w14:textId="6C44F5A8" w:rsidR="00303A52" w:rsidRDefault="00303A52">
    <w:pPr>
      <w:pStyle w:val="Zpat"/>
    </w:pPr>
  </w:p>
  <w:p w14:paraId="00DB057E" w14:textId="77777777" w:rsidR="00506130" w:rsidRPr="007926FC" w:rsidRDefault="00506130" w:rsidP="007926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679E9" w14:textId="77777777" w:rsidR="00F9117D" w:rsidRDefault="00F9117D" w:rsidP="003856C9">
      <w:pPr>
        <w:spacing w:after="0" w:line="240" w:lineRule="auto"/>
      </w:pPr>
      <w:r>
        <w:separator/>
      </w:r>
    </w:p>
  </w:footnote>
  <w:footnote w:type="continuationSeparator" w:id="0">
    <w:p w14:paraId="14A50A7B" w14:textId="77777777" w:rsidR="00F9117D" w:rsidRDefault="00F9117D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18DC" w14:textId="7A23BC66" w:rsidR="00BC6D37" w:rsidRPr="001F011F" w:rsidRDefault="00303A52" w:rsidP="007926FC">
    <w:pPr>
      <w:pStyle w:val="Zhlav"/>
      <w:jc w:val="left"/>
      <w:rPr>
        <w:rFonts w:ascii="Arial" w:hAnsi="Arial" w:cs="Arial"/>
        <w:color w:val="7F7F7F" w:themeColor="text1" w:themeTint="80"/>
        <w:sz w:val="16"/>
      </w:rPr>
    </w:pPr>
    <w:r w:rsidRPr="004620B5">
      <w:rPr>
        <w:rFonts w:cs="Arial"/>
        <w:b/>
        <w:noProof/>
        <w:sz w:val="48"/>
        <w:szCs w:val="48"/>
        <w:lang w:eastAsia="cs-CZ"/>
      </w:rPr>
      <w:drawing>
        <wp:anchor distT="0" distB="0" distL="114300" distR="114300" simplePos="0" relativeHeight="251683840" behindDoc="0" locked="0" layoutInCell="1" allowOverlap="1" wp14:anchorId="7871E65E" wp14:editId="17FC7DB4">
          <wp:simplePos x="0" y="0"/>
          <wp:positionH relativeFrom="margin">
            <wp:posOffset>4648200</wp:posOffset>
          </wp:positionH>
          <wp:positionV relativeFrom="topMargin">
            <wp:align>bottom</wp:align>
          </wp:positionV>
          <wp:extent cx="1785408" cy="1071245"/>
          <wp:effectExtent l="0" t="0" r="5715" b="0"/>
          <wp:wrapSquare wrapText="bothSides"/>
          <wp:docPr id="1" name="Obrázek 1" descr="C:\Users\LENKA~1.SVO\AppData\Local\Temp\7zO44825052\CZ_VE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KA~1.SVO\AppData\Local\Temp\7zO44825052\CZ_VE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408" cy="107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6D37">
      <w:rPr>
        <w:rFonts w:ascii="Arial" w:hAnsi="Arial" w:cs="Arial"/>
        <w:color w:val="7F7F7F" w:themeColor="text1" w:themeTint="80"/>
        <w:sz w:val="18"/>
      </w:rPr>
      <w:t xml:space="preserve">Příloha č. </w:t>
    </w:r>
    <w:r w:rsidR="00CD0B58">
      <w:rPr>
        <w:rFonts w:ascii="Arial" w:hAnsi="Arial" w:cs="Arial"/>
        <w:color w:val="7F7F7F" w:themeColor="text1" w:themeTint="80"/>
        <w:sz w:val="18"/>
      </w:rPr>
      <w:t>2</w:t>
    </w:r>
    <w:r w:rsidR="00BC6D37">
      <w:rPr>
        <w:rFonts w:ascii="Arial" w:hAnsi="Arial" w:cs="Arial"/>
        <w:color w:val="7F7F7F" w:themeColor="text1" w:themeTint="80"/>
        <w:sz w:val="18"/>
      </w:rPr>
      <w:t xml:space="preserve"> – </w:t>
    </w:r>
    <w:r w:rsidR="00CD0B58">
      <w:rPr>
        <w:rFonts w:ascii="Arial" w:hAnsi="Arial" w:cs="Arial"/>
        <w:color w:val="7F7F7F" w:themeColor="text1" w:themeTint="80"/>
        <w:sz w:val="18"/>
      </w:rPr>
      <w:t>Čestné prohlášení kvalifikace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7F4A3F"/>
    <w:multiLevelType w:val="hybridMultilevel"/>
    <w:tmpl w:val="021067C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 w15:restartNumberingAfterBreak="0">
    <w:nsid w:val="38DD2F04"/>
    <w:multiLevelType w:val="hybridMultilevel"/>
    <w:tmpl w:val="D7903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6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7" w15:restartNumberingAfterBreak="0">
    <w:nsid w:val="45895F20"/>
    <w:multiLevelType w:val="hybridMultilevel"/>
    <w:tmpl w:val="FF76DD24"/>
    <w:lvl w:ilvl="0" w:tplc="38BC0AFE">
      <w:start w:val="1"/>
      <w:numFmt w:val="upperRoman"/>
      <w:lvlText w:val="%1."/>
      <w:lvlJc w:val="left"/>
      <w:pPr>
        <w:ind w:left="720" w:hanging="72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6E8C488A"/>
    <w:multiLevelType w:val="hybridMultilevel"/>
    <w:tmpl w:val="E1749CC0"/>
    <w:lvl w:ilvl="0" w:tplc="98206CEA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1922A8D4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6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7"/>
  </w:num>
  <w:num w:numId="4">
    <w:abstractNumId w:val="5"/>
  </w:num>
  <w:num w:numId="5">
    <w:abstractNumId w:val="24"/>
  </w:num>
  <w:num w:numId="6">
    <w:abstractNumId w:val="1"/>
  </w:num>
  <w:num w:numId="7">
    <w:abstractNumId w:val="15"/>
  </w:num>
  <w:num w:numId="8">
    <w:abstractNumId w:val="11"/>
  </w:num>
  <w:num w:numId="9">
    <w:abstractNumId w:val="12"/>
  </w:num>
  <w:num w:numId="10">
    <w:abstractNumId w:val="2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9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8"/>
  </w:num>
  <w:num w:numId="19">
    <w:abstractNumId w:val="4"/>
  </w:num>
  <w:num w:numId="20">
    <w:abstractNumId w:val="14"/>
  </w:num>
  <w:num w:numId="21">
    <w:abstractNumId w:val="19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4C89"/>
    <w:rsid w:val="00020935"/>
    <w:rsid w:val="0003725A"/>
    <w:rsid w:val="00052BE1"/>
    <w:rsid w:val="000633F2"/>
    <w:rsid w:val="0007412A"/>
    <w:rsid w:val="000B6FCA"/>
    <w:rsid w:val="000D697F"/>
    <w:rsid w:val="0010199E"/>
    <w:rsid w:val="001765FE"/>
    <w:rsid w:val="00183928"/>
    <w:rsid w:val="0019561F"/>
    <w:rsid w:val="001A0CF3"/>
    <w:rsid w:val="001B32D2"/>
    <w:rsid w:val="001E1959"/>
    <w:rsid w:val="001F011F"/>
    <w:rsid w:val="001F5C63"/>
    <w:rsid w:val="002056B7"/>
    <w:rsid w:val="0024296B"/>
    <w:rsid w:val="00261B9C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303A52"/>
    <w:rsid w:val="003053D9"/>
    <w:rsid w:val="0035170E"/>
    <w:rsid w:val="00361415"/>
    <w:rsid w:val="0038443B"/>
    <w:rsid w:val="003856C9"/>
    <w:rsid w:val="00396369"/>
    <w:rsid w:val="003F4D31"/>
    <w:rsid w:val="0043426C"/>
    <w:rsid w:val="00441EB9"/>
    <w:rsid w:val="00445BF0"/>
    <w:rsid w:val="00463463"/>
    <w:rsid w:val="00467B86"/>
    <w:rsid w:val="00473EF8"/>
    <w:rsid w:val="004760E5"/>
    <w:rsid w:val="004D22BB"/>
    <w:rsid w:val="004D6610"/>
    <w:rsid w:val="004F3880"/>
    <w:rsid w:val="00504B55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56FA6"/>
    <w:rsid w:val="006A3CE7"/>
    <w:rsid w:val="006D53D8"/>
    <w:rsid w:val="007006C4"/>
    <w:rsid w:val="00703F93"/>
    <w:rsid w:val="00720A98"/>
    <w:rsid w:val="00724087"/>
    <w:rsid w:val="00731B9A"/>
    <w:rsid w:val="00743379"/>
    <w:rsid w:val="007803B7"/>
    <w:rsid w:val="007926FC"/>
    <w:rsid w:val="00794F4A"/>
    <w:rsid w:val="007B2F5C"/>
    <w:rsid w:val="007C216F"/>
    <w:rsid w:val="007C5F05"/>
    <w:rsid w:val="007D041F"/>
    <w:rsid w:val="007D3F25"/>
    <w:rsid w:val="007E1C0B"/>
    <w:rsid w:val="007E7615"/>
    <w:rsid w:val="008306B4"/>
    <w:rsid w:val="00832043"/>
    <w:rsid w:val="00832F81"/>
    <w:rsid w:val="0083364D"/>
    <w:rsid w:val="00834FE2"/>
    <w:rsid w:val="008820AE"/>
    <w:rsid w:val="0089695A"/>
    <w:rsid w:val="008A72FA"/>
    <w:rsid w:val="008C7CA2"/>
    <w:rsid w:val="008D0B92"/>
    <w:rsid w:val="008D444F"/>
    <w:rsid w:val="008F2E01"/>
    <w:rsid w:val="008F6337"/>
    <w:rsid w:val="00912AE9"/>
    <w:rsid w:val="00952E17"/>
    <w:rsid w:val="009535BF"/>
    <w:rsid w:val="00961AF3"/>
    <w:rsid w:val="00967393"/>
    <w:rsid w:val="00987FC3"/>
    <w:rsid w:val="009972FE"/>
    <w:rsid w:val="009A2AB6"/>
    <w:rsid w:val="009D436D"/>
    <w:rsid w:val="009D4EFE"/>
    <w:rsid w:val="00A42F91"/>
    <w:rsid w:val="00AB6570"/>
    <w:rsid w:val="00AD2AC3"/>
    <w:rsid w:val="00AF1258"/>
    <w:rsid w:val="00B01E52"/>
    <w:rsid w:val="00B10E15"/>
    <w:rsid w:val="00B3012D"/>
    <w:rsid w:val="00B43E93"/>
    <w:rsid w:val="00B550FC"/>
    <w:rsid w:val="00B670EF"/>
    <w:rsid w:val="00B85871"/>
    <w:rsid w:val="00B93310"/>
    <w:rsid w:val="00B95B4E"/>
    <w:rsid w:val="00BB4CB0"/>
    <w:rsid w:val="00BC0B55"/>
    <w:rsid w:val="00BC1F18"/>
    <w:rsid w:val="00BC6D37"/>
    <w:rsid w:val="00BD2E58"/>
    <w:rsid w:val="00BE7E3D"/>
    <w:rsid w:val="00BF6BAB"/>
    <w:rsid w:val="00C007A5"/>
    <w:rsid w:val="00C10C52"/>
    <w:rsid w:val="00C11618"/>
    <w:rsid w:val="00C355CA"/>
    <w:rsid w:val="00C4403A"/>
    <w:rsid w:val="00C90598"/>
    <w:rsid w:val="00CC0587"/>
    <w:rsid w:val="00CC4414"/>
    <w:rsid w:val="00CD0B58"/>
    <w:rsid w:val="00CD63B6"/>
    <w:rsid w:val="00CE6306"/>
    <w:rsid w:val="00D023C5"/>
    <w:rsid w:val="00D11C4D"/>
    <w:rsid w:val="00D12506"/>
    <w:rsid w:val="00D33CEE"/>
    <w:rsid w:val="00D5067A"/>
    <w:rsid w:val="00D5122A"/>
    <w:rsid w:val="00D77791"/>
    <w:rsid w:val="00D779AD"/>
    <w:rsid w:val="00DC79BB"/>
    <w:rsid w:val="00DD5795"/>
    <w:rsid w:val="00DD5F18"/>
    <w:rsid w:val="00E24BB5"/>
    <w:rsid w:val="00E34D58"/>
    <w:rsid w:val="00E363D0"/>
    <w:rsid w:val="00E7275E"/>
    <w:rsid w:val="00E74918"/>
    <w:rsid w:val="00E941EF"/>
    <w:rsid w:val="00EB1C1B"/>
    <w:rsid w:val="00EB576E"/>
    <w:rsid w:val="00EC3754"/>
    <w:rsid w:val="00EE5881"/>
    <w:rsid w:val="00F0733C"/>
    <w:rsid w:val="00F25696"/>
    <w:rsid w:val="00F46D5A"/>
    <w:rsid w:val="00F56435"/>
    <w:rsid w:val="00F65393"/>
    <w:rsid w:val="00F9117D"/>
    <w:rsid w:val="00FA07AA"/>
    <w:rsid w:val="00FB0A17"/>
    <w:rsid w:val="00FB1754"/>
    <w:rsid w:val="00FB6A8F"/>
    <w:rsid w:val="00FE20E6"/>
    <w:rsid w:val="00FE7FC3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D242C"/>
  <w15:chartTrackingRefBased/>
  <w15:docId w15:val="{03D88733-7615-4CC9-88CD-AF98791D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link w:val="OdstavecseseznamemChar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Zkladntext2">
    <w:name w:val="Body Text 2"/>
    <w:basedOn w:val="Normln"/>
    <w:link w:val="Zkladntext2Char"/>
    <w:uiPriority w:val="99"/>
    <w:unhideWhenUsed/>
    <w:rsid w:val="009972F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972FE"/>
    <w:rPr>
      <w:lang w:val="cs-CZ"/>
    </w:rPr>
  </w:style>
  <w:style w:type="character" w:customStyle="1" w:styleId="OdstavecseseznamemChar">
    <w:name w:val="Odstavec se seznamem Char"/>
    <w:link w:val="Odstavecseseznamem"/>
    <w:uiPriority w:val="34"/>
    <w:locked/>
    <w:rsid w:val="009972FE"/>
    <w:rPr>
      <w:lang w:val="cs-CZ"/>
    </w:rPr>
  </w:style>
  <w:style w:type="paragraph" w:customStyle="1" w:styleId="odrazky">
    <w:name w:val="odrazky"/>
    <w:basedOn w:val="Normln"/>
    <w:rsid w:val="009972FE"/>
    <w:pPr>
      <w:spacing w:after="240" w:line="240" w:lineRule="atLeast"/>
      <w:jc w:val="both"/>
    </w:pPr>
    <w:rPr>
      <w:rFonts w:ascii="JohnSans Text Pro" w:eastAsia="Times New Roman" w:hAnsi="JohnSans Text Pro" w:cs="JohnSans Text Pro"/>
      <w:szCs w:val="24"/>
      <w:lang w:eastAsia="cs-CZ"/>
    </w:rPr>
  </w:style>
  <w:style w:type="paragraph" w:customStyle="1" w:styleId="Tabellentext">
    <w:name w:val="Tabellentext"/>
    <w:basedOn w:val="Normln"/>
    <w:rsid w:val="009972FE"/>
    <w:pPr>
      <w:keepLines/>
      <w:spacing w:before="40" w:after="40" w:line="240" w:lineRule="auto"/>
      <w:jc w:val="left"/>
    </w:pPr>
    <w:rPr>
      <w:rFonts w:ascii="CorpoS" w:eastAsia="Times New Roman" w:hAnsi="CorpoS" w:cs="Times New Roman"/>
      <w:sz w:val="22"/>
      <w:szCs w:val="24"/>
      <w:lang w:val="de-DE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55CA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55CA"/>
    <w:rPr>
      <w:rFonts w:ascii="Times New Roman" w:eastAsia="Times New Roman" w:hAnsi="Times New Roman" w:cs="Times New Roman"/>
      <w:b/>
      <w:bCs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ázdný" ma:contentTypeID="0x0101000C002DF689B5A6469C46060FB798F921" ma:contentTypeVersion="6" ma:contentTypeDescription="Vytvoří nový prázdný dokument" ma:contentTypeScope="" ma:versionID="e4a1e0d9ba15b215b9d22b5e8d93a96b">
  <xsd:schema xmlns:xsd="http://www.w3.org/2001/XMLSchema" xmlns:xs="http://www.w3.org/2001/XMLSchema" xmlns:p="http://schemas.microsoft.com/office/2006/metadata/properties" xmlns:ns2="716a27d5-68d1-4ec2-8086-cca2b8571716" xmlns:ns3="34d182ed-f92c-402b-b6b5-ed5149ad10a9" xmlns:ns4="bc871011-493a-425f-a99b-8baf96a34bc1" targetNamespace="http://schemas.microsoft.com/office/2006/metadata/properties" ma:root="true" ma:fieldsID="693f164ec5159200e00eca5c6ae8e016" ns2:_="" ns3:_="" ns4:_="">
    <xsd:import namespace="716a27d5-68d1-4ec2-8086-cca2b8571716"/>
    <xsd:import namespace="34d182ed-f92c-402b-b6b5-ed5149ad10a9"/>
    <xsd:import namespace="bc871011-493a-425f-a99b-8baf96a34bc1"/>
    <xsd:element name="properties">
      <xsd:complexType>
        <xsd:sequence>
          <xsd:element name="documentManagement">
            <xsd:complexType>
              <xsd:all>
                <xsd:element ref="ns2:Podrobnosti" minOccurs="0"/>
                <xsd:element ref="ns3:SIPFileSec" minOccurs="0"/>
                <xsd:element ref="ns4:Znack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a27d5-68d1-4ec2-8086-cca2b8571716" elementFormDefault="qualified">
    <xsd:import namespace="http://schemas.microsoft.com/office/2006/documentManagement/types"/>
    <xsd:import namespace="http://schemas.microsoft.com/office/infopath/2007/PartnerControls"/>
    <xsd:element name="Podrobnosti" ma:index="8" nillable="true" ma:displayName="Podrobnosti" ma:hidden="true" ma:internalName="Podrobnosti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82ed-f92c-402b-b6b5-ed5149ad10a9" elementFormDefault="qualified">
    <xsd:import namespace="http://schemas.microsoft.com/office/2006/documentManagement/types"/>
    <xsd:import namespace="http://schemas.microsoft.com/office/infopath/2007/PartnerControls"/>
    <xsd:element name="SIPFileSec" ma:index="9" nillable="true" ma:displayName="SIPFileSec" ma:default="Original" ma:format="Dropdown" ma:internalName="SIPFileSec">
      <xsd:simpleType>
        <xsd:restriction base="dms:Choice">
          <xsd:enumeration value="Original"/>
          <xsd:enumeration value="Input"/>
          <xsd:enumeration value="Digitized"/>
          <xsd:enumeration value="Preview"/>
          <xsd:enumeration value="Migra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71011-493a-425f-a99b-8baf96a34bc1" elementFormDefault="qualified">
    <xsd:import namespace="http://schemas.microsoft.com/office/2006/documentManagement/types"/>
    <xsd:import namespace="http://schemas.microsoft.com/office/infopath/2007/PartnerControls"/>
    <xsd:element name="Znacka" ma:index="10" nillable="true" ma:displayName="Znacka" ma:format="Dropdown" ma:internalName="Znacka">
      <xsd:simpleType>
        <xsd:restriction base="dms:Choice">
          <xsd:enumeration value="Hlavní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nacka xmlns="bc871011-493a-425f-a99b-8baf96a34bc1" xsi:nil="true"/>
    <SIPFileSec xmlns="34d182ed-f92c-402b-b6b5-ed5149ad10a9">Original</SIPFileSec>
    <Podrobnosti xmlns="716a27d5-68d1-4ec2-8086-cca2b85717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8A943-D488-4715-A1E5-D45D5383A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2490D3-D914-4F73-AEF2-BF75516E5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a27d5-68d1-4ec2-8086-cca2b8571716"/>
    <ds:schemaRef ds:uri="34d182ed-f92c-402b-b6b5-ed5149ad10a9"/>
    <ds:schemaRef ds:uri="bc871011-493a-425f-a99b-8baf96a34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AFD717-938F-42B4-914D-54C17FA137E9}">
  <ds:schemaRefs>
    <ds:schemaRef ds:uri="http://schemas.microsoft.com/office/2006/metadata/properties"/>
    <ds:schemaRef ds:uri="http://schemas.microsoft.com/office/infopath/2007/PartnerControls"/>
    <ds:schemaRef ds:uri="bc871011-493a-425f-a99b-8baf96a34bc1"/>
    <ds:schemaRef ds:uri="34d182ed-f92c-402b-b6b5-ed5149ad10a9"/>
    <ds:schemaRef ds:uri="716a27d5-68d1-4ec2-8086-cca2b8571716"/>
  </ds:schemaRefs>
</ds:datastoreItem>
</file>

<file path=customXml/itemProps4.xml><?xml version="1.0" encoding="utf-8"?>
<ds:datastoreItem xmlns:ds="http://schemas.openxmlformats.org/officeDocument/2006/customXml" ds:itemID="{54C5AF3A-292E-4088-82AB-46999662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0</TotalTime>
  <Pages>2</Pages>
  <Words>293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Mikulas Kriz</dc:creator>
  <cp:keywords/>
  <dc:description/>
  <cp:lastModifiedBy>Mošna Petr</cp:lastModifiedBy>
  <cp:revision>3</cp:revision>
  <cp:lastPrinted>2016-09-01T15:21:00Z</cp:lastPrinted>
  <dcterms:created xsi:type="dcterms:W3CDTF">2017-01-13T17:19:00Z</dcterms:created>
  <dcterms:modified xsi:type="dcterms:W3CDTF">2017-01-19T14:58:00Z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0x0101000C002DF689B5A6469C46060FB798F921</vt:lpwstr>
  </property>
</Properties>
</file>